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2F0E5" w14:textId="75B0138D" w:rsidR="00EE555F" w:rsidRPr="00372108" w:rsidRDefault="00EE555F" w:rsidP="001B5BF6">
      <w:pPr>
        <w:spacing w:after="160" w:line="259" w:lineRule="auto"/>
        <w:rPr>
          <w:color w:val="0064A8"/>
          <w:sz w:val="24"/>
          <w:szCs w:val="24"/>
        </w:rPr>
      </w:pPr>
    </w:p>
    <w:p w14:paraId="0333231F" w14:textId="75BF6D20" w:rsidR="006C3015" w:rsidRPr="008D55A4" w:rsidRDefault="006C3015" w:rsidP="005630D6">
      <w:pPr>
        <w:pStyle w:val="Title"/>
        <w:spacing w:line="213" w:lineRule="auto"/>
        <w:ind w:right="180"/>
        <w:rPr>
          <w:sz w:val="92"/>
          <w:szCs w:val="92"/>
        </w:rPr>
      </w:pPr>
      <w:r w:rsidRPr="003D3A7B">
        <w:rPr>
          <w:noProof/>
          <w:color w:val="FFFFFF" w:themeColor="background1"/>
          <w:sz w:val="92"/>
          <w:szCs w:val="92"/>
        </w:rPr>
        <mc:AlternateContent>
          <mc:Choice Requires="wps">
            <w:drawing>
              <wp:anchor distT="0" distB="0" distL="114300" distR="114300" simplePos="0" relativeHeight="251658241" behindDoc="1" locked="0" layoutInCell="1" allowOverlap="1" wp14:anchorId="1F3AD2CB" wp14:editId="114BA873">
                <wp:simplePos x="0" y="0"/>
                <wp:positionH relativeFrom="page">
                  <wp:posOffset>0</wp:posOffset>
                </wp:positionH>
                <wp:positionV relativeFrom="page">
                  <wp:posOffset>0</wp:posOffset>
                </wp:positionV>
                <wp:extent cx="7772400" cy="10058400"/>
                <wp:effectExtent l="0" t="0" r="0" b="0"/>
                <wp:wrapNone/>
                <wp:docPr id="210875163" name="Rectangle 210875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64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w:pict>
              <v:rect id="Rectangle 210875163" style="position:absolute;margin-left:0;margin-top:0;width:612pt;height:11in;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64a8" stroked="f" w14:anchorId="02665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">
                <w10:wrap anchorx="page" anchory="page"/>
              </v:rect>
            </w:pict>
          </mc:Fallback>
        </mc:AlternateContent>
      </w:r>
      <w:r w:rsidRPr="003D3A7B">
        <w:rPr>
          <w:noProof/>
          <w:color w:val="FFFFFF" w:themeColor="background1"/>
          <w:sz w:val="92"/>
          <w:szCs w:val="92"/>
        </w:rPr>
        <mc:AlternateContent>
          <mc:Choice Requires="wpg">
            <w:drawing>
              <wp:anchor distT="0" distB="0" distL="114300" distR="114300" simplePos="0" relativeHeight="251658242" behindDoc="1" locked="0" layoutInCell="1" allowOverlap="1" wp14:anchorId="2EB57AC2" wp14:editId="2E64A3D9">
                <wp:simplePos x="0" y="0"/>
                <wp:positionH relativeFrom="page">
                  <wp:posOffset>-12700</wp:posOffset>
                </wp:positionH>
                <wp:positionV relativeFrom="page">
                  <wp:posOffset>0</wp:posOffset>
                </wp:positionV>
                <wp:extent cx="7797800" cy="10058400"/>
                <wp:effectExtent l="6350" t="0" r="6350" b="0"/>
                <wp:wrapNone/>
                <wp:docPr id="1969694369" name="Group 196969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0" cy="10058400"/>
                          <a:chOff x="-20" y="0"/>
                          <a:chExt cx="12280" cy="15840"/>
                        </a:xfrm>
                      </wpg:grpSpPr>
                      <pic:pic xmlns:pic="http://schemas.openxmlformats.org/drawingml/2006/picture">
                        <pic:nvPicPr>
                          <pic:cNvPr id="1080731493" name="docshape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7276"/>
                            <a:ext cx="12240" cy="8564"/>
                          </a:xfrm>
                          <a:prstGeom prst="rect">
                            <a:avLst/>
                          </a:prstGeom>
                          <a:noFill/>
                          <a:extLst>
                            <a:ext uri="{909E8E84-426E-40DD-AFC4-6F175D3DCCD1}">
                              <a14:hiddenFill xmlns:a14="http://schemas.microsoft.com/office/drawing/2010/main">
                                <a:solidFill>
                                  <a:srgbClr val="FFFFFF"/>
                                </a:solidFill>
                              </a14:hiddenFill>
                            </a:ext>
                          </a:extLst>
                        </pic:spPr>
                      </pic:pic>
                      <wps:wsp>
                        <wps:cNvPr id="103840528" name="docshape4"/>
                        <wps:cNvSpPr>
                          <a:spLocks/>
                        </wps:cNvSpPr>
                        <wps:spPr bwMode="auto">
                          <a:xfrm>
                            <a:off x="0" y="7276"/>
                            <a:ext cx="12240" cy="1767"/>
                          </a:xfrm>
                          <a:custGeom>
                            <a:avLst/>
                            <a:gdLst>
                              <a:gd name="T0" fmla="*/ 12240 w 12240"/>
                              <a:gd name="T1" fmla="+- 0 9042 7276"/>
                              <a:gd name="T2" fmla="*/ 9042 h 1767"/>
                              <a:gd name="T3" fmla="*/ 11213 w 12240"/>
                              <a:gd name="T4" fmla="+- 0 7792 7276"/>
                              <a:gd name="T5" fmla="*/ 7792 h 1767"/>
                              <a:gd name="T6" fmla="*/ 11166 w 12240"/>
                              <a:gd name="T7" fmla="+- 0 7739 7276"/>
                              <a:gd name="T8" fmla="*/ 7739 h 1767"/>
                              <a:gd name="T9" fmla="*/ 11115 w 12240"/>
                              <a:gd name="T10" fmla="+- 0 7688 7276"/>
                              <a:gd name="T11" fmla="*/ 7688 h 1767"/>
                              <a:gd name="T12" fmla="*/ 11060 w 12240"/>
                              <a:gd name="T13" fmla="+- 0 7639 7276"/>
                              <a:gd name="T14" fmla="*/ 7639 h 1767"/>
                              <a:gd name="T15" fmla="*/ 11000 w 12240"/>
                              <a:gd name="T16" fmla="+- 0 7593 7276"/>
                              <a:gd name="T17" fmla="*/ 7593 h 1767"/>
                              <a:gd name="T18" fmla="*/ 10937 w 12240"/>
                              <a:gd name="T19" fmla="+- 0 7549 7276"/>
                              <a:gd name="T20" fmla="*/ 7549 h 1767"/>
                              <a:gd name="T21" fmla="*/ 10872 w 12240"/>
                              <a:gd name="T22" fmla="+- 0 7508 7276"/>
                              <a:gd name="T23" fmla="*/ 7508 h 1767"/>
                              <a:gd name="T24" fmla="*/ 10803 w 12240"/>
                              <a:gd name="T25" fmla="+- 0 7470 7276"/>
                              <a:gd name="T26" fmla="*/ 7470 h 1767"/>
                              <a:gd name="T27" fmla="*/ 10732 w 12240"/>
                              <a:gd name="T28" fmla="+- 0 7435 7276"/>
                              <a:gd name="T29" fmla="*/ 7435 h 1767"/>
                              <a:gd name="T30" fmla="*/ 10659 w 12240"/>
                              <a:gd name="T31" fmla="+- 0 7403 7276"/>
                              <a:gd name="T32" fmla="*/ 7403 h 1767"/>
                              <a:gd name="T33" fmla="*/ 10585 w 12240"/>
                              <a:gd name="T34" fmla="+- 0 7374 7276"/>
                              <a:gd name="T35" fmla="*/ 7374 h 1767"/>
                              <a:gd name="T36" fmla="*/ 10510 w 12240"/>
                              <a:gd name="T37" fmla="+- 0 7348 7276"/>
                              <a:gd name="T38" fmla="*/ 7348 h 1767"/>
                              <a:gd name="T39" fmla="*/ 10434 w 12240"/>
                              <a:gd name="T40" fmla="+- 0 7326 7276"/>
                              <a:gd name="T41" fmla="*/ 7326 h 1767"/>
                              <a:gd name="T42" fmla="*/ 10357 w 12240"/>
                              <a:gd name="T43" fmla="+- 0 7308 7276"/>
                              <a:gd name="T44" fmla="*/ 7308 h 1767"/>
                              <a:gd name="T45" fmla="*/ 10281 w 12240"/>
                              <a:gd name="T46" fmla="+- 0 7294 7276"/>
                              <a:gd name="T47" fmla="*/ 7294 h 1767"/>
                              <a:gd name="T48" fmla="*/ 10205 w 12240"/>
                              <a:gd name="T49" fmla="+- 0 7284 7276"/>
                              <a:gd name="T50" fmla="*/ 7284 h 1767"/>
                              <a:gd name="T51" fmla="*/ 10130 w 12240"/>
                              <a:gd name="T52" fmla="+- 0 7278 7276"/>
                              <a:gd name="T53" fmla="*/ 7278 h 1767"/>
                              <a:gd name="T54" fmla="*/ 10056 w 12240"/>
                              <a:gd name="T55" fmla="+- 0 7276 7276"/>
                              <a:gd name="T56" fmla="*/ 7276 h 1767"/>
                              <a:gd name="T57" fmla="*/ 9984 w 12240"/>
                              <a:gd name="T58" fmla="+- 0 7279 7276"/>
                              <a:gd name="T59" fmla="*/ 7279 h 1767"/>
                              <a:gd name="T60" fmla="*/ 9914 w 12240"/>
                              <a:gd name="T61" fmla="+- 0 7286 7276"/>
                              <a:gd name="T62" fmla="*/ 7286 h 1767"/>
                              <a:gd name="T63" fmla="*/ 0 w 12240"/>
                              <a:gd name="T64" fmla="+- 0 8692 7276"/>
                              <a:gd name="T65" fmla="*/ 8692 h 17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2240" h="1767">
                                <a:moveTo>
                                  <a:pt x="12240" y="1766"/>
                                </a:moveTo>
                                <a:lnTo>
                                  <a:pt x="11213" y="516"/>
                                </a:lnTo>
                                <a:lnTo>
                                  <a:pt x="11166" y="463"/>
                                </a:lnTo>
                                <a:lnTo>
                                  <a:pt x="11115" y="412"/>
                                </a:lnTo>
                                <a:lnTo>
                                  <a:pt x="11060" y="363"/>
                                </a:lnTo>
                                <a:lnTo>
                                  <a:pt x="11000" y="317"/>
                                </a:lnTo>
                                <a:lnTo>
                                  <a:pt x="10937" y="273"/>
                                </a:lnTo>
                                <a:lnTo>
                                  <a:pt x="10872" y="232"/>
                                </a:lnTo>
                                <a:lnTo>
                                  <a:pt x="10803" y="194"/>
                                </a:lnTo>
                                <a:lnTo>
                                  <a:pt x="10732" y="159"/>
                                </a:lnTo>
                                <a:lnTo>
                                  <a:pt x="10659" y="127"/>
                                </a:lnTo>
                                <a:lnTo>
                                  <a:pt x="10585" y="98"/>
                                </a:lnTo>
                                <a:lnTo>
                                  <a:pt x="10510" y="72"/>
                                </a:lnTo>
                                <a:lnTo>
                                  <a:pt x="10434" y="50"/>
                                </a:lnTo>
                                <a:lnTo>
                                  <a:pt x="10357" y="32"/>
                                </a:lnTo>
                                <a:lnTo>
                                  <a:pt x="10281" y="18"/>
                                </a:lnTo>
                                <a:lnTo>
                                  <a:pt x="10205" y="8"/>
                                </a:lnTo>
                                <a:lnTo>
                                  <a:pt x="10130" y="2"/>
                                </a:lnTo>
                                <a:lnTo>
                                  <a:pt x="10056" y="0"/>
                                </a:lnTo>
                                <a:lnTo>
                                  <a:pt x="9984" y="3"/>
                                </a:lnTo>
                                <a:lnTo>
                                  <a:pt x="9914" y="10"/>
                                </a:lnTo>
                                <a:lnTo>
                                  <a:pt x="0" y="1416"/>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71121" name="docshape5"/>
                        <wps:cNvSpPr>
                          <a:spLocks noChangeArrowheads="1"/>
                        </wps:cNvSpPr>
                        <wps:spPr bwMode="auto">
                          <a:xfrm>
                            <a:off x="0" y="0"/>
                            <a:ext cx="5" cy="158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17236" name="docshape6"/>
                        <wps:cNvSpPr>
                          <a:spLocks/>
                        </wps:cNvSpPr>
                        <wps:spPr bwMode="auto">
                          <a:xfrm>
                            <a:off x="7792" y="0"/>
                            <a:ext cx="4448" cy="2207"/>
                          </a:xfrm>
                          <a:custGeom>
                            <a:avLst/>
                            <a:gdLst>
                              <a:gd name="T0" fmla="+- 0 12240 7792"/>
                              <a:gd name="T1" fmla="*/ T0 w 4448"/>
                              <a:gd name="T2" fmla="*/ 0 h 2207"/>
                              <a:gd name="T3" fmla="+- 0 7792 7792"/>
                              <a:gd name="T4" fmla="*/ T3 w 4448"/>
                              <a:gd name="T5" fmla="*/ 0 h 2207"/>
                              <a:gd name="T6" fmla="+- 0 8702 7792"/>
                              <a:gd name="T7" fmla="*/ T6 w 4448"/>
                              <a:gd name="T8" fmla="*/ 1935 h 2207"/>
                              <a:gd name="T9" fmla="+- 0 8739 7792"/>
                              <a:gd name="T10" fmla="*/ T9 w 4448"/>
                              <a:gd name="T11" fmla="*/ 1997 h 2207"/>
                              <a:gd name="T12" fmla="+- 0 8788 7792"/>
                              <a:gd name="T13" fmla="*/ T12 w 4448"/>
                              <a:gd name="T14" fmla="*/ 2054 h 2207"/>
                              <a:gd name="T15" fmla="+- 0 8847 7792"/>
                              <a:gd name="T16" fmla="*/ T15 w 4448"/>
                              <a:gd name="T17" fmla="*/ 2105 h 2207"/>
                              <a:gd name="T18" fmla="+- 0 8914 7792"/>
                              <a:gd name="T19" fmla="*/ T18 w 4448"/>
                              <a:gd name="T20" fmla="*/ 2147 h 2207"/>
                              <a:gd name="T21" fmla="+- 0 8984 7792"/>
                              <a:gd name="T22" fmla="*/ T21 w 4448"/>
                              <a:gd name="T23" fmla="*/ 2179 h 2207"/>
                              <a:gd name="T24" fmla="+- 0 9057 7792"/>
                              <a:gd name="T25" fmla="*/ T24 w 4448"/>
                              <a:gd name="T26" fmla="*/ 2199 h 2207"/>
                              <a:gd name="T27" fmla="+- 0 9129 7792"/>
                              <a:gd name="T28" fmla="*/ T27 w 4448"/>
                              <a:gd name="T29" fmla="*/ 2206 h 2207"/>
                              <a:gd name="T30" fmla="+- 0 12191 7792"/>
                              <a:gd name="T31" fmla="*/ T30 w 4448"/>
                              <a:gd name="T32" fmla="*/ 2206 h 2207"/>
                              <a:gd name="T33" fmla="+- 0 12240 7792"/>
                              <a:gd name="T34" fmla="*/ T33 w 4448"/>
                              <a:gd name="T35" fmla="*/ 2201 h 2207"/>
                              <a:gd name="T36" fmla="+- 0 12240 7792"/>
                              <a:gd name="T37" fmla="*/ T36 w 4448"/>
                              <a:gd name="T38" fmla="*/ 0 h 22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4448" h="2207">
                                <a:moveTo>
                                  <a:pt x="4448" y="0"/>
                                </a:moveTo>
                                <a:lnTo>
                                  <a:pt x="0" y="0"/>
                                </a:lnTo>
                                <a:lnTo>
                                  <a:pt x="910" y="1935"/>
                                </a:lnTo>
                                <a:lnTo>
                                  <a:pt x="947" y="1997"/>
                                </a:lnTo>
                                <a:lnTo>
                                  <a:pt x="996" y="2054"/>
                                </a:lnTo>
                                <a:lnTo>
                                  <a:pt x="1055" y="2105"/>
                                </a:lnTo>
                                <a:lnTo>
                                  <a:pt x="1122" y="2147"/>
                                </a:lnTo>
                                <a:lnTo>
                                  <a:pt x="1192" y="2179"/>
                                </a:lnTo>
                                <a:lnTo>
                                  <a:pt x="1265" y="2199"/>
                                </a:lnTo>
                                <a:lnTo>
                                  <a:pt x="1337" y="2206"/>
                                </a:lnTo>
                                <a:lnTo>
                                  <a:pt x="4399" y="2206"/>
                                </a:lnTo>
                                <a:lnTo>
                                  <a:pt x="4448" y="2201"/>
                                </a:lnTo>
                                <a:lnTo>
                                  <a:pt x="4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139964" name="docshape7"/>
                        <wps:cNvSpPr>
                          <a:spLocks/>
                        </wps:cNvSpPr>
                        <wps:spPr bwMode="auto">
                          <a:xfrm>
                            <a:off x="8915" y="549"/>
                            <a:ext cx="316" cy="415"/>
                          </a:xfrm>
                          <a:custGeom>
                            <a:avLst/>
                            <a:gdLst>
                              <a:gd name="T0" fmla="+- 0 9083 8916"/>
                              <a:gd name="T1" fmla="*/ T0 w 316"/>
                              <a:gd name="T2" fmla="+- 0 549 549"/>
                              <a:gd name="T3" fmla="*/ 549 h 415"/>
                              <a:gd name="T4" fmla="+- 0 9019 8916"/>
                              <a:gd name="T5" fmla="*/ T4 w 316"/>
                              <a:gd name="T6" fmla="+- 0 561 549"/>
                              <a:gd name="T7" fmla="*/ 561 h 415"/>
                              <a:gd name="T8" fmla="+- 0 8968 8916"/>
                              <a:gd name="T9" fmla="*/ T8 w 316"/>
                              <a:gd name="T10" fmla="+- 0 595 549"/>
                              <a:gd name="T11" fmla="*/ 595 h 415"/>
                              <a:gd name="T12" fmla="+- 0 8927 8916"/>
                              <a:gd name="T13" fmla="*/ T12 w 316"/>
                              <a:gd name="T14" fmla="+- 0 669 549"/>
                              <a:gd name="T15" fmla="*/ 669 h 415"/>
                              <a:gd name="T16" fmla="+- 0 8918 8916"/>
                              <a:gd name="T17" fmla="*/ T16 w 316"/>
                              <a:gd name="T18" fmla="+- 0 756 549"/>
                              <a:gd name="T19" fmla="*/ 756 h 415"/>
                              <a:gd name="T20" fmla="+- 0 8916 8916"/>
                              <a:gd name="T21" fmla="*/ T20 w 316"/>
                              <a:gd name="T22" fmla="+- 0 801 549"/>
                              <a:gd name="T23" fmla="*/ 801 h 415"/>
                              <a:gd name="T24" fmla="+- 0 8918 8916"/>
                              <a:gd name="T25" fmla="*/ T24 w 316"/>
                              <a:gd name="T26" fmla="+- 0 844 549"/>
                              <a:gd name="T27" fmla="*/ 844 h 415"/>
                              <a:gd name="T28" fmla="+- 0 8951 8916"/>
                              <a:gd name="T29" fmla="*/ T28 w 316"/>
                              <a:gd name="T30" fmla="+- 0 918 549"/>
                              <a:gd name="T31" fmla="*/ 918 h 415"/>
                              <a:gd name="T32" fmla="+- 0 9028 8916"/>
                              <a:gd name="T33" fmla="*/ T32 w 316"/>
                              <a:gd name="T34" fmla="+- 0 961 549"/>
                              <a:gd name="T35" fmla="*/ 961 h 415"/>
                              <a:gd name="T36" fmla="+- 0 9062 8916"/>
                              <a:gd name="T37" fmla="*/ T36 w 316"/>
                              <a:gd name="T38" fmla="+- 0 964 549"/>
                              <a:gd name="T39" fmla="*/ 964 h 415"/>
                              <a:gd name="T40" fmla="+- 0 9117 8916"/>
                              <a:gd name="T41" fmla="*/ T40 w 316"/>
                              <a:gd name="T42" fmla="+- 0 956 549"/>
                              <a:gd name="T43" fmla="*/ 956 h 415"/>
                              <a:gd name="T44" fmla="+- 0 9164 8916"/>
                              <a:gd name="T45" fmla="*/ T44 w 316"/>
                              <a:gd name="T46" fmla="+- 0 931 549"/>
                              <a:gd name="T47" fmla="*/ 931 h 415"/>
                              <a:gd name="T48" fmla="+- 0 9201 8916"/>
                              <a:gd name="T49" fmla="*/ T48 w 316"/>
                              <a:gd name="T50" fmla="+- 0 890 549"/>
                              <a:gd name="T51" fmla="*/ 890 h 415"/>
                              <a:gd name="T52" fmla="+- 0 9223 8916"/>
                              <a:gd name="T53" fmla="*/ T52 w 316"/>
                              <a:gd name="T54" fmla="+- 0 831 549"/>
                              <a:gd name="T55" fmla="*/ 831 h 415"/>
                              <a:gd name="T56" fmla="+- 0 9121 8916"/>
                              <a:gd name="T57" fmla="*/ T56 w 316"/>
                              <a:gd name="T58" fmla="+- 0 831 549"/>
                              <a:gd name="T59" fmla="*/ 831 h 415"/>
                              <a:gd name="T60" fmla="+- 0 9114 8916"/>
                              <a:gd name="T61" fmla="*/ T60 w 316"/>
                              <a:gd name="T62" fmla="+- 0 847 549"/>
                              <a:gd name="T63" fmla="*/ 847 h 415"/>
                              <a:gd name="T64" fmla="+- 0 9104 8916"/>
                              <a:gd name="T65" fmla="*/ T64 w 316"/>
                              <a:gd name="T66" fmla="+- 0 861 549"/>
                              <a:gd name="T67" fmla="*/ 861 h 415"/>
                              <a:gd name="T68" fmla="+- 0 9088 8916"/>
                              <a:gd name="T69" fmla="*/ T68 w 316"/>
                              <a:gd name="T70" fmla="+- 0 871 549"/>
                              <a:gd name="T71" fmla="*/ 871 h 415"/>
                              <a:gd name="T72" fmla="+- 0 9067 8916"/>
                              <a:gd name="T73" fmla="*/ T72 w 316"/>
                              <a:gd name="T74" fmla="+- 0 874 549"/>
                              <a:gd name="T75" fmla="*/ 874 h 415"/>
                              <a:gd name="T76" fmla="+- 0 9054 8916"/>
                              <a:gd name="T77" fmla="*/ T76 w 316"/>
                              <a:gd name="T78" fmla="+- 0 873 549"/>
                              <a:gd name="T79" fmla="*/ 873 h 415"/>
                              <a:gd name="T80" fmla="+- 0 9017 8916"/>
                              <a:gd name="T81" fmla="*/ T80 w 316"/>
                              <a:gd name="T82" fmla="+- 0 802 549"/>
                              <a:gd name="T83" fmla="*/ 802 h 415"/>
                              <a:gd name="T84" fmla="+- 0 9018 8916"/>
                              <a:gd name="T85" fmla="*/ T84 w 316"/>
                              <a:gd name="T86" fmla="+- 0 756 549"/>
                              <a:gd name="T87" fmla="*/ 756 h 415"/>
                              <a:gd name="T88" fmla="+- 0 9026 8916"/>
                              <a:gd name="T89" fmla="*/ T88 w 316"/>
                              <a:gd name="T90" fmla="+- 0 683 549"/>
                              <a:gd name="T91" fmla="*/ 683 h 415"/>
                              <a:gd name="T92" fmla="+- 0 9079 8916"/>
                              <a:gd name="T93" fmla="*/ T92 w 316"/>
                              <a:gd name="T94" fmla="+- 0 638 549"/>
                              <a:gd name="T95" fmla="*/ 638 h 415"/>
                              <a:gd name="T96" fmla="+- 0 9100 8916"/>
                              <a:gd name="T97" fmla="*/ T96 w 316"/>
                              <a:gd name="T98" fmla="+- 0 642 549"/>
                              <a:gd name="T99" fmla="*/ 642 h 415"/>
                              <a:gd name="T100" fmla="+- 0 9115 8916"/>
                              <a:gd name="T101" fmla="*/ T100 w 316"/>
                              <a:gd name="T102" fmla="+- 0 652 549"/>
                              <a:gd name="T103" fmla="*/ 652 h 415"/>
                              <a:gd name="T104" fmla="+- 0 9124 8916"/>
                              <a:gd name="T105" fmla="*/ T104 w 316"/>
                              <a:gd name="T106" fmla="+- 0 665 549"/>
                              <a:gd name="T107" fmla="*/ 665 h 415"/>
                              <a:gd name="T108" fmla="+- 0 9129 8916"/>
                              <a:gd name="T109" fmla="*/ T108 w 316"/>
                              <a:gd name="T110" fmla="+- 0 682 549"/>
                              <a:gd name="T111" fmla="*/ 682 h 415"/>
                              <a:gd name="T112" fmla="+- 0 9231 8916"/>
                              <a:gd name="T113" fmla="*/ T112 w 316"/>
                              <a:gd name="T114" fmla="+- 0 682 549"/>
                              <a:gd name="T115" fmla="*/ 682 h 415"/>
                              <a:gd name="T116" fmla="+- 0 9215 8916"/>
                              <a:gd name="T117" fmla="*/ T116 w 316"/>
                              <a:gd name="T118" fmla="+- 0 623 549"/>
                              <a:gd name="T119" fmla="*/ 623 h 415"/>
                              <a:gd name="T120" fmla="+- 0 9182 8916"/>
                              <a:gd name="T121" fmla="*/ T120 w 316"/>
                              <a:gd name="T122" fmla="+- 0 582 549"/>
                              <a:gd name="T123" fmla="*/ 582 h 415"/>
                              <a:gd name="T124" fmla="+- 0 9138 8916"/>
                              <a:gd name="T125" fmla="*/ T124 w 316"/>
                              <a:gd name="T126" fmla="+- 0 557 549"/>
                              <a:gd name="T127" fmla="*/ 557 h 415"/>
                              <a:gd name="T128" fmla="+- 0 9083 8916"/>
                              <a:gd name="T129" fmla="*/ T128 w 316"/>
                              <a:gd name="T130" fmla="+- 0 549 549"/>
                              <a:gd name="T131" fmla="*/ 54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6" h="415">
                                <a:moveTo>
                                  <a:pt x="167" y="0"/>
                                </a:moveTo>
                                <a:lnTo>
                                  <a:pt x="103" y="12"/>
                                </a:lnTo>
                                <a:lnTo>
                                  <a:pt x="52" y="46"/>
                                </a:lnTo>
                                <a:lnTo>
                                  <a:pt x="11" y="120"/>
                                </a:lnTo>
                                <a:lnTo>
                                  <a:pt x="2" y="207"/>
                                </a:lnTo>
                                <a:lnTo>
                                  <a:pt x="0" y="252"/>
                                </a:lnTo>
                                <a:lnTo>
                                  <a:pt x="2" y="295"/>
                                </a:lnTo>
                                <a:lnTo>
                                  <a:pt x="35" y="369"/>
                                </a:lnTo>
                                <a:lnTo>
                                  <a:pt x="112" y="412"/>
                                </a:lnTo>
                                <a:lnTo>
                                  <a:pt x="146" y="415"/>
                                </a:lnTo>
                                <a:lnTo>
                                  <a:pt x="201" y="407"/>
                                </a:lnTo>
                                <a:lnTo>
                                  <a:pt x="248" y="382"/>
                                </a:lnTo>
                                <a:lnTo>
                                  <a:pt x="285" y="341"/>
                                </a:lnTo>
                                <a:lnTo>
                                  <a:pt x="307" y="282"/>
                                </a:lnTo>
                                <a:lnTo>
                                  <a:pt x="205" y="282"/>
                                </a:lnTo>
                                <a:lnTo>
                                  <a:pt x="198" y="298"/>
                                </a:lnTo>
                                <a:lnTo>
                                  <a:pt x="188" y="312"/>
                                </a:lnTo>
                                <a:lnTo>
                                  <a:pt x="172" y="322"/>
                                </a:lnTo>
                                <a:lnTo>
                                  <a:pt x="151" y="325"/>
                                </a:lnTo>
                                <a:lnTo>
                                  <a:pt x="138" y="324"/>
                                </a:lnTo>
                                <a:lnTo>
                                  <a:pt x="101" y="253"/>
                                </a:lnTo>
                                <a:lnTo>
                                  <a:pt x="102" y="207"/>
                                </a:lnTo>
                                <a:lnTo>
                                  <a:pt x="110" y="134"/>
                                </a:lnTo>
                                <a:lnTo>
                                  <a:pt x="163" y="89"/>
                                </a:lnTo>
                                <a:lnTo>
                                  <a:pt x="184" y="93"/>
                                </a:lnTo>
                                <a:lnTo>
                                  <a:pt x="199" y="103"/>
                                </a:lnTo>
                                <a:lnTo>
                                  <a:pt x="208" y="116"/>
                                </a:lnTo>
                                <a:lnTo>
                                  <a:pt x="213" y="133"/>
                                </a:lnTo>
                                <a:lnTo>
                                  <a:pt x="315" y="133"/>
                                </a:lnTo>
                                <a:lnTo>
                                  <a:pt x="299" y="74"/>
                                </a:lnTo>
                                <a:lnTo>
                                  <a:pt x="266" y="33"/>
                                </a:lnTo>
                                <a:lnTo>
                                  <a:pt x="222" y="8"/>
                                </a:lnTo>
                                <a:lnTo>
                                  <a:pt x="167"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976260" name="docshape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9254" y="652"/>
                            <a:ext cx="27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635974" name="docshape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9560" y="648"/>
                            <a:ext cx="502" cy="312"/>
                          </a:xfrm>
                          <a:prstGeom prst="rect">
                            <a:avLst/>
                          </a:prstGeom>
                          <a:noFill/>
                          <a:extLst>
                            <a:ext uri="{909E8E84-426E-40DD-AFC4-6F175D3DCCD1}">
                              <a14:hiddenFill xmlns:a14="http://schemas.microsoft.com/office/drawing/2010/main">
                                <a:solidFill>
                                  <a:srgbClr val="FFFFFF"/>
                                </a:solidFill>
                              </a14:hiddenFill>
                            </a:ext>
                          </a:extLst>
                        </pic:spPr>
                      </pic:pic>
                      <wps:wsp>
                        <wps:cNvPr id="2117965254" name="docshape10"/>
                        <wps:cNvSpPr>
                          <a:spLocks/>
                        </wps:cNvSpPr>
                        <wps:spPr bwMode="auto">
                          <a:xfrm>
                            <a:off x="10060" y="549"/>
                            <a:ext cx="116" cy="412"/>
                          </a:xfrm>
                          <a:custGeom>
                            <a:avLst/>
                            <a:gdLst>
                              <a:gd name="T0" fmla="+- 0 10176 10060"/>
                              <a:gd name="T1" fmla="*/ T0 w 116"/>
                              <a:gd name="T2" fmla="+- 0 549 549"/>
                              <a:gd name="T3" fmla="*/ 549 h 412"/>
                              <a:gd name="T4" fmla="+- 0 10082 10060"/>
                              <a:gd name="T5" fmla="*/ T4 w 116"/>
                              <a:gd name="T6" fmla="+- 0 549 549"/>
                              <a:gd name="T7" fmla="*/ 549 h 412"/>
                              <a:gd name="T8" fmla="+- 0 10078 10060"/>
                              <a:gd name="T9" fmla="*/ T8 w 116"/>
                              <a:gd name="T10" fmla="+- 0 621 549"/>
                              <a:gd name="T11" fmla="*/ 621 h 412"/>
                              <a:gd name="T12" fmla="+- 0 10172 10060"/>
                              <a:gd name="T13" fmla="*/ T12 w 116"/>
                              <a:gd name="T14" fmla="+- 0 621 549"/>
                              <a:gd name="T15" fmla="*/ 621 h 412"/>
                              <a:gd name="T16" fmla="+- 0 10176 10060"/>
                              <a:gd name="T17" fmla="*/ T16 w 116"/>
                              <a:gd name="T18" fmla="+- 0 549 549"/>
                              <a:gd name="T19" fmla="*/ 549 h 412"/>
                              <a:gd name="T20" fmla="+- 0 10170 10060"/>
                              <a:gd name="T21" fmla="*/ T20 w 116"/>
                              <a:gd name="T22" fmla="+- 0 664 549"/>
                              <a:gd name="T23" fmla="*/ 664 h 412"/>
                              <a:gd name="T24" fmla="+- 0 10076 10060"/>
                              <a:gd name="T25" fmla="*/ T24 w 116"/>
                              <a:gd name="T26" fmla="+- 0 664 549"/>
                              <a:gd name="T27" fmla="*/ 664 h 412"/>
                              <a:gd name="T28" fmla="+- 0 10060 10060"/>
                              <a:gd name="T29" fmla="*/ T28 w 116"/>
                              <a:gd name="T30" fmla="+- 0 960 549"/>
                              <a:gd name="T31" fmla="*/ 960 h 412"/>
                              <a:gd name="T32" fmla="+- 0 10154 10060"/>
                              <a:gd name="T33" fmla="*/ T32 w 116"/>
                              <a:gd name="T34" fmla="+- 0 960 549"/>
                              <a:gd name="T35" fmla="*/ 960 h 412"/>
                              <a:gd name="T36" fmla="+- 0 10170 10060"/>
                              <a:gd name="T37" fmla="*/ T36 w 116"/>
                              <a:gd name="T38" fmla="+- 0 664 549"/>
                              <a:gd name="T39" fmla="*/ 66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12">
                                <a:moveTo>
                                  <a:pt x="116" y="0"/>
                                </a:moveTo>
                                <a:lnTo>
                                  <a:pt x="22" y="0"/>
                                </a:lnTo>
                                <a:lnTo>
                                  <a:pt x="18" y="72"/>
                                </a:lnTo>
                                <a:lnTo>
                                  <a:pt x="112" y="72"/>
                                </a:lnTo>
                                <a:lnTo>
                                  <a:pt x="116" y="0"/>
                                </a:lnTo>
                                <a:close/>
                                <a:moveTo>
                                  <a:pt x="110" y="115"/>
                                </a:moveTo>
                                <a:lnTo>
                                  <a:pt x="16" y="115"/>
                                </a:lnTo>
                                <a:lnTo>
                                  <a:pt x="0" y="411"/>
                                </a:lnTo>
                                <a:lnTo>
                                  <a:pt x="94" y="411"/>
                                </a:lnTo>
                                <a:lnTo>
                                  <a:pt x="110" y="11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7228464" name="docshape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0196" y="648"/>
                            <a:ext cx="533" cy="316"/>
                          </a:xfrm>
                          <a:prstGeom prst="rect">
                            <a:avLst/>
                          </a:prstGeom>
                          <a:noFill/>
                          <a:extLst>
                            <a:ext uri="{909E8E84-426E-40DD-AFC4-6F175D3DCCD1}">
                              <a14:hiddenFill xmlns:a14="http://schemas.microsoft.com/office/drawing/2010/main">
                                <a:solidFill>
                                  <a:srgbClr val="FFFFFF"/>
                                </a:solidFill>
                              </a14:hiddenFill>
                            </a:ext>
                          </a:extLst>
                        </pic:spPr>
                      </pic:pic>
                      <wps:wsp>
                        <wps:cNvPr id="1947866573" name="docshape12"/>
                        <wps:cNvSpPr>
                          <a:spLocks/>
                        </wps:cNvSpPr>
                        <wps:spPr bwMode="auto">
                          <a:xfrm>
                            <a:off x="10763" y="552"/>
                            <a:ext cx="145" cy="408"/>
                          </a:xfrm>
                          <a:custGeom>
                            <a:avLst/>
                            <a:gdLst>
                              <a:gd name="T0" fmla="+- 0 10874 10763"/>
                              <a:gd name="T1" fmla="*/ T0 w 145"/>
                              <a:gd name="T2" fmla="+- 0 552 552"/>
                              <a:gd name="T3" fmla="*/ 552 h 408"/>
                              <a:gd name="T4" fmla="+- 0 10780 10763"/>
                              <a:gd name="T5" fmla="*/ T4 w 145"/>
                              <a:gd name="T6" fmla="+- 0 552 552"/>
                              <a:gd name="T7" fmla="*/ 552 h 408"/>
                              <a:gd name="T8" fmla="+- 0 10763 10763"/>
                              <a:gd name="T9" fmla="*/ T8 w 145"/>
                              <a:gd name="T10" fmla="+- 0 869 552"/>
                              <a:gd name="T11" fmla="*/ 869 h 408"/>
                              <a:gd name="T12" fmla="+- 0 10767 10763"/>
                              <a:gd name="T13" fmla="*/ T12 w 145"/>
                              <a:gd name="T14" fmla="+- 0 901 552"/>
                              <a:gd name="T15" fmla="*/ 901 h 408"/>
                              <a:gd name="T16" fmla="+- 0 10782 10763"/>
                              <a:gd name="T17" fmla="*/ T16 w 145"/>
                              <a:gd name="T18" fmla="+- 0 931 552"/>
                              <a:gd name="T19" fmla="*/ 931 h 408"/>
                              <a:gd name="T20" fmla="+- 0 10811 10763"/>
                              <a:gd name="T21" fmla="*/ T20 w 145"/>
                              <a:gd name="T22" fmla="+- 0 952 552"/>
                              <a:gd name="T23" fmla="*/ 952 h 408"/>
                              <a:gd name="T24" fmla="+- 0 10854 10763"/>
                              <a:gd name="T25" fmla="*/ T24 w 145"/>
                              <a:gd name="T26" fmla="+- 0 960 552"/>
                              <a:gd name="T27" fmla="*/ 960 h 408"/>
                              <a:gd name="T28" fmla="+- 0 10904 10763"/>
                              <a:gd name="T29" fmla="*/ T28 w 145"/>
                              <a:gd name="T30" fmla="+- 0 960 552"/>
                              <a:gd name="T31" fmla="*/ 960 h 408"/>
                              <a:gd name="T32" fmla="+- 0 10908 10763"/>
                              <a:gd name="T33" fmla="*/ T32 w 145"/>
                              <a:gd name="T34" fmla="+- 0 881 552"/>
                              <a:gd name="T35" fmla="*/ 881 h 408"/>
                              <a:gd name="T36" fmla="+- 0 10863 10763"/>
                              <a:gd name="T37" fmla="*/ T36 w 145"/>
                              <a:gd name="T38" fmla="+- 0 881 552"/>
                              <a:gd name="T39" fmla="*/ 881 h 408"/>
                              <a:gd name="T40" fmla="+- 0 10857 10763"/>
                              <a:gd name="T41" fmla="*/ T40 w 145"/>
                              <a:gd name="T42" fmla="+- 0 874 552"/>
                              <a:gd name="T43" fmla="*/ 874 h 408"/>
                              <a:gd name="T44" fmla="+- 0 10874 10763"/>
                              <a:gd name="T45" fmla="*/ T44 w 145"/>
                              <a:gd name="T46" fmla="+- 0 552 552"/>
                              <a:gd name="T47" fmla="*/ 55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 h="408">
                                <a:moveTo>
                                  <a:pt x="111" y="0"/>
                                </a:moveTo>
                                <a:lnTo>
                                  <a:pt x="17" y="0"/>
                                </a:lnTo>
                                <a:lnTo>
                                  <a:pt x="0" y="317"/>
                                </a:lnTo>
                                <a:lnTo>
                                  <a:pt x="4" y="349"/>
                                </a:lnTo>
                                <a:lnTo>
                                  <a:pt x="19" y="379"/>
                                </a:lnTo>
                                <a:lnTo>
                                  <a:pt x="48" y="400"/>
                                </a:lnTo>
                                <a:lnTo>
                                  <a:pt x="91" y="408"/>
                                </a:lnTo>
                                <a:lnTo>
                                  <a:pt x="141" y="408"/>
                                </a:lnTo>
                                <a:lnTo>
                                  <a:pt x="145" y="329"/>
                                </a:lnTo>
                                <a:lnTo>
                                  <a:pt x="100" y="329"/>
                                </a:lnTo>
                                <a:lnTo>
                                  <a:pt x="94" y="322"/>
                                </a:lnTo>
                                <a:lnTo>
                                  <a:pt x="111"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3966036" name="docshape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0937" y="652"/>
                            <a:ext cx="274" cy="312"/>
                          </a:xfrm>
                          <a:prstGeom prst="rect">
                            <a:avLst/>
                          </a:prstGeom>
                          <a:noFill/>
                          <a:extLst>
                            <a:ext uri="{909E8E84-426E-40DD-AFC4-6F175D3DCCD1}">
                              <a14:hiddenFill xmlns:a14="http://schemas.microsoft.com/office/drawing/2010/main">
                                <a:solidFill>
                                  <a:srgbClr val="FFFFFF"/>
                                </a:solidFill>
                              </a14:hiddenFill>
                            </a:ext>
                          </a:extLst>
                        </pic:spPr>
                      </pic:pic>
                      <wps:wsp>
                        <wps:cNvPr id="1460484196" name="docshape14"/>
                        <wps:cNvSpPr>
                          <a:spLocks/>
                        </wps:cNvSpPr>
                        <wps:spPr bwMode="auto">
                          <a:xfrm>
                            <a:off x="8917" y="648"/>
                            <a:ext cx="2770" cy="850"/>
                          </a:xfrm>
                          <a:custGeom>
                            <a:avLst/>
                            <a:gdLst>
                              <a:gd name="T0" fmla="+- 0 9212 8917"/>
                              <a:gd name="T1" fmla="*/ T0 w 2770"/>
                              <a:gd name="T2" fmla="+- 0 1241 649"/>
                              <a:gd name="T3" fmla="*/ 1241 h 850"/>
                              <a:gd name="T4" fmla="+- 0 9078 8917"/>
                              <a:gd name="T5" fmla="*/ T4 w 2770"/>
                              <a:gd name="T6" fmla="+- 0 1350 649"/>
                              <a:gd name="T7" fmla="*/ 1350 h 850"/>
                              <a:gd name="T8" fmla="+- 0 9087 8917"/>
                              <a:gd name="T9" fmla="*/ T8 w 2770"/>
                              <a:gd name="T10" fmla="+- 0 1087 649"/>
                              <a:gd name="T11" fmla="*/ 1087 h 850"/>
                              <a:gd name="T12" fmla="+- 0 9171 8917"/>
                              <a:gd name="T13" fmla="*/ T12 w 2770"/>
                              <a:gd name="T14" fmla="+- 0 1434 649"/>
                              <a:gd name="T15" fmla="*/ 1434 h 850"/>
                              <a:gd name="T16" fmla="+- 0 9537 8917"/>
                              <a:gd name="T17" fmla="*/ T16 w 2770"/>
                              <a:gd name="T18" fmla="+- 0 1202 649"/>
                              <a:gd name="T19" fmla="*/ 1202 h 850"/>
                              <a:gd name="T20" fmla="+- 0 9396 8917"/>
                              <a:gd name="T21" fmla="*/ T20 w 2770"/>
                              <a:gd name="T22" fmla="+- 0 1189 649"/>
                              <a:gd name="T23" fmla="*/ 1189 h 850"/>
                              <a:gd name="T24" fmla="+- 0 9318 8917"/>
                              <a:gd name="T25" fmla="*/ T24 w 2770"/>
                              <a:gd name="T26" fmla="+- 0 1324 649"/>
                              <a:gd name="T27" fmla="*/ 1324 h 850"/>
                              <a:gd name="T28" fmla="+- 0 9464 8917"/>
                              <a:gd name="T29" fmla="*/ T28 w 2770"/>
                              <a:gd name="T30" fmla="+- 0 1381 649"/>
                              <a:gd name="T31" fmla="*/ 1381 h 850"/>
                              <a:gd name="T32" fmla="+- 0 9451 8917"/>
                              <a:gd name="T33" fmla="*/ T32 w 2770"/>
                              <a:gd name="T34" fmla="+- 0 1414 649"/>
                              <a:gd name="T35" fmla="*/ 1414 h 850"/>
                              <a:gd name="T36" fmla="+- 0 9392 8917"/>
                              <a:gd name="T37" fmla="*/ T36 w 2770"/>
                              <a:gd name="T38" fmla="+- 0 1415 649"/>
                              <a:gd name="T39" fmla="*/ 1415 h 850"/>
                              <a:gd name="T40" fmla="+- 0 9319 8917"/>
                              <a:gd name="T41" fmla="*/ T40 w 2770"/>
                              <a:gd name="T42" fmla="+- 0 1478 649"/>
                              <a:gd name="T43" fmla="*/ 1478 h 850"/>
                              <a:gd name="T44" fmla="+- 0 9471 8917"/>
                              <a:gd name="T45" fmla="*/ T44 w 2770"/>
                              <a:gd name="T46" fmla="+- 0 1492 649"/>
                              <a:gd name="T47" fmla="*/ 1492 h 850"/>
                              <a:gd name="T48" fmla="+- 0 9555 8917"/>
                              <a:gd name="T49" fmla="*/ T48 w 2770"/>
                              <a:gd name="T50" fmla="+- 0 1359 649"/>
                              <a:gd name="T51" fmla="*/ 1359 h 850"/>
                              <a:gd name="T52" fmla="+- 0 9403 8917"/>
                              <a:gd name="T53" fmla="*/ T52 w 2770"/>
                              <a:gd name="T54" fmla="+- 0 1293 649"/>
                              <a:gd name="T55" fmla="*/ 1293 h 850"/>
                              <a:gd name="T56" fmla="+- 0 9436 8917"/>
                              <a:gd name="T57" fmla="*/ T56 w 2770"/>
                              <a:gd name="T58" fmla="+- 0 1260 649"/>
                              <a:gd name="T59" fmla="*/ 1260 h 850"/>
                              <a:gd name="T60" fmla="+- 0 9500 8917"/>
                              <a:gd name="T61" fmla="*/ T60 w 2770"/>
                              <a:gd name="T62" fmla="+- 0 1279 649"/>
                              <a:gd name="T63" fmla="*/ 1279 h 850"/>
                              <a:gd name="T64" fmla="+- 0 9783 8917"/>
                              <a:gd name="T65" fmla="*/ T64 w 2770"/>
                              <a:gd name="T66" fmla="+- 0 1191 649"/>
                              <a:gd name="T67" fmla="*/ 1191 h 850"/>
                              <a:gd name="T68" fmla="+- 0 9630 8917"/>
                              <a:gd name="T69" fmla="*/ T68 w 2770"/>
                              <a:gd name="T70" fmla="+- 0 1208 649"/>
                              <a:gd name="T71" fmla="*/ 1208 h 850"/>
                              <a:gd name="T72" fmla="+- 0 9609 8917"/>
                              <a:gd name="T73" fmla="*/ T72 w 2770"/>
                              <a:gd name="T74" fmla="+- 0 1350 649"/>
                              <a:gd name="T75" fmla="*/ 1350 h 850"/>
                              <a:gd name="T76" fmla="+- 0 9741 8917"/>
                              <a:gd name="T77" fmla="*/ T76 w 2770"/>
                              <a:gd name="T78" fmla="+- 0 1390 649"/>
                              <a:gd name="T79" fmla="*/ 1390 h 850"/>
                              <a:gd name="T80" fmla="+- 0 9712 8917"/>
                              <a:gd name="T81" fmla="*/ T80 w 2770"/>
                              <a:gd name="T82" fmla="+- 0 1418 649"/>
                              <a:gd name="T83" fmla="*/ 1418 h 850"/>
                              <a:gd name="T84" fmla="+- 0 9645 8917"/>
                              <a:gd name="T85" fmla="*/ T84 w 2770"/>
                              <a:gd name="T86" fmla="+- 0 1408 649"/>
                              <a:gd name="T87" fmla="*/ 1408 h 850"/>
                              <a:gd name="T88" fmla="+- 0 9626 8917"/>
                              <a:gd name="T89" fmla="*/ T88 w 2770"/>
                              <a:gd name="T90" fmla="+- 0 1492 649"/>
                              <a:gd name="T91" fmla="*/ 1492 h 850"/>
                              <a:gd name="T92" fmla="+- 0 9789 8917"/>
                              <a:gd name="T93" fmla="*/ T92 w 2770"/>
                              <a:gd name="T94" fmla="+- 0 1473 649"/>
                              <a:gd name="T95" fmla="*/ 1473 h 850"/>
                              <a:gd name="T96" fmla="+- 0 9814 8917"/>
                              <a:gd name="T97" fmla="*/ T96 w 2770"/>
                              <a:gd name="T98" fmla="+- 0 1331 649"/>
                              <a:gd name="T99" fmla="*/ 1331 h 850"/>
                              <a:gd name="T100" fmla="+- 0 9678 8917"/>
                              <a:gd name="T101" fmla="*/ T100 w 2770"/>
                              <a:gd name="T102" fmla="+- 0 1282 649"/>
                              <a:gd name="T103" fmla="*/ 1282 h 850"/>
                              <a:gd name="T104" fmla="+- 0 9728 8917"/>
                              <a:gd name="T105" fmla="*/ T104 w 2770"/>
                              <a:gd name="T106" fmla="+- 0 1261 649"/>
                              <a:gd name="T107" fmla="*/ 1261 h 850"/>
                              <a:gd name="T108" fmla="+- 0 9835 8917"/>
                              <a:gd name="T109" fmla="*/ T108 w 2770"/>
                              <a:gd name="T110" fmla="+- 0 1221 649"/>
                              <a:gd name="T111" fmla="*/ 1221 h 850"/>
                              <a:gd name="T112" fmla="+- 0 10118 8917"/>
                              <a:gd name="T113" fmla="*/ T112 w 2770"/>
                              <a:gd name="T114" fmla="+- 0 1244 649"/>
                              <a:gd name="T115" fmla="*/ 1244 h 850"/>
                              <a:gd name="T116" fmla="+- 0 10039 8917"/>
                              <a:gd name="T117" fmla="*/ T116 w 2770"/>
                              <a:gd name="T118" fmla="+- 0 1186 649"/>
                              <a:gd name="T119" fmla="*/ 1186 h 850"/>
                              <a:gd name="T120" fmla="+- 0 10035 8917"/>
                              <a:gd name="T121" fmla="*/ T120 w 2770"/>
                              <a:gd name="T122" fmla="+- 0 1362 649"/>
                              <a:gd name="T123" fmla="*/ 1362 h 850"/>
                              <a:gd name="T124" fmla="+- 0 10013 8917"/>
                              <a:gd name="T125" fmla="*/ T124 w 2770"/>
                              <a:gd name="T126" fmla="+- 0 1410 649"/>
                              <a:gd name="T127" fmla="*/ 1410 h 850"/>
                              <a:gd name="T128" fmla="+- 0 9969 8917"/>
                              <a:gd name="T129" fmla="*/ T128 w 2770"/>
                              <a:gd name="T130" fmla="+- 0 1405 649"/>
                              <a:gd name="T131" fmla="*/ 1405 h 850"/>
                              <a:gd name="T132" fmla="+- 0 9959 8917"/>
                              <a:gd name="T133" fmla="*/ T132 w 2770"/>
                              <a:gd name="T134" fmla="+- 0 1341 649"/>
                              <a:gd name="T135" fmla="*/ 1341 h 850"/>
                              <a:gd name="T136" fmla="+- 0 9976 8917"/>
                              <a:gd name="T137" fmla="*/ T136 w 2770"/>
                              <a:gd name="T138" fmla="+- 0 1276 649"/>
                              <a:gd name="T139" fmla="*/ 1276 h 850"/>
                              <a:gd name="T140" fmla="+- 0 10021 8917"/>
                              <a:gd name="T141" fmla="*/ T140 w 2770"/>
                              <a:gd name="T142" fmla="+- 0 1271 649"/>
                              <a:gd name="T143" fmla="*/ 1271 h 850"/>
                              <a:gd name="T144" fmla="+- 0 10037 8917"/>
                              <a:gd name="T145" fmla="*/ T144 w 2770"/>
                              <a:gd name="T146" fmla="+- 0 1319 649"/>
                              <a:gd name="T147" fmla="*/ 1319 h 850"/>
                              <a:gd name="T148" fmla="+- 0 9944 8917"/>
                              <a:gd name="T149" fmla="*/ T148 w 2770"/>
                              <a:gd name="T150" fmla="+- 0 1195 649"/>
                              <a:gd name="T151" fmla="*/ 1195 h 850"/>
                              <a:gd name="T152" fmla="+- 0 9876 8917"/>
                              <a:gd name="T153" fmla="*/ T152 w 2770"/>
                              <a:gd name="T154" fmla="+- 0 1270 649"/>
                              <a:gd name="T155" fmla="*/ 1270 h 850"/>
                              <a:gd name="T156" fmla="+- 0 9868 8917"/>
                              <a:gd name="T157" fmla="*/ T156 w 2770"/>
                              <a:gd name="T158" fmla="+- 0 1412 649"/>
                              <a:gd name="T159" fmla="*/ 1412 h 850"/>
                              <a:gd name="T160" fmla="+- 0 9929 8917"/>
                              <a:gd name="T161" fmla="*/ T160 w 2770"/>
                              <a:gd name="T162" fmla="+- 0 1486 649"/>
                              <a:gd name="T163" fmla="*/ 1486 h 850"/>
                              <a:gd name="T164" fmla="+- 0 10051 8917"/>
                              <a:gd name="T165" fmla="*/ T164 w 2770"/>
                              <a:gd name="T166" fmla="+- 0 1486 649"/>
                              <a:gd name="T167" fmla="*/ 1486 h 850"/>
                              <a:gd name="T168" fmla="+- 0 10119 8917"/>
                              <a:gd name="T169" fmla="*/ T168 w 2770"/>
                              <a:gd name="T170" fmla="+- 0 1413 649"/>
                              <a:gd name="T171" fmla="*/ 1413 h 850"/>
                              <a:gd name="T172" fmla="+- 0 10131 8917"/>
                              <a:gd name="T173" fmla="*/ T172 w 2770"/>
                              <a:gd name="T174" fmla="+- 0 1301 649"/>
                              <a:gd name="T175" fmla="*/ 1301 h 850"/>
                              <a:gd name="T176" fmla="+- 0 11673 8917"/>
                              <a:gd name="T177" fmla="*/ T176 w 2770"/>
                              <a:gd name="T178" fmla="+- 0 695 649"/>
                              <a:gd name="T179" fmla="*/ 695 h 850"/>
                              <a:gd name="T180" fmla="+- 0 11607 8917"/>
                              <a:gd name="T181" fmla="*/ T180 w 2770"/>
                              <a:gd name="T182" fmla="+- 0 650 649"/>
                              <a:gd name="T183" fmla="*/ 650 h 850"/>
                              <a:gd name="T184" fmla="+- 0 11517 8917"/>
                              <a:gd name="T185" fmla="*/ T184 w 2770"/>
                              <a:gd name="T186" fmla="+- 0 666 649"/>
                              <a:gd name="T187" fmla="*/ 666 h 850"/>
                              <a:gd name="T188" fmla="+- 0 11445 8917"/>
                              <a:gd name="T189" fmla="*/ T188 w 2770"/>
                              <a:gd name="T190" fmla="+- 0 651 649"/>
                              <a:gd name="T191" fmla="*/ 651 h 850"/>
                              <a:gd name="T192" fmla="+- 0 11366 8917"/>
                              <a:gd name="T193" fmla="*/ T192 w 2770"/>
                              <a:gd name="T194" fmla="+- 0 665 649"/>
                              <a:gd name="T195" fmla="*/ 665 h 850"/>
                              <a:gd name="T196" fmla="+- 0 11244 8917"/>
                              <a:gd name="T197" fmla="*/ T196 w 2770"/>
                              <a:gd name="T198" fmla="+- 0 960 649"/>
                              <a:gd name="T199" fmla="*/ 960 h 850"/>
                              <a:gd name="T200" fmla="+- 0 11363 8917"/>
                              <a:gd name="T201" fmla="*/ T200 w 2770"/>
                              <a:gd name="T202" fmla="+- 0 741 649"/>
                              <a:gd name="T203" fmla="*/ 741 h 850"/>
                              <a:gd name="T204" fmla="+- 0 11410 8917"/>
                              <a:gd name="T205" fmla="*/ T204 w 2770"/>
                              <a:gd name="T206" fmla="+- 0 741 649"/>
                              <a:gd name="T207" fmla="*/ 741 h 850"/>
                              <a:gd name="T208" fmla="+- 0 11507 8917"/>
                              <a:gd name="T209" fmla="*/ T208 w 2770"/>
                              <a:gd name="T210" fmla="+- 0 960 649"/>
                              <a:gd name="T211" fmla="*/ 960 h 850"/>
                              <a:gd name="T212" fmla="+- 0 11545 8917"/>
                              <a:gd name="T213" fmla="*/ T212 w 2770"/>
                              <a:gd name="T214" fmla="+- 0 735 649"/>
                              <a:gd name="T215" fmla="*/ 735 h 850"/>
                              <a:gd name="T216" fmla="+- 0 11589 8917"/>
                              <a:gd name="T217" fmla="*/ T216 w 2770"/>
                              <a:gd name="T218" fmla="+- 0 754 649"/>
                              <a:gd name="T219" fmla="*/ 754 h 850"/>
                              <a:gd name="T220" fmla="+- 0 11687 8917"/>
                              <a:gd name="T221" fmla="*/ T220 w 2770"/>
                              <a:gd name="T222" fmla="+- 0 763 649"/>
                              <a:gd name="T223" fmla="*/ 76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0" h="850">
                                <a:moveTo>
                                  <a:pt x="374" y="846"/>
                                </a:moveTo>
                                <a:lnTo>
                                  <a:pt x="355" y="785"/>
                                </a:lnTo>
                                <a:lnTo>
                                  <a:pt x="329" y="701"/>
                                </a:lnTo>
                                <a:lnTo>
                                  <a:pt x="295" y="592"/>
                                </a:lnTo>
                                <a:lnTo>
                                  <a:pt x="247" y="438"/>
                                </a:lnTo>
                                <a:lnTo>
                                  <a:pt x="232" y="438"/>
                                </a:lnTo>
                                <a:lnTo>
                                  <a:pt x="232" y="701"/>
                                </a:lnTo>
                                <a:lnTo>
                                  <a:pt x="161" y="701"/>
                                </a:lnTo>
                                <a:lnTo>
                                  <a:pt x="203" y="592"/>
                                </a:lnTo>
                                <a:lnTo>
                                  <a:pt x="232" y="701"/>
                                </a:lnTo>
                                <a:lnTo>
                                  <a:pt x="232" y="438"/>
                                </a:lnTo>
                                <a:lnTo>
                                  <a:pt x="170" y="438"/>
                                </a:lnTo>
                                <a:lnTo>
                                  <a:pt x="0" y="846"/>
                                </a:lnTo>
                                <a:lnTo>
                                  <a:pt x="105" y="846"/>
                                </a:lnTo>
                                <a:lnTo>
                                  <a:pt x="128" y="785"/>
                                </a:lnTo>
                                <a:lnTo>
                                  <a:pt x="254" y="785"/>
                                </a:lnTo>
                                <a:lnTo>
                                  <a:pt x="269" y="846"/>
                                </a:lnTo>
                                <a:lnTo>
                                  <a:pt x="374" y="846"/>
                                </a:lnTo>
                                <a:close/>
                                <a:moveTo>
                                  <a:pt x="644" y="572"/>
                                </a:moveTo>
                                <a:lnTo>
                                  <a:pt x="620" y="553"/>
                                </a:lnTo>
                                <a:lnTo>
                                  <a:pt x="592" y="542"/>
                                </a:lnTo>
                                <a:lnTo>
                                  <a:pt x="561" y="536"/>
                                </a:lnTo>
                                <a:lnTo>
                                  <a:pt x="525" y="534"/>
                                </a:lnTo>
                                <a:lnTo>
                                  <a:pt x="479" y="540"/>
                                </a:lnTo>
                                <a:lnTo>
                                  <a:pt x="439" y="559"/>
                                </a:lnTo>
                                <a:lnTo>
                                  <a:pt x="410" y="591"/>
                                </a:lnTo>
                                <a:lnTo>
                                  <a:pt x="397" y="636"/>
                                </a:lnTo>
                                <a:lnTo>
                                  <a:pt x="401" y="675"/>
                                </a:lnTo>
                                <a:lnTo>
                                  <a:pt x="418" y="701"/>
                                </a:lnTo>
                                <a:lnTo>
                                  <a:pt x="445" y="718"/>
                                </a:lnTo>
                                <a:lnTo>
                                  <a:pt x="481" y="725"/>
                                </a:lnTo>
                                <a:lnTo>
                                  <a:pt x="547" y="732"/>
                                </a:lnTo>
                                <a:lnTo>
                                  <a:pt x="550" y="741"/>
                                </a:lnTo>
                                <a:lnTo>
                                  <a:pt x="550" y="749"/>
                                </a:lnTo>
                                <a:lnTo>
                                  <a:pt x="545" y="759"/>
                                </a:lnTo>
                                <a:lnTo>
                                  <a:pt x="534" y="765"/>
                                </a:lnTo>
                                <a:lnTo>
                                  <a:pt x="521" y="769"/>
                                </a:lnTo>
                                <a:lnTo>
                                  <a:pt x="509" y="769"/>
                                </a:lnTo>
                                <a:lnTo>
                                  <a:pt x="494" y="769"/>
                                </a:lnTo>
                                <a:lnTo>
                                  <a:pt x="475" y="766"/>
                                </a:lnTo>
                                <a:lnTo>
                                  <a:pt x="455" y="759"/>
                                </a:lnTo>
                                <a:lnTo>
                                  <a:pt x="435" y="744"/>
                                </a:lnTo>
                                <a:lnTo>
                                  <a:pt x="371" y="804"/>
                                </a:lnTo>
                                <a:lnTo>
                                  <a:pt x="402" y="829"/>
                                </a:lnTo>
                                <a:lnTo>
                                  <a:pt x="435" y="843"/>
                                </a:lnTo>
                                <a:lnTo>
                                  <a:pt x="468" y="848"/>
                                </a:lnTo>
                                <a:lnTo>
                                  <a:pt x="503" y="849"/>
                                </a:lnTo>
                                <a:lnTo>
                                  <a:pt x="554" y="843"/>
                                </a:lnTo>
                                <a:lnTo>
                                  <a:pt x="598" y="824"/>
                                </a:lnTo>
                                <a:lnTo>
                                  <a:pt x="629" y="792"/>
                                </a:lnTo>
                                <a:lnTo>
                                  <a:pt x="642" y="745"/>
                                </a:lnTo>
                                <a:lnTo>
                                  <a:pt x="638" y="710"/>
                                </a:lnTo>
                                <a:lnTo>
                                  <a:pt x="623" y="682"/>
                                </a:lnTo>
                                <a:lnTo>
                                  <a:pt x="595" y="661"/>
                                </a:lnTo>
                                <a:lnTo>
                                  <a:pt x="554" y="651"/>
                                </a:lnTo>
                                <a:lnTo>
                                  <a:pt x="486" y="644"/>
                                </a:lnTo>
                                <a:lnTo>
                                  <a:pt x="487" y="633"/>
                                </a:lnTo>
                                <a:lnTo>
                                  <a:pt x="488" y="622"/>
                                </a:lnTo>
                                <a:lnTo>
                                  <a:pt x="496" y="611"/>
                                </a:lnTo>
                                <a:lnTo>
                                  <a:pt x="519" y="611"/>
                                </a:lnTo>
                                <a:lnTo>
                                  <a:pt x="537" y="612"/>
                                </a:lnTo>
                                <a:lnTo>
                                  <a:pt x="555" y="615"/>
                                </a:lnTo>
                                <a:lnTo>
                                  <a:pt x="570" y="620"/>
                                </a:lnTo>
                                <a:lnTo>
                                  <a:pt x="583" y="630"/>
                                </a:lnTo>
                                <a:lnTo>
                                  <a:pt x="644" y="572"/>
                                </a:lnTo>
                                <a:close/>
                                <a:moveTo>
                                  <a:pt x="918" y="572"/>
                                </a:moveTo>
                                <a:lnTo>
                                  <a:pt x="894" y="553"/>
                                </a:lnTo>
                                <a:lnTo>
                                  <a:pt x="866" y="542"/>
                                </a:lnTo>
                                <a:lnTo>
                                  <a:pt x="834" y="536"/>
                                </a:lnTo>
                                <a:lnTo>
                                  <a:pt x="798" y="534"/>
                                </a:lnTo>
                                <a:lnTo>
                                  <a:pt x="753" y="540"/>
                                </a:lnTo>
                                <a:lnTo>
                                  <a:pt x="713" y="559"/>
                                </a:lnTo>
                                <a:lnTo>
                                  <a:pt x="683" y="591"/>
                                </a:lnTo>
                                <a:lnTo>
                                  <a:pt x="670" y="636"/>
                                </a:lnTo>
                                <a:lnTo>
                                  <a:pt x="675" y="675"/>
                                </a:lnTo>
                                <a:lnTo>
                                  <a:pt x="692" y="701"/>
                                </a:lnTo>
                                <a:lnTo>
                                  <a:pt x="719" y="718"/>
                                </a:lnTo>
                                <a:lnTo>
                                  <a:pt x="755" y="725"/>
                                </a:lnTo>
                                <a:lnTo>
                                  <a:pt x="821" y="732"/>
                                </a:lnTo>
                                <a:lnTo>
                                  <a:pt x="824" y="741"/>
                                </a:lnTo>
                                <a:lnTo>
                                  <a:pt x="824" y="749"/>
                                </a:lnTo>
                                <a:lnTo>
                                  <a:pt x="819" y="759"/>
                                </a:lnTo>
                                <a:lnTo>
                                  <a:pt x="808" y="765"/>
                                </a:lnTo>
                                <a:lnTo>
                                  <a:pt x="795" y="769"/>
                                </a:lnTo>
                                <a:lnTo>
                                  <a:pt x="783" y="769"/>
                                </a:lnTo>
                                <a:lnTo>
                                  <a:pt x="768" y="769"/>
                                </a:lnTo>
                                <a:lnTo>
                                  <a:pt x="749" y="766"/>
                                </a:lnTo>
                                <a:lnTo>
                                  <a:pt x="728" y="759"/>
                                </a:lnTo>
                                <a:lnTo>
                                  <a:pt x="709" y="744"/>
                                </a:lnTo>
                                <a:lnTo>
                                  <a:pt x="645" y="804"/>
                                </a:lnTo>
                                <a:lnTo>
                                  <a:pt x="676" y="829"/>
                                </a:lnTo>
                                <a:lnTo>
                                  <a:pt x="709" y="843"/>
                                </a:lnTo>
                                <a:lnTo>
                                  <a:pt x="742" y="848"/>
                                </a:lnTo>
                                <a:lnTo>
                                  <a:pt x="777" y="849"/>
                                </a:lnTo>
                                <a:lnTo>
                                  <a:pt x="828" y="843"/>
                                </a:lnTo>
                                <a:lnTo>
                                  <a:pt x="872" y="824"/>
                                </a:lnTo>
                                <a:lnTo>
                                  <a:pt x="902" y="792"/>
                                </a:lnTo>
                                <a:lnTo>
                                  <a:pt x="916" y="745"/>
                                </a:lnTo>
                                <a:lnTo>
                                  <a:pt x="912" y="710"/>
                                </a:lnTo>
                                <a:lnTo>
                                  <a:pt x="897" y="682"/>
                                </a:lnTo>
                                <a:lnTo>
                                  <a:pt x="869" y="661"/>
                                </a:lnTo>
                                <a:lnTo>
                                  <a:pt x="828" y="651"/>
                                </a:lnTo>
                                <a:lnTo>
                                  <a:pt x="759" y="644"/>
                                </a:lnTo>
                                <a:lnTo>
                                  <a:pt x="761" y="633"/>
                                </a:lnTo>
                                <a:lnTo>
                                  <a:pt x="762" y="622"/>
                                </a:lnTo>
                                <a:lnTo>
                                  <a:pt x="770" y="611"/>
                                </a:lnTo>
                                <a:lnTo>
                                  <a:pt x="793" y="611"/>
                                </a:lnTo>
                                <a:lnTo>
                                  <a:pt x="811" y="612"/>
                                </a:lnTo>
                                <a:lnTo>
                                  <a:pt x="828" y="615"/>
                                </a:lnTo>
                                <a:lnTo>
                                  <a:pt x="844" y="620"/>
                                </a:lnTo>
                                <a:lnTo>
                                  <a:pt x="857" y="630"/>
                                </a:lnTo>
                                <a:lnTo>
                                  <a:pt x="918" y="572"/>
                                </a:lnTo>
                                <a:close/>
                                <a:moveTo>
                                  <a:pt x="1214" y="652"/>
                                </a:moveTo>
                                <a:lnTo>
                                  <a:pt x="1210" y="621"/>
                                </a:lnTo>
                                <a:lnTo>
                                  <a:pt x="1209" y="619"/>
                                </a:lnTo>
                                <a:lnTo>
                                  <a:pt x="1201" y="595"/>
                                </a:lnTo>
                                <a:lnTo>
                                  <a:pt x="1186" y="574"/>
                                </a:lnTo>
                                <a:lnTo>
                                  <a:pt x="1170" y="559"/>
                                </a:lnTo>
                                <a:lnTo>
                                  <a:pt x="1149" y="546"/>
                                </a:lnTo>
                                <a:lnTo>
                                  <a:pt x="1122" y="537"/>
                                </a:lnTo>
                                <a:lnTo>
                                  <a:pt x="1120" y="537"/>
                                </a:lnTo>
                                <a:lnTo>
                                  <a:pt x="1120" y="670"/>
                                </a:lnTo>
                                <a:lnTo>
                                  <a:pt x="1119" y="692"/>
                                </a:lnTo>
                                <a:lnTo>
                                  <a:pt x="1118" y="713"/>
                                </a:lnTo>
                                <a:lnTo>
                                  <a:pt x="1115" y="730"/>
                                </a:lnTo>
                                <a:lnTo>
                                  <a:pt x="1110" y="745"/>
                                </a:lnTo>
                                <a:lnTo>
                                  <a:pt x="1102" y="756"/>
                                </a:lnTo>
                                <a:lnTo>
                                  <a:pt x="1096" y="761"/>
                                </a:lnTo>
                                <a:lnTo>
                                  <a:pt x="1088" y="764"/>
                                </a:lnTo>
                                <a:lnTo>
                                  <a:pt x="1065" y="764"/>
                                </a:lnTo>
                                <a:lnTo>
                                  <a:pt x="1057" y="761"/>
                                </a:lnTo>
                                <a:lnTo>
                                  <a:pt x="1052" y="756"/>
                                </a:lnTo>
                                <a:lnTo>
                                  <a:pt x="1045" y="745"/>
                                </a:lnTo>
                                <a:lnTo>
                                  <a:pt x="1042" y="730"/>
                                </a:lnTo>
                                <a:lnTo>
                                  <a:pt x="1041" y="713"/>
                                </a:lnTo>
                                <a:lnTo>
                                  <a:pt x="1042" y="692"/>
                                </a:lnTo>
                                <a:lnTo>
                                  <a:pt x="1043" y="670"/>
                                </a:lnTo>
                                <a:lnTo>
                                  <a:pt x="1046" y="653"/>
                                </a:lnTo>
                                <a:lnTo>
                                  <a:pt x="1051" y="638"/>
                                </a:lnTo>
                                <a:lnTo>
                                  <a:pt x="1059" y="627"/>
                                </a:lnTo>
                                <a:lnTo>
                                  <a:pt x="1065" y="622"/>
                                </a:lnTo>
                                <a:lnTo>
                                  <a:pt x="1073" y="619"/>
                                </a:lnTo>
                                <a:lnTo>
                                  <a:pt x="1096" y="619"/>
                                </a:lnTo>
                                <a:lnTo>
                                  <a:pt x="1104" y="622"/>
                                </a:lnTo>
                                <a:lnTo>
                                  <a:pt x="1109" y="627"/>
                                </a:lnTo>
                                <a:lnTo>
                                  <a:pt x="1116" y="638"/>
                                </a:lnTo>
                                <a:lnTo>
                                  <a:pt x="1119" y="653"/>
                                </a:lnTo>
                                <a:lnTo>
                                  <a:pt x="1120" y="670"/>
                                </a:lnTo>
                                <a:lnTo>
                                  <a:pt x="1120" y="537"/>
                                </a:lnTo>
                                <a:lnTo>
                                  <a:pt x="1089" y="534"/>
                                </a:lnTo>
                                <a:lnTo>
                                  <a:pt x="1055" y="537"/>
                                </a:lnTo>
                                <a:lnTo>
                                  <a:pt x="1027" y="546"/>
                                </a:lnTo>
                                <a:lnTo>
                                  <a:pt x="1005" y="559"/>
                                </a:lnTo>
                                <a:lnTo>
                                  <a:pt x="988" y="574"/>
                                </a:lnTo>
                                <a:lnTo>
                                  <a:pt x="970" y="595"/>
                                </a:lnTo>
                                <a:lnTo>
                                  <a:pt x="959" y="621"/>
                                </a:lnTo>
                                <a:lnTo>
                                  <a:pt x="951" y="652"/>
                                </a:lnTo>
                                <a:lnTo>
                                  <a:pt x="948" y="692"/>
                                </a:lnTo>
                                <a:lnTo>
                                  <a:pt x="947" y="732"/>
                                </a:lnTo>
                                <a:lnTo>
                                  <a:pt x="951" y="763"/>
                                </a:lnTo>
                                <a:lnTo>
                                  <a:pt x="960" y="788"/>
                                </a:lnTo>
                                <a:lnTo>
                                  <a:pt x="975" y="810"/>
                                </a:lnTo>
                                <a:lnTo>
                                  <a:pt x="991" y="824"/>
                                </a:lnTo>
                                <a:lnTo>
                                  <a:pt x="1012" y="837"/>
                                </a:lnTo>
                                <a:lnTo>
                                  <a:pt x="1038" y="846"/>
                                </a:lnTo>
                                <a:lnTo>
                                  <a:pt x="1072" y="849"/>
                                </a:lnTo>
                                <a:lnTo>
                                  <a:pt x="1106" y="846"/>
                                </a:lnTo>
                                <a:lnTo>
                                  <a:pt x="1134" y="837"/>
                                </a:lnTo>
                                <a:lnTo>
                                  <a:pt x="1156" y="824"/>
                                </a:lnTo>
                                <a:lnTo>
                                  <a:pt x="1173" y="810"/>
                                </a:lnTo>
                                <a:lnTo>
                                  <a:pt x="1191" y="788"/>
                                </a:lnTo>
                                <a:lnTo>
                                  <a:pt x="1202" y="764"/>
                                </a:lnTo>
                                <a:lnTo>
                                  <a:pt x="1202" y="763"/>
                                </a:lnTo>
                                <a:lnTo>
                                  <a:pt x="1210" y="732"/>
                                </a:lnTo>
                                <a:lnTo>
                                  <a:pt x="1213" y="692"/>
                                </a:lnTo>
                                <a:lnTo>
                                  <a:pt x="1214" y="652"/>
                                </a:lnTo>
                                <a:close/>
                                <a:moveTo>
                                  <a:pt x="2770" y="114"/>
                                </a:moveTo>
                                <a:lnTo>
                                  <a:pt x="2770" y="90"/>
                                </a:lnTo>
                                <a:lnTo>
                                  <a:pt x="2765" y="68"/>
                                </a:lnTo>
                                <a:lnTo>
                                  <a:pt x="2756" y="46"/>
                                </a:lnTo>
                                <a:lnTo>
                                  <a:pt x="2741" y="26"/>
                                </a:lnTo>
                                <a:lnTo>
                                  <a:pt x="2727" y="15"/>
                                </a:lnTo>
                                <a:lnTo>
                                  <a:pt x="2709" y="7"/>
                                </a:lnTo>
                                <a:lnTo>
                                  <a:pt x="2690" y="1"/>
                                </a:lnTo>
                                <a:lnTo>
                                  <a:pt x="2668" y="0"/>
                                </a:lnTo>
                                <a:lnTo>
                                  <a:pt x="2643" y="2"/>
                                </a:lnTo>
                                <a:lnTo>
                                  <a:pt x="2621" y="7"/>
                                </a:lnTo>
                                <a:lnTo>
                                  <a:pt x="2600" y="17"/>
                                </a:lnTo>
                                <a:lnTo>
                                  <a:pt x="2579" y="32"/>
                                </a:lnTo>
                                <a:lnTo>
                                  <a:pt x="2564" y="18"/>
                                </a:lnTo>
                                <a:lnTo>
                                  <a:pt x="2547" y="7"/>
                                </a:lnTo>
                                <a:lnTo>
                                  <a:pt x="2528" y="2"/>
                                </a:lnTo>
                                <a:lnTo>
                                  <a:pt x="2506" y="0"/>
                                </a:lnTo>
                                <a:lnTo>
                                  <a:pt x="2487" y="2"/>
                                </a:lnTo>
                                <a:lnTo>
                                  <a:pt x="2468" y="7"/>
                                </a:lnTo>
                                <a:lnTo>
                                  <a:pt x="2449" y="16"/>
                                </a:lnTo>
                                <a:lnTo>
                                  <a:pt x="2433" y="28"/>
                                </a:lnTo>
                                <a:lnTo>
                                  <a:pt x="2434" y="3"/>
                                </a:lnTo>
                                <a:lnTo>
                                  <a:pt x="2343" y="3"/>
                                </a:lnTo>
                                <a:lnTo>
                                  <a:pt x="2327" y="311"/>
                                </a:lnTo>
                                <a:lnTo>
                                  <a:pt x="2420" y="311"/>
                                </a:lnTo>
                                <a:lnTo>
                                  <a:pt x="2430" y="127"/>
                                </a:lnTo>
                                <a:lnTo>
                                  <a:pt x="2435" y="105"/>
                                </a:lnTo>
                                <a:lnTo>
                                  <a:pt x="2446" y="92"/>
                                </a:lnTo>
                                <a:lnTo>
                                  <a:pt x="2459" y="86"/>
                                </a:lnTo>
                                <a:lnTo>
                                  <a:pt x="2470" y="84"/>
                                </a:lnTo>
                                <a:lnTo>
                                  <a:pt x="2481" y="86"/>
                                </a:lnTo>
                                <a:lnTo>
                                  <a:pt x="2493" y="92"/>
                                </a:lnTo>
                                <a:lnTo>
                                  <a:pt x="2503" y="105"/>
                                </a:lnTo>
                                <a:lnTo>
                                  <a:pt x="2506" y="127"/>
                                </a:lnTo>
                                <a:lnTo>
                                  <a:pt x="2496" y="311"/>
                                </a:lnTo>
                                <a:lnTo>
                                  <a:pt x="2590" y="311"/>
                                </a:lnTo>
                                <a:lnTo>
                                  <a:pt x="2600" y="127"/>
                                </a:lnTo>
                                <a:lnTo>
                                  <a:pt x="2605" y="105"/>
                                </a:lnTo>
                                <a:lnTo>
                                  <a:pt x="2616" y="92"/>
                                </a:lnTo>
                                <a:lnTo>
                                  <a:pt x="2628" y="86"/>
                                </a:lnTo>
                                <a:lnTo>
                                  <a:pt x="2640" y="84"/>
                                </a:lnTo>
                                <a:lnTo>
                                  <a:pt x="2651" y="86"/>
                                </a:lnTo>
                                <a:lnTo>
                                  <a:pt x="2663" y="92"/>
                                </a:lnTo>
                                <a:lnTo>
                                  <a:pt x="2672" y="105"/>
                                </a:lnTo>
                                <a:lnTo>
                                  <a:pt x="2675" y="127"/>
                                </a:lnTo>
                                <a:lnTo>
                                  <a:pt x="2666" y="311"/>
                                </a:lnTo>
                                <a:lnTo>
                                  <a:pt x="2760" y="311"/>
                                </a:lnTo>
                                <a:lnTo>
                                  <a:pt x="2770" y="11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0919943" name="docshape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0165" y="1183"/>
                            <a:ext cx="247" cy="316"/>
                          </a:xfrm>
                          <a:prstGeom prst="rect">
                            <a:avLst/>
                          </a:prstGeom>
                          <a:noFill/>
                          <a:extLst>
                            <a:ext uri="{909E8E84-426E-40DD-AFC4-6F175D3DCCD1}">
                              <a14:hiddenFill xmlns:a14="http://schemas.microsoft.com/office/drawing/2010/main">
                                <a:solidFill>
                                  <a:srgbClr val="FFFFFF"/>
                                </a:solidFill>
                              </a14:hiddenFill>
                            </a:ext>
                          </a:extLst>
                        </pic:spPr>
                      </pic:pic>
                      <wps:wsp>
                        <wps:cNvPr id="593146555" name="docshape16"/>
                        <wps:cNvSpPr>
                          <a:spLocks/>
                        </wps:cNvSpPr>
                        <wps:spPr bwMode="auto">
                          <a:xfrm>
                            <a:off x="10432" y="1083"/>
                            <a:ext cx="116" cy="412"/>
                          </a:xfrm>
                          <a:custGeom>
                            <a:avLst/>
                            <a:gdLst>
                              <a:gd name="T0" fmla="+- 0 10548 10433"/>
                              <a:gd name="T1" fmla="*/ T0 w 116"/>
                              <a:gd name="T2" fmla="+- 0 1083 1083"/>
                              <a:gd name="T3" fmla="*/ 1083 h 412"/>
                              <a:gd name="T4" fmla="+- 0 10454 10433"/>
                              <a:gd name="T5" fmla="*/ T4 w 116"/>
                              <a:gd name="T6" fmla="+- 0 1083 1083"/>
                              <a:gd name="T7" fmla="*/ 1083 h 412"/>
                              <a:gd name="T8" fmla="+- 0 10450 10433"/>
                              <a:gd name="T9" fmla="*/ T8 w 116"/>
                              <a:gd name="T10" fmla="+- 0 1155 1083"/>
                              <a:gd name="T11" fmla="*/ 1155 h 412"/>
                              <a:gd name="T12" fmla="+- 0 10544 10433"/>
                              <a:gd name="T13" fmla="*/ T12 w 116"/>
                              <a:gd name="T14" fmla="+- 0 1155 1083"/>
                              <a:gd name="T15" fmla="*/ 1155 h 412"/>
                              <a:gd name="T16" fmla="+- 0 10548 10433"/>
                              <a:gd name="T17" fmla="*/ T16 w 116"/>
                              <a:gd name="T18" fmla="+- 0 1083 1083"/>
                              <a:gd name="T19" fmla="*/ 1083 h 412"/>
                              <a:gd name="T20" fmla="+- 0 10542 10433"/>
                              <a:gd name="T21" fmla="*/ T20 w 116"/>
                              <a:gd name="T22" fmla="+- 0 1199 1083"/>
                              <a:gd name="T23" fmla="*/ 1199 h 412"/>
                              <a:gd name="T24" fmla="+- 0 10448 10433"/>
                              <a:gd name="T25" fmla="*/ T24 w 116"/>
                              <a:gd name="T26" fmla="+- 0 1199 1083"/>
                              <a:gd name="T27" fmla="*/ 1199 h 412"/>
                              <a:gd name="T28" fmla="+- 0 10433 10433"/>
                              <a:gd name="T29" fmla="*/ T28 w 116"/>
                              <a:gd name="T30" fmla="+- 0 1495 1083"/>
                              <a:gd name="T31" fmla="*/ 1495 h 412"/>
                              <a:gd name="T32" fmla="+- 0 10527 10433"/>
                              <a:gd name="T33" fmla="*/ T32 w 116"/>
                              <a:gd name="T34" fmla="+- 0 1495 1083"/>
                              <a:gd name="T35" fmla="*/ 1495 h 412"/>
                              <a:gd name="T36" fmla="+- 0 10542 10433"/>
                              <a:gd name="T37" fmla="*/ T36 w 116"/>
                              <a:gd name="T38" fmla="+- 0 1199 1083"/>
                              <a:gd name="T39" fmla="*/ 1199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12">
                                <a:moveTo>
                                  <a:pt x="115" y="0"/>
                                </a:moveTo>
                                <a:lnTo>
                                  <a:pt x="21" y="0"/>
                                </a:lnTo>
                                <a:lnTo>
                                  <a:pt x="17" y="72"/>
                                </a:lnTo>
                                <a:lnTo>
                                  <a:pt x="111" y="72"/>
                                </a:lnTo>
                                <a:lnTo>
                                  <a:pt x="115" y="0"/>
                                </a:lnTo>
                                <a:close/>
                                <a:moveTo>
                                  <a:pt x="109" y="116"/>
                                </a:moveTo>
                                <a:lnTo>
                                  <a:pt x="15" y="116"/>
                                </a:lnTo>
                                <a:lnTo>
                                  <a:pt x="0" y="412"/>
                                </a:lnTo>
                                <a:lnTo>
                                  <a:pt x="94" y="412"/>
                                </a:lnTo>
                                <a:lnTo>
                                  <a:pt x="109" y="11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003290" name="docshape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0571" y="1183"/>
                            <a:ext cx="267" cy="315"/>
                          </a:xfrm>
                          <a:prstGeom prst="rect">
                            <a:avLst/>
                          </a:prstGeom>
                          <a:noFill/>
                          <a:extLst>
                            <a:ext uri="{909E8E84-426E-40DD-AFC4-6F175D3DCCD1}">
                              <a14:hiddenFill xmlns:a14="http://schemas.microsoft.com/office/drawing/2010/main">
                                <a:solidFill>
                                  <a:srgbClr val="FFFFFF"/>
                                </a:solidFill>
                              </a14:hiddenFill>
                            </a:ext>
                          </a:extLst>
                        </pic:spPr>
                      </pic:pic>
                      <wps:wsp>
                        <wps:cNvPr id="1037311075" name="docshape18"/>
                        <wps:cNvSpPr>
                          <a:spLocks/>
                        </wps:cNvSpPr>
                        <wps:spPr bwMode="auto">
                          <a:xfrm>
                            <a:off x="10872" y="1110"/>
                            <a:ext cx="877" cy="388"/>
                          </a:xfrm>
                          <a:custGeom>
                            <a:avLst/>
                            <a:gdLst>
                              <a:gd name="T0" fmla="+- 0 11003 10872"/>
                              <a:gd name="T1" fmla="*/ T0 w 877"/>
                              <a:gd name="T2" fmla="+- 0 1110 1110"/>
                              <a:gd name="T3" fmla="*/ 1110 h 388"/>
                              <a:gd name="T4" fmla="+- 0 10876 10872"/>
                              <a:gd name="T5" fmla="*/ T4 w 877"/>
                              <a:gd name="T6" fmla="+- 0 1199 1110"/>
                              <a:gd name="T7" fmla="*/ 1199 h 388"/>
                              <a:gd name="T8" fmla="+- 0 10893 10872"/>
                              <a:gd name="T9" fmla="*/ T8 w 877"/>
                              <a:gd name="T10" fmla="+- 0 1404 1110"/>
                              <a:gd name="T11" fmla="*/ 1404 h 388"/>
                              <a:gd name="T12" fmla="+- 0 10941 10872"/>
                              <a:gd name="T13" fmla="*/ T12 w 877"/>
                              <a:gd name="T14" fmla="+- 0 1486 1110"/>
                              <a:gd name="T15" fmla="*/ 1486 h 388"/>
                              <a:gd name="T16" fmla="+- 0 11035 10872"/>
                              <a:gd name="T17" fmla="*/ T16 w 877"/>
                              <a:gd name="T18" fmla="+- 0 1416 1110"/>
                              <a:gd name="T19" fmla="*/ 1416 h 388"/>
                              <a:gd name="T20" fmla="+- 0 10994 10872"/>
                              <a:gd name="T21" fmla="*/ T20 w 877"/>
                              <a:gd name="T22" fmla="+- 0 1271 1110"/>
                              <a:gd name="T23" fmla="*/ 1271 h 388"/>
                              <a:gd name="T24" fmla="+- 0 11349 10872"/>
                              <a:gd name="T25" fmla="*/ T24 w 877"/>
                              <a:gd name="T26" fmla="+- 0 1329 1110"/>
                              <a:gd name="T27" fmla="*/ 1329 h 388"/>
                              <a:gd name="T28" fmla="+- 0 11336 10872"/>
                              <a:gd name="T29" fmla="*/ T28 w 877"/>
                              <a:gd name="T30" fmla="+- 0 1260 1110"/>
                              <a:gd name="T31" fmla="*/ 1260 h 388"/>
                              <a:gd name="T32" fmla="+- 0 11257 10872"/>
                              <a:gd name="T33" fmla="*/ T32 w 877"/>
                              <a:gd name="T34" fmla="+- 0 1191 1110"/>
                              <a:gd name="T35" fmla="*/ 1191 h 388"/>
                              <a:gd name="T36" fmla="+- 0 11165 10872"/>
                              <a:gd name="T37" fmla="*/ T36 w 877"/>
                              <a:gd name="T38" fmla="+- 0 1308 1110"/>
                              <a:gd name="T39" fmla="*/ 1308 h 388"/>
                              <a:gd name="T40" fmla="+- 0 11172 10872"/>
                              <a:gd name="T41" fmla="*/ T40 w 877"/>
                              <a:gd name="T42" fmla="+- 0 1284 1110"/>
                              <a:gd name="T43" fmla="*/ 1284 h 388"/>
                              <a:gd name="T44" fmla="+- 0 11198 10872"/>
                              <a:gd name="T45" fmla="*/ T44 w 877"/>
                              <a:gd name="T46" fmla="+- 0 1262 1110"/>
                              <a:gd name="T47" fmla="*/ 1262 h 388"/>
                              <a:gd name="T48" fmla="+- 0 11240 10872"/>
                              <a:gd name="T49" fmla="*/ T48 w 877"/>
                              <a:gd name="T50" fmla="+- 0 1267 1110"/>
                              <a:gd name="T51" fmla="*/ 1267 h 388"/>
                              <a:gd name="T52" fmla="+- 0 11257 10872"/>
                              <a:gd name="T53" fmla="*/ T52 w 877"/>
                              <a:gd name="T54" fmla="+- 0 1292 1110"/>
                              <a:gd name="T55" fmla="*/ 1292 h 388"/>
                              <a:gd name="T56" fmla="+- 0 11218 10872"/>
                              <a:gd name="T57" fmla="*/ T56 w 877"/>
                              <a:gd name="T58" fmla="+- 0 1183 1110"/>
                              <a:gd name="T59" fmla="*/ 1183 h 388"/>
                              <a:gd name="T60" fmla="+- 0 11085 10872"/>
                              <a:gd name="T61" fmla="*/ T60 w 877"/>
                              <a:gd name="T62" fmla="+- 0 1273 1110"/>
                              <a:gd name="T63" fmla="*/ 1273 h 388"/>
                              <a:gd name="T64" fmla="+- 0 11112 10872"/>
                              <a:gd name="T65" fmla="*/ T64 w 877"/>
                              <a:gd name="T66" fmla="+- 0 1469 1110"/>
                              <a:gd name="T67" fmla="*/ 1469 h 388"/>
                              <a:gd name="T68" fmla="+- 0 11248 10872"/>
                              <a:gd name="T69" fmla="*/ T68 w 877"/>
                              <a:gd name="T70" fmla="+- 0 1495 1110"/>
                              <a:gd name="T71" fmla="*/ 1495 h 388"/>
                              <a:gd name="T72" fmla="+- 0 11332 10872"/>
                              <a:gd name="T73" fmla="*/ T72 w 877"/>
                              <a:gd name="T74" fmla="+- 0 1449 1110"/>
                              <a:gd name="T75" fmla="*/ 1449 h 388"/>
                              <a:gd name="T76" fmla="+- 0 11266 10872"/>
                              <a:gd name="T77" fmla="*/ T76 w 877"/>
                              <a:gd name="T78" fmla="+- 0 1404 1110"/>
                              <a:gd name="T79" fmla="*/ 1404 h 388"/>
                              <a:gd name="T80" fmla="+- 0 11214 10872"/>
                              <a:gd name="T81" fmla="*/ T80 w 877"/>
                              <a:gd name="T82" fmla="+- 0 1419 1110"/>
                              <a:gd name="T83" fmla="*/ 1419 h 388"/>
                              <a:gd name="T84" fmla="+- 0 11165 10872"/>
                              <a:gd name="T85" fmla="*/ T84 w 877"/>
                              <a:gd name="T86" fmla="+- 0 1389 1110"/>
                              <a:gd name="T87" fmla="*/ 1389 h 388"/>
                              <a:gd name="T88" fmla="+- 0 11349 10872"/>
                              <a:gd name="T89" fmla="*/ T88 w 877"/>
                              <a:gd name="T90" fmla="+- 0 1329 1110"/>
                              <a:gd name="T91" fmla="*/ 1329 h 388"/>
                              <a:gd name="T92" fmla="+- 0 11580 10872"/>
                              <a:gd name="T93" fmla="*/ T92 w 877"/>
                              <a:gd name="T94" fmla="+- 0 1191 1110"/>
                              <a:gd name="T95" fmla="*/ 1191 h 388"/>
                              <a:gd name="T96" fmla="+- 0 11467 10872"/>
                              <a:gd name="T97" fmla="*/ T96 w 877"/>
                              <a:gd name="T98" fmla="+- 0 1189 1110"/>
                              <a:gd name="T99" fmla="*/ 1189 h 388"/>
                              <a:gd name="T100" fmla="+- 0 11384 10872"/>
                              <a:gd name="T101" fmla="*/ T100 w 877"/>
                              <a:gd name="T102" fmla="+- 0 1285 1110"/>
                              <a:gd name="T103" fmla="*/ 1285 h 388"/>
                              <a:gd name="T104" fmla="+- 0 11433 10872"/>
                              <a:gd name="T105" fmla="*/ T104 w 877"/>
                              <a:gd name="T106" fmla="+- 0 1367 1110"/>
                              <a:gd name="T107" fmla="*/ 1367 h 388"/>
                              <a:gd name="T108" fmla="+- 0 11538 10872"/>
                              <a:gd name="T109" fmla="*/ T108 w 877"/>
                              <a:gd name="T110" fmla="+- 0 1390 1110"/>
                              <a:gd name="T111" fmla="*/ 1390 h 388"/>
                              <a:gd name="T112" fmla="+- 0 11522 10872"/>
                              <a:gd name="T113" fmla="*/ T112 w 877"/>
                              <a:gd name="T114" fmla="+- 0 1414 1110"/>
                              <a:gd name="T115" fmla="*/ 1414 h 388"/>
                              <a:gd name="T116" fmla="+- 0 11481 10872"/>
                              <a:gd name="T117" fmla="*/ T116 w 877"/>
                              <a:gd name="T118" fmla="+- 0 1418 1110"/>
                              <a:gd name="T119" fmla="*/ 1418 h 388"/>
                              <a:gd name="T120" fmla="+- 0 11422 10872"/>
                              <a:gd name="T121" fmla="*/ T120 w 877"/>
                              <a:gd name="T122" fmla="+- 0 1393 1110"/>
                              <a:gd name="T123" fmla="*/ 1393 h 388"/>
                              <a:gd name="T124" fmla="+- 0 11422 10872"/>
                              <a:gd name="T125" fmla="*/ T124 w 877"/>
                              <a:gd name="T126" fmla="+- 0 1492 1110"/>
                              <a:gd name="T127" fmla="*/ 1492 h 388"/>
                              <a:gd name="T128" fmla="+- 0 11542 10872"/>
                              <a:gd name="T129" fmla="*/ T128 w 877"/>
                              <a:gd name="T130" fmla="+- 0 1492 1110"/>
                              <a:gd name="T131" fmla="*/ 1492 h 388"/>
                              <a:gd name="T132" fmla="+- 0 11629 10872"/>
                              <a:gd name="T133" fmla="*/ T132 w 877"/>
                              <a:gd name="T134" fmla="+- 0 1394 1110"/>
                              <a:gd name="T135" fmla="*/ 1394 h 388"/>
                              <a:gd name="T136" fmla="+- 0 11583 10872"/>
                              <a:gd name="T137" fmla="*/ T136 w 877"/>
                              <a:gd name="T138" fmla="+- 0 1310 1110"/>
                              <a:gd name="T139" fmla="*/ 1310 h 388"/>
                              <a:gd name="T140" fmla="+- 0 11475 10872"/>
                              <a:gd name="T141" fmla="*/ T140 w 877"/>
                              <a:gd name="T142" fmla="+- 0 1282 1110"/>
                              <a:gd name="T143" fmla="*/ 1282 h 388"/>
                              <a:gd name="T144" fmla="+- 0 11506 10872"/>
                              <a:gd name="T145" fmla="*/ T144 w 877"/>
                              <a:gd name="T146" fmla="+- 0 1260 1110"/>
                              <a:gd name="T147" fmla="*/ 1260 h 388"/>
                              <a:gd name="T148" fmla="+- 0 11558 10872"/>
                              <a:gd name="T149" fmla="*/ T148 w 877"/>
                              <a:gd name="T150" fmla="+- 0 1269 1110"/>
                              <a:gd name="T151" fmla="*/ 1269 h 388"/>
                              <a:gd name="T152" fmla="+- 0 11720 10872"/>
                              <a:gd name="T153" fmla="*/ T152 w 877"/>
                              <a:gd name="T154" fmla="+- 0 1218 1110"/>
                              <a:gd name="T155" fmla="*/ 1218 h 388"/>
                              <a:gd name="T156" fmla="+- 0 11714 10872"/>
                              <a:gd name="T157" fmla="*/ T156 w 877"/>
                              <a:gd name="T158" fmla="+- 0 1222 1110"/>
                              <a:gd name="T159" fmla="*/ 1222 h 388"/>
                              <a:gd name="T160" fmla="+- 0 11691 10872"/>
                              <a:gd name="T161" fmla="*/ T160 w 877"/>
                              <a:gd name="T162" fmla="+- 0 1238 1110"/>
                              <a:gd name="T163" fmla="*/ 1238 h 388"/>
                              <a:gd name="T164" fmla="+- 0 11714 10872"/>
                              <a:gd name="T165" fmla="*/ T164 w 877"/>
                              <a:gd name="T166" fmla="+- 0 1222 1110"/>
                              <a:gd name="T167" fmla="*/ 1222 h 388"/>
                              <a:gd name="T168" fmla="+- 0 11687 10872"/>
                              <a:gd name="T169" fmla="*/ T168 w 877"/>
                              <a:gd name="T170" fmla="+- 0 1212 1110"/>
                              <a:gd name="T171" fmla="*/ 1212 h 388"/>
                              <a:gd name="T172" fmla="+- 0 11691 10872"/>
                              <a:gd name="T173" fmla="*/ T172 w 877"/>
                              <a:gd name="T174" fmla="+- 0 1243 1110"/>
                              <a:gd name="T175" fmla="*/ 1243 h 388"/>
                              <a:gd name="T176" fmla="+- 0 11719 10872"/>
                              <a:gd name="T177" fmla="*/ T176 w 877"/>
                              <a:gd name="T178" fmla="+- 0 1265 1110"/>
                              <a:gd name="T179" fmla="*/ 1265 h 388"/>
                              <a:gd name="T180" fmla="+- 0 11714 10872"/>
                              <a:gd name="T181" fmla="*/ T180 w 877"/>
                              <a:gd name="T182" fmla="+- 0 1241 1110"/>
                              <a:gd name="T183" fmla="*/ 1241 h 388"/>
                              <a:gd name="T184" fmla="+- 0 11720 10872"/>
                              <a:gd name="T185" fmla="*/ T184 w 877"/>
                              <a:gd name="T186" fmla="+- 0 1218 1110"/>
                              <a:gd name="T187" fmla="*/ 1218 h 388"/>
                              <a:gd name="T188" fmla="+- 0 11743 10872"/>
                              <a:gd name="T189" fmla="*/ T188 w 877"/>
                              <a:gd name="T190" fmla="+- 0 1214 1110"/>
                              <a:gd name="T191" fmla="*/ 1214 h 388"/>
                              <a:gd name="T192" fmla="+- 0 11729 10872"/>
                              <a:gd name="T193" fmla="*/ T192 w 877"/>
                              <a:gd name="T194" fmla="+- 0 1269 1110"/>
                              <a:gd name="T195" fmla="*/ 1269 h 388"/>
                              <a:gd name="T196" fmla="+- 0 11682 10872"/>
                              <a:gd name="T197" fmla="*/ T196 w 877"/>
                              <a:gd name="T198" fmla="+- 0 1278 1110"/>
                              <a:gd name="T199" fmla="*/ 1278 h 388"/>
                              <a:gd name="T200" fmla="+- 0 11658 10872"/>
                              <a:gd name="T201" fmla="*/ T200 w 877"/>
                              <a:gd name="T202" fmla="+- 0 1239 1110"/>
                              <a:gd name="T203" fmla="*/ 1239 h 388"/>
                              <a:gd name="T204" fmla="+- 0 11686 10872"/>
                              <a:gd name="T205" fmla="*/ T204 w 877"/>
                              <a:gd name="T206" fmla="+- 0 1199 1110"/>
                              <a:gd name="T207" fmla="*/ 1199 h 388"/>
                              <a:gd name="T208" fmla="+- 0 11732 10872"/>
                              <a:gd name="T209" fmla="*/ T208 w 877"/>
                              <a:gd name="T210" fmla="+- 0 1209 1110"/>
                              <a:gd name="T211" fmla="*/ 1209 h 388"/>
                              <a:gd name="T212" fmla="+- 0 11743 10872"/>
                              <a:gd name="T213" fmla="*/ T212 w 877"/>
                              <a:gd name="T214" fmla="+- 0 1214 1110"/>
                              <a:gd name="T215" fmla="*/ 1214 h 388"/>
                              <a:gd name="T216" fmla="+- 0 11722 10872"/>
                              <a:gd name="T217" fmla="*/ T216 w 877"/>
                              <a:gd name="T218" fmla="+- 0 1194 1110"/>
                              <a:gd name="T219" fmla="*/ 1194 h 388"/>
                              <a:gd name="T220" fmla="+- 0 11668 10872"/>
                              <a:gd name="T221" fmla="*/ T220 w 877"/>
                              <a:gd name="T222" fmla="+- 0 1204 1110"/>
                              <a:gd name="T223" fmla="*/ 1204 h 388"/>
                              <a:gd name="T224" fmla="+- 0 11655 10872"/>
                              <a:gd name="T225" fmla="*/ T224 w 877"/>
                              <a:gd name="T226" fmla="+- 0 1258 1110"/>
                              <a:gd name="T227" fmla="*/ 1258 h 388"/>
                              <a:gd name="T228" fmla="+- 0 11698 10872"/>
                              <a:gd name="T229" fmla="*/ T228 w 877"/>
                              <a:gd name="T230" fmla="+- 0 1287 1110"/>
                              <a:gd name="T231" fmla="*/ 1287 h 388"/>
                              <a:gd name="T232" fmla="+- 0 11733 10872"/>
                              <a:gd name="T233" fmla="*/ T232 w 877"/>
                              <a:gd name="T234" fmla="+- 0 1273 1110"/>
                              <a:gd name="T235" fmla="*/ 1273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388">
                                <a:moveTo>
                                  <a:pt x="175" y="89"/>
                                </a:moveTo>
                                <a:lnTo>
                                  <a:pt x="126" y="89"/>
                                </a:lnTo>
                                <a:lnTo>
                                  <a:pt x="131" y="0"/>
                                </a:lnTo>
                                <a:lnTo>
                                  <a:pt x="37" y="0"/>
                                </a:lnTo>
                                <a:lnTo>
                                  <a:pt x="32" y="89"/>
                                </a:lnTo>
                                <a:lnTo>
                                  <a:pt x="4" y="89"/>
                                </a:lnTo>
                                <a:lnTo>
                                  <a:pt x="0" y="161"/>
                                </a:lnTo>
                                <a:lnTo>
                                  <a:pt x="28" y="161"/>
                                </a:lnTo>
                                <a:lnTo>
                                  <a:pt x="21" y="294"/>
                                </a:lnTo>
                                <a:lnTo>
                                  <a:pt x="25" y="326"/>
                                </a:lnTo>
                                <a:lnTo>
                                  <a:pt x="40" y="355"/>
                                </a:lnTo>
                                <a:lnTo>
                                  <a:pt x="69" y="376"/>
                                </a:lnTo>
                                <a:lnTo>
                                  <a:pt x="112" y="385"/>
                                </a:lnTo>
                                <a:lnTo>
                                  <a:pt x="159" y="385"/>
                                </a:lnTo>
                                <a:lnTo>
                                  <a:pt x="163" y="306"/>
                                </a:lnTo>
                                <a:lnTo>
                                  <a:pt x="121" y="306"/>
                                </a:lnTo>
                                <a:lnTo>
                                  <a:pt x="115" y="299"/>
                                </a:lnTo>
                                <a:lnTo>
                                  <a:pt x="122" y="161"/>
                                </a:lnTo>
                                <a:lnTo>
                                  <a:pt x="171" y="161"/>
                                </a:lnTo>
                                <a:lnTo>
                                  <a:pt x="175" y="89"/>
                                </a:lnTo>
                                <a:close/>
                                <a:moveTo>
                                  <a:pt x="477" y="219"/>
                                </a:moveTo>
                                <a:lnTo>
                                  <a:pt x="474" y="198"/>
                                </a:lnTo>
                                <a:lnTo>
                                  <a:pt x="470" y="162"/>
                                </a:lnTo>
                                <a:lnTo>
                                  <a:pt x="464" y="150"/>
                                </a:lnTo>
                                <a:lnTo>
                                  <a:pt x="446" y="116"/>
                                </a:lnTo>
                                <a:lnTo>
                                  <a:pt x="404" y="85"/>
                                </a:lnTo>
                                <a:lnTo>
                                  <a:pt x="385" y="81"/>
                                </a:lnTo>
                                <a:lnTo>
                                  <a:pt x="385" y="191"/>
                                </a:lnTo>
                                <a:lnTo>
                                  <a:pt x="385" y="198"/>
                                </a:lnTo>
                                <a:lnTo>
                                  <a:pt x="293" y="198"/>
                                </a:lnTo>
                                <a:lnTo>
                                  <a:pt x="294" y="191"/>
                                </a:lnTo>
                                <a:lnTo>
                                  <a:pt x="295" y="182"/>
                                </a:lnTo>
                                <a:lnTo>
                                  <a:pt x="300" y="174"/>
                                </a:lnTo>
                                <a:lnTo>
                                  <a:pt x="306" y="165"/>
                                </a:lnTo>
                                <a:lnTo>
                                  <a:pt x="315" y="157"/>
                                </a:lnTo>
                                <a:lnTo>
                                  <a:pt x="326" y="152"/>
                                </a:lnTo>
                                <a:lnTo>
                                  <a:pt x="342" y="150"/>
                                </a:lnTo>
                                <a:lnTo>
                                  <a:pt x="356" y="152"/>
                                </a:lnTo>
                                <a:lnTo>
                                  <a:pt x="368" y="157"/>
                                </a:lnTo>
                                <a:lnTo>
                                  <a:pt x="376" y="165"/>
                                </a:lnTo>
                                <a:lnTo>
                                  <a:pt x="381" y="174"/>
                                </a:lnTo>
                                <a:lnTo>
                                  <a:pt x="385" y="182"/>
                                </a:lnTo>
                                <a:lnTo>
                                  <a:pt x="385" y="191"/>
                                </a:lnTo>
                                <a:lnTo>
                                  <a:pt x="385" y="81"/>
                                </a:lnTo>
                                <a:lnTo>
                                  <a:pt x="346" y="73"/>
                                </a:lnTo>
                                <a:lnTo>
                                  <a:pt x="289" y="83"/>
                                </a:lnTo>
                                <a:lnTo>
                                  <a:pt x="244" y="114"/>
                                </a:lnTo>
                                <a:lnTo>
                                  <a:pt x="213" y="163"/>
                                </a:lnTo>
                                <a:lnTo>
                                  <a:pt x="199" y="231"/>
                                </a:lnTo>
                                <a:lnTo>
                                  <a:pt x="208" y="311"/>
                                </a:lnTo>
                                <a:lnTo>
                                  <a:pt x="240" y="359"/>
                                </a:lnTo>
                                <a:lnTo>
                                  <a:pt x="286" y="382"/>
                                </a:lnTo>
                                <a:lnTo>
                                  <a:pt x="338" y="388"/>
                                </a:lnTo>
                                <a:lnTo>
                                  <a:pt x="376" y="385"/>
                                </a:lnTo>
                                <a:lnTo>
                                  <a:pt x="408" y="376"/>
                                </a:lnTo>
                                <a:lnTo>
                                  <a:pt x="435" y="360"/>
                                </a:lnTo>
                                <a:lnTo>
                                  <a:pt x="460" y="339"/>
                                </a:lnTo>
                                <a:lnTo>
                                  <a:pt x="431" y="309"/>
                                </a:lnTo>
                                <a:lnTo>
                                  <a:pt x="407" y="283"/>
                                </a:lnTo>
                                <a:lnTo>
                                  <a:pt x="394" y="294"/>
                                </a:lnTo>
                                <a:lnTo>
                                  <a:pt x="380" y="302"/>
                                </a:lnTo>
                                <a:lnTo>
                                  <a:pt x="363" y="307"/>
                                </a:lnTo>
                                <a:lnTo>
                                  <a:pt x="342" y="309"/>
                                </a:lnTo>
                                <a:lnTo>
                                  <a:pt x="319" y="305"/>
                                </a:lnTo>
                                <a:lnTo>
                                  <a:pt x="302" y="294"/>
                                </a:lnTo>
                                <a:lnTo>
                                  <a:pt x="293" y="279"/>
                                </a:lnTo>
                                <a:lnTo>
                                  <a:pt x="290" y="261"/>
                                </a:lnTo>
                                <a:lnTo>
                                  <a:pt x="474" y="261"/>
                                </a:lnTo>
                                <a:lnTo>
                                  <a:pt x="477" y="219"/>
                                </a:lnTo>
                                <a:close/>
                                <a:moveTo>
                                  <a:pt x="759" y="111"/>
                                </a:moveTo>
                                <a:lnTo>
                                  <a:pt x="736" y="92"/>
                                </a:lnTo>
                                <a:lnTo>
                                  <a:pt x="708" y="81"/>
                                </a:lnTo>
                                <a:lnTo>
                                  <a:pt x="676" y="75"/>
                                </a:lnTo>
                                <a:lnTo>
                                  <a:pt x="640" y="73"/>
                                </a:lnTo>
                                <a:lnTo>
                                  <a:pt x="595" y="79"/>
                                </a:lnTo>
                                <a:lnTo>
                                  <a:pt x="554" y="98"/>
                                </a:lnTo>
                                <a:lnTo>
                                  <a:pt x="525" y="130"/>
                                </a:lnTo>
                                <a:lnTo>
                                  <a:pt x="512" y="175"/>
                                </a:lnTo>
                                <a:lnTo>
                                  <a:pt x="516" y="214"/>
                                </a:lnTo>
                                <a:lnTo>
                                  <a:pt x="533" y="240"/>
                                </a:lnTo>
                                <a:lnTo>
                                  <a:pt x="561" y="257"/>
                                </a:lnTo>
                                <a:lnTo>
                                  <a:pt x="597" y="264"/>
                                </a:lnTo>
                                <a:lnTo>
                                  <a:pt x="662" y="271"/>
                                </a:lnTo>
                                <a:lnTo>
                                  <a:pt x="666" y="280"/>
                                </a:lnTo>
                                <a:lnTo>
                                  <a:pt x="665" y="288"/>
                                </a:lnTo>
                                <a:lnTo>
                                  <a:pt x="660" y="298"/>
                                </a:lnTo>
                                <a:lnTo>
                                  <a:pt x="650" y="304"/>
                                </a:lnTo>
                                <a:lnTo>
                                  <a:pt x="636" y="308"/>
                                </a:lnTo>
                                <a:lnTo>
                                  <a:pt x="624" y="308"/>
                                </a:lnTo>
                                <a:lnTo>
                                  <a:pt x="609" y="308"/>
                                </a:lnTo>
                                <a:lnTo>
                                  <a:pt x="590" y="305"/>
                                </a:lnTo>
                                <a:lnTo>
                                  <a:pt x="570" y="298"/>
                                </a:lnTo>
                                <a:lnTo>
                                  <a:pt x="550" y="283"/>
                                </a:lnTo>
                                <a:lnTo>
                                  <a:pt x="487" y="343"/>
                                </a:lnTo>
                                <a:lnTo>
                                  <a:pt x="518" y="368"/>
                                </a:lnTo>
                                <a:lnTo>
                                  <a:pt x="550" y="382"/>
                                </a:lnTo>
                                <a:lnTo>
                                  <a:pt x="584" y="387"/>
                                </a:lnTo>
                                <a:lnTo>
                                  <a:pt x="618" y="388"/>
                                </a:lnTo>
                                <a:lnTo>
                                  <a:pt x="670" y="382"/>
                                </a:lnTo>
                                <a:lnTo>
                                  <a:pt x="713" y="363"/>
                                </a:lnTo>
                                <a:lnTo>
                                  <a:pt x="744" y="331"/>
                                </a:lnTo>
                                <a:lnTo>
                                  <a:pt x="757" y="284"/>
                                </a:lnTo>
                                <a:lnTo>
                                  <a:pt x="754" y="249"/>
                                </a:lnTo>
                                <a:lnTo>
                                  <a:pt x="738" y="221"/>
                                </a:lnTo>
                                <a:lnTo>
                                  <a:pt x="711" y="200"/>
                                </a:lnTo>
                                <a:lnTo>
                                  <a:pt x="669" y="190"/>
                                </a:lnTo>
                                <a:lnTo>
                                  <a:pt x="601" y="183"/>
                                </a:lnTo>
                                <a:lnTo>
                                  <a:pt x="603" y="172"/>
                                </a:lnTo>
                                <a:lnTo>
                                  <a:pt x="603" y="161"/>
                                </a:lnTo>
                                <a:lnTo>
                                  <a:pt x="611" y="150"/>
                                </a:lnTo>
                                <a:lnTo>
                                  <a:pt x="634" y="150"/>
                                </a:lnTo>
                                <a:lnTo>
                                  <a:pt x="652" y="151"/>
                                </a:lnTo>
                                <a:lnTo>
                                  <a:pt x="670" y="154"/>
                                </a:lnTo>
                                <a:lnTo>
                                  <a:pt x="686" y="159"/>
                                </a:lnTo>
                                <a:lnTo>
                                  <a:pt x="698" y="169"/>
                                </a:lnTo>
                                <a:lnTo>
                                  <a:pt x="759" y="111"/>
                                </a:lnTo>
                                <a:close/>
                                <a:moveTo>
                                  <a:pt x="848" y="108"/>
                                </a:moveTo>
                                <a:lnTo>
                                  <a:pt x="847" y="107"/>
                                </a:lnTo>
                                <a:lnTo>
                                  <a:pt x="842" y="103"/>
                                </a:lnTo>
                                <a:lnTo>
                                  <a:pt x="842" y="112"/>
                                </a:lnTo>
                                <a:lnTo>
                                  <a:pt x="841" y="123"/>
                                </a:lnTo>
                                <a:lnTo>
                                  <a:pt x="836" y="128"/>
                                </a:lnTo>
                                <a:lnTo>
                                  <a:pt x="819" y="128"/>
                                </a:lnTo>
                                <a:lnTo>
                                  <a:pt x="820" y="107"/>
                                </a:lnTo>
                                <a:lnTo>
                                  <a:pt x="837" y="107"/>
                                </a:lnTo>
                                <a:lnTo>
                                  <a:pt x="842" y="112"/>
                                </a:lnTo>
                                <a:lnTo>
                                  <a:pt x="842" y="103"/>
                                </a:lnTo>
                                <a:lnTo>
                                  <a:pt x="841" y="102"/>
                                </a:lnTo>
                                <a:lnTo>
                                  <a:pt x="815" y="102"/>
                                </a:lnTo>
                                <a:lnTo>
                                  <a:pt x="812" y="155"/>
                                </a:lnTo>
                                <a:lnTo>
                                  <a:pt x="818" y="155"/>
                                </a:lnTo>
                                <a:lnTo>
                                  <a:pt x="819" y="133"/>
                                </a:lnTo>
                                <a:lnTo>
                                  <a:pt x="828" y="133"/>
                                </a:lnTo>
                                <a:lnTo>
                                  <a:pt x="840" y="155"/>
                                </a:lnTo>
                                <a:lnTo>
                                  <a:pt x="847" y="155"/>
                                </a:lnTo>
                                <a:lnTo>
                                  <a:pt x="835" y="133"/>
                                </a:lnTo>
                                <a:lnTo>
                                  <a:pt x="842" y="131"/>
                                </a:lnTo>
                                <a:lnTo>
                                  <a:pt x="845" y="128"/>
                                </a:lnTo>
                                <a:lnTo>
                                  <a:pt x="847" y="125"/>
                                </a:lnTo>
                                <a:lnTo>
                                  <a:pt x="848" y="108"/>
                                </a:lnTo>
                                <a:close/>
                                <a:moveTo>
                                  <a:pt x="877" y="129"/>
                                </a:moveTo>
                                <a:lnTo>
                                  <a:pt x="874" y="110"/>
                                </a:lnTo>
                                <a:lnTo>
                                  <a:pt x="871" y="104"/>
                                </a:lnTo>
                                <a:lnTo>
                                  <a:pt x="871" y="129"/>
                                </a:lnTo>
                                <a:lnTo>
                                  <a:pt x="867" y="145"/>
                                </a:lnTo>
                                <a:lnTo>
                                  <a:pt x="857" y="159"/>
                                </a:lnTo>
                                <a:lnTo>
                                  <a:pt x="843" y="168"/>
                                </a:lnTo>
                                <a:lnTo>
                                  <a:pt x="826" y="171"/>
                                </a:lnTo>
                                <a:lnTo>
                                  <a:pt x="810" y="168"/>
                                </a:lnTo>
                                <a:lnTo>
                                  <a:pt x="797" y="159"/>
                                </a:lnTo>
                                <a:lnTo>
                                  <a:pt x="789" y="145"/>
                                </a:lnTo>
                                <a:lnTo>
                                  <a:pt x="786" y="129"/>
                                </a:lnTo>
                                <a:lnTo>
                                  <a:pt x="791" y="112"/>
                                </a:lnTo>
                                <a:lnTo>
                                  <a:pt x="800" y="99"/>
                                </a:lnTo>
                                <a:lnTo>
                                  <a:pt x="814" y="89"/>
                                </a:lnTo>
                                <a:lnTo>
                                  <a:pt x="831" y="86"/>
                                </a:lnTo>
                                <a:lnTo>
                                  <a:pt x="847" y="89"/>
                                </a:lnTo>
                                <a:lnTo>
                                  <a:pt x="860" y="99"/>
                                </a:lnTo>
                                <a:lnTo>
                                  <a:pt x="868" y="112"/>
                                </a:lnTo>
                                <a:lnTo>
                                  <a:pt x="871" y="129"/>
                                </a:lnTo>
                                <a:lnTo>
                                  <a:pt x="871" y="104"/>
                                </a:lnTo>
                                <a:lnTo>
                                  <a:pt x="865" y="94"/>
                                </a:lnTo>
                                <a:lnTo>
                                  <a:pt x="853" y="86"/>
                                </a:lnTo>
                                <a:lnTo>
                                  <a:pt x="850" y="84"/>
                                </a:lnTo>
                                <a:lnTo>
                                  <a:pt x="831" y="80"/>
                                </a:lnTo>
                                <a:lnTo>
                                  <a:pt x="812" y="84"/>
                                </a:lnTo>
                                <a:lnTo>
                                  <a:pt x="796" y="94"/>
                                </a:lnTo>
                                <a:lnTo>
                                  <a:pt x="785" y="110"/>
                                </a:lnTo>
                                <a:lnTo>
                                  <a:pt x="780" y="129"/>
                                </a:lnTo>
                                <a:lnTo>
                                  <a:pt x="783" y="148"/>
                                </a:lnTo>
                                <a:lnTo>
                                  <a:pt x="793" y="163"/>
                                </a:lnTo>
                                <a:lnTo>
                                  <a:pt x="807" y="173"/>
                                </a:lnTo>
                                <a:lnTo>
                                  <a:pt x="826" y="177"/>
                                </a:lnTo>
                                <a:lnTo>
                                  <a:pt x="845" y="173"/>
                                </a:lnTo>
                                <a:lnTo>
                                  <a:pt x="848" y="171"/>
                                </a:lnTo>
                                <a:lnTo>
                                  <a:pt x="861" y="163"/>
                                </a:lnTo>
                                <a:lnTo>
                                  <a:pt x="872" y="148"/>
                                </a:lnTo>
                                <a:lnTo>
                                  <a:pt x="877" y="12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0642264" name="docshape1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3216" y="5585"/>
                            <a:ext cx="9024" cy="10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w:pict>
              <v:group id="Group 1969694369" style="position:absolute;margin-left:-1pt;margin-top:0;width:614pt;height:11in;z-index:-251658219;mso-position-horizontal-relative:page;mso-position-vertical-relative:page" coordsize="12280,15840" coordorigin="-20" o:spid="_x0000_s1026" w14:anchorId="298EEC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top:7276;width:12240;height:85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">
                  <v:imagedata o:title="" r:id="rId19"/>
                </v:shape>
                <v:shape id="docshape4" style="position:absolute;top:7276;width:12240;height:1767;visibility:visible;mso-wrap-style:square;v-text-anchor:top" coordsize="12240,1767" o:spid="_x0000_s1028" filled="f" strokecolor="white" strokeweight="2pt" path="m12240,1766l11213,516r-47,-53l11115,412r-55,-49l11000,317r-63,-44l10872,232r-69,-38l10732,159r-73,-32l10585,98r-75,-26l10434,50r-77,-18l10281,18,10205,8r-75,-6l10056,r-72,3l9914,10,,14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">
                  <v:path arrowok="t" o:connecttype="custom" o:connectlocs="12240,9042;11213,7792;11166,7739;11115,7688;11060,7639;11000,7593;10937,7549;10872,7508;10803,7470;10732,7435;10659,7403;10585,7374;10510,7348;10434,7326;10357,7308;10281,7294;10205,7284;10130,7278;10056,7276;9984,7279;9914,7286;0,8692" o:connectangles="0,0,0,0,0,0,0,0,0,0,0,0,0,0,0,0,0,0,0,0,0,0"/>
                </v:shape>
                <v:rect id="docshape5" style="position:absolute;width:5;height:15840;visibility:visible;mso-wrap-style:square;v-text-anchor:top" o:spid="_x0000_s1029"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"/>
                <v:shape id="docshape6" style="position:absolute;left:7792;width:4448;height:2207;visibility:visible;mso-wrap-style:square;v-text-anchor:top" coordsize="4448,2207" o:spid="_x0000_s1030" stroked="f" path="m4448,l,,910,1935r37,62l996,2054r59,51l1122,2147r70,32l1265,2199r72,7l4399,2206r49,-5l4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">
                  <v:path arrowok="t" o:connecttype="custom" o:connectlocs="4448,0;0,0;910,1935;947,1997;996,2054;1055,2105;1122,2147;1192,2179;1265,2199;1337,2206;4399,2206;4448,2201;4448,0" o:connectangles="0,0,0,0,0,0,0,0,0,0,0,0,0"/>
                </v:shape>
                <v:shape id="docshape7" style="position:absolute;left:8915;top:549;width:316;height:415;visibility:visible;mso-wrap-style:square;v-text-anchor:top" coordsize="316,415" o:spid="_x0000_s1031" fillcolor="#0079c1" stroked="f" path="m167,l103,12,52,46,11,120,2,207,,252r2,43l35,369r77,43l146,415r55,-8l248,382r37,-41l307,282r-102,l198,298r-10,14l172,322r-21,3l138,324,101,253r1,-46l110,134,163,89r21,4l199,103r9,13l213,133r102,l299,74,266,33,222,8,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">
                  <v:path arrowok="t" o:connecttype="custom" o:connectlocs="167,549;103,561;52,595;11,669;2,756;0,801;2,844;35,918;112,961;146,964;201,956;248,931;285,890;307,831;205,831;198,847;188,861;172,871;151,874;138,873;101,802;102,756;110,683;163,638;184,642;199,652;208,665;213,682;315,682;299,623;266,582;222,557;167,549" o:connectangles="0,0,0,0,0,0,0,0,0,0,0,0,0,0,0,0,0,0,0,0,0,0,0,0,0,0,0,0,0,0,0,0,0"/>
                </v:shape>
                <v:shape id="docshape8" style="position:absolute;left:9254;top:652;width:274;height:31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">
                  <v:imagedata o:title="" r:id="rId20"/>
                </v:shape>
                <v:shape id="docshape9" style="position:absolute;left:9560;top:648;width:502;height:31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">
                  <v:imagedata o:title="" r:id="rId21"/>
                </v:shape>
                <v:shape id="docshape10" style="position:absolute;left:10060;top:549;width:116;height:412;visibility:visible;mso-wrap-style:square;v-text-anchor:top" coordsize="116,412" o:spid="_x0000_s1034" fillcolor="#0079c1" stroked="f" path="m116,l22,,18,72r94,l116,xm110,115r-94,l,411r94,l110,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">
                  <v:path arrowok="t" o:connecttype="custom" o:connectlocs="116,549;22,549;18,621;112,621;116,549;110,664;16,664;0,960;94,960;110,664" o:connectangles="0,0,0,0,0,0,0,0,0,0"/>
                </v:shape>
                <v:shape id="docshape11" style="position:absolute;left:10196;top:648;width:533;height:31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">
                  <v:imagedata o:title="" r:id="rId22"/>
                </v:shape>
                <v:shape id="docshape12" style="position:absolute;left:10763;top:552;width:145;height:408;visibility:visible;mso-wrap-style:square;v-text-anchor:top" coordsize="145,408" o:spid="_x0000_s1036" fillcolor="#0079c1" stroked="f" path="m111,l17,,,317r4,32l19,379r29,21l91,408r50,l145,329r-45,l94,32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">
                  <v:path arrowok="t" o:connecttype="custom" o:connectlocs="111,552;17,552;0,869;4,901;19,931;48,952;91,960;141,960;145,881;100,881;94,874;111,552" o:connectangles="0,0,0,0,0,0,0,0,0,0,0,0"/>
                </v:shape>
                <v:shape id="docshape13" style="position:absolute;left:10937;top:652;width:274;height:31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">
                  <v:imagedata o:title="" r:id="rId23"/>
                </v:shape>
                <v:shape id="docshape14" style="position:absolute;left:8917;top:648;width:2770;height:850;visibility:visible;mso-wrap-style:square;v-text-anchor:top" coordsize="2770,850" o:spid="_x0000_s1038" fillcolor="#0079c1" stroked="f" path="m374,846l355,785,329,701,295,592,247,438r-15,l232,701r-71,l203,592r29,109l232,438r-62,l,846r105,l128,785r126,l269,846r105,xm644,572l620,553,592,542r-31,-6l525,534r-46,6l439,559r-29,32l397,636r4,39l418,701r27,17l481,725r66,7l550,741r,8l545,759r-11,6l521,769r-12,l494,769r-19,-3l455,759,435,744r-64,60l402,829r33,14l468,848r35,1l554,843r44,-19l629,792r13,-47l638,710,623,682,595,661,554,651r-68,-7l487,633r1,-11l496,611r23,l537,612r18,3l570,620r13,10l644,572xm918,572l894,553,866,542r-32,-6l798,534r-45,6l713,559r-30,32l670,636r5,39l692,701r27,17l755,725r66,7l824,741r,8l819,759r-11,6l795,769r-12,l768,769r-19,-3l728,759,709,744r-64,60l676,829r33,14l742,848r35,1l828,843r44,-19l902,792r14,-47l912,710,897,682,869,661,828,651r-69,-7l761,633r1,-11l770,611r23,l811,612r17,3l844,620r13,10l918,572xm1214,652r-4,-31l1209,619r-8,-24l1186,574r-16,-15l1149,546r-27,-9l1120,537r,133l1119,692r-1,21l1115,730r-5,15l1102,756r-6,5l1088,764r-23,l1057,761r-5,-5l1045,745r-3,-15l1041,713r1,-21l1043,670r3,-17l1051,638r8,-11l1065,622r8,-3l1096,619r8,3l1109,627r7,11l1119,653r1,17l1120,537r-31,-3l1055,537r-28,9l1005,559r-17,15l970,595r-11,26l951,652r-3,40l947,732r4,31l960,788r15,22l991,824r21,13l1038,846r34,3l1106,846r28,-9l1156,824r17,-14l1191,788r11,-24l1202,763r8,-31l1213,692r1,-40xm2770,114r,-24l2765,68r-9,-22l2741,26,2727,15,2709,7,2690,1,2668,r-25,2l2621,7r-21,10l2579,32,2564,18,2547,7,2528,2,2506,r-19,2l2468,7r-19,9l2433,28r1,-25l2343,3r-16,308l2420,311r10,-184l2435,105r11,-13l2459,86r11,-2l2481,86r12,6l2503,105r3,22l2496,311r94,l2600,127r5,-22l2616,92r12,-6l2640,84r11,2l2663,92r9,13l2675,127r-9,184l2760,311r10,-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">
                  <v:path arrowok="t" o:connecttype="custom" o:connectlocs="295,1241;161,1350;170,1087;254,1434;620,1202;479,1189;401,1324;547,1381;534,1414;475,1415;402,1478;554,1492;638,1359;486,1293;519,1260;583,1279;866,1191;713,1208;692,1350;824,1390;795,1418;728,1408;709,1492;872,1473;897,1331;761,1282;811,1261;918,1221;1201,1244;1122,1186;1118,1362;1096,1410;1052,1405;1042,1341;1059,1276;1104,1271;1120,1319;1027,1195;959,1270;951,1412;1012,1486;1134,1486;1202,1413;1214,1301;2756,695;2690,650;2600,666;2528,651;2449,665;2327,960;2446,741;2493,741;2590,960;2628,735;2672,754;2770,763" o:connectangles="0,0,0,0,0,0,0,0,0,0,0,0,0,0,0,0,0,0,0,0,0,0,0,0,0,0,0,0,0,0,0,0,0,0,0,0,0,0,0,0,0,0,0,0,0,0,0,0,0,0,0,0,0,0,0,0"/>
                </v:shape>
                <v:shape id="docshape15" style="position:absolute;left:10165;top:1183;width:247;height:31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">
                  <v:imagedata o:title="" r:id="rId24"/>
                </v:shape>
                <v:shape id="docshape16" style="position:absolute;left:10432;top:1083;width:116;height:412;visibility:visible;mso-wrap-style:square;v-text-anchor:top" coordsize="116,412" o:spid="_x0000_s1040" fillcolor="#0079c1" stroked="f" path="m115,l21,,17,72r94,l115,xm109,116r-94,l,412r94,l109,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">
                  <v:path arrowok="t" o:connecttype="custom" o:connectlocs="115,1083;21,1083;17,1155;111,1155;115,1083;109,1199;15,1199;0,1495;94,1495;109,1199" o:connectangles="0,0,0,0,0,0,0,0,0,0"/>
                </v:shape>
                <v:shape id="docshape17" style="position:absolute;left:10571;top:1183;width:267;height:31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">
                  <v:imagedata o:title="" r:id="rId25"/>
                </v:shape>
                <v:shape id="docshape18" style="position:absolute;left:10872;top:1110;width:877;height:388;visibility:visible;mso-wrap-style:square;v-text-anchor:top" coordsize="877,388" o:spid="_x0000_s1042" fillcolor="#0079c1" stroked="f" path="m175,89r-49,l131,,37,,32,89,4,89,,161r28,l21,294r4,32l40,355r29,21l112,385r47,l163,306r-42,l115,299r7,-138l171,161r4,-72xm477,219r-3,-21l470,162r-6,-12l446,116,404,85,385,81r,110l385,198r-92,l294,191r1,-9l300,174r6,-9l315,157r11,-5l342,150r14,2l368,157r8,8l381,174r4,8l385,191r,-110l346,73,289,83r-45,31l213,163r-14,68l208,311r32,48l286,382r52,6l376,385r32,-9l435,360r25,-21l431,309,407,283r-13,11l380,302r-17,5l342,309r-23,-4l302,294r-9,-15l290,261r184,l477,219xm759,111l736,92,708,81,676,75,640,73r-45,6l554,98r-29,32l512,175r4,39l533,240r28,17l597,264r65,7l666,280r-1,8l660,298r-10,6l636,308r-12,l609,308r-19,-3l570,298,550,283r-63,60l518,368r32,14l584,387r34,1l670,382r43,-19l744,331r13,-47l754,249,738,221,711,200,669,190r-68,-7l603,172r,-11l611,150r23,l652,151r18,3l686,159r12,10l759,111xm848,108r-1,-1l842,103r,9l841,123r-5,5l819,128r1,-21l837,107r5,5l842,103r-1,-1l815,102r-3,53l818,155r1,-22l828,133r12,22l847,155,835,133r7,-2l845,128r2,-3l848,108xm877,129r-3,-19l871,104r,25l867,145r-10,14l843,168r-17,3l810,168r-13,-9l789,145r-3,-16l791,112r9,-13l814,89r17,-3l847,89r13,10l868,112r3,17l871,104,865,94,853,86r-3,-2l831,80r-19,4l796,94r-11,16l780,129r3,19l793,163r14,10l826,177r19,-4l848,171r13,-8l872,148r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">
                  <v:path arrowok="t" o:connecttype="custom" o:connectlocs="131,1110;4,1199;21,1404;69,1486;163,1416;122,1271;477,1329;464,1260;385,1191;293,1308;300,1284;326,1262;368,1267;385,1292;346,1183;213,1273;240,1469;376,1495;460,1449;394,1404;342,1419;293,1389;477,1329;708,1191;595,1189;512,1285;561,1367;666,1390;650,1414;609,1418;550,1393;550,1492;670,1492;757,1394;711,1310;603,1282;634,1260;686,1269;848,1218;842,1222;819,1238;842,1222;815,1212;819,1243;847,1265;842,1241;848,1218;871,1214;857,1269;810,1278;786,1239;814,1199;860,1209;871,1214;850,1194;796,1204;783,1258;826,1287;861,1273" o:connectangles="0,0,0,0,0,0,0,0,0,0,0,0,0,0,0,0,0,0,0,0,0,0,0,0,0,0,0,0,0,0,0,0,0,0,0,0,0,0,0,0,0,0,0,0,0,0,0,0,0,0,0,0,0,0,0,0,0,0,0"/>
                </v:shape>
                <v:shape id="docshape19" style="position:absolute;left:3216;top:5585;width:9024;height:1025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">
                  <v:imagedata o:title="" r:id="rId26"/>
                </v:shape>
                <w10:wrap anchorx="page" anchory="page"/>
              </v:group>
            </w:pict>
          </mc:Fallback>
        </mc:AlternateContent>
      </w:r>
      <w:r w:rsidR="00F33DCE" w:rsidRPr="003D3A7B">
        <w:rPr>
          <w:iCs/>
          <w:color w:val="FFFFFF" w:themeColor="background1"/>
        </w:rPr>
        <w:t>21</w:t>
      </w:r>
      <w:r w:rsidR="00F33DCE" w:rsidRPr="003D3A7B">
        <w:rPr>
          <w:iCs/>
          <w:color w:val="FFFFFF" w:themeColor="background1"/>
          <w:vertAlign w:val="superscript"/>
        </w:rPr>
        <w:t>st</w:t>
      </w:r>
      <w:r w:rsidRPr="008D55A4">
        <w:rPr>
          <w:color w:val="FFFFFF"/>
          <w:spacing w:val="-48"/>
          <w:w w:val="105"/>
          <w:sz w:val="92"/>
          <w:szCs w:val="92"/>
        </w:rPr>
        <w:t xml:space="preserve"> </w:t>
      </w:r>
      <w:r w:rsidRPr="008D55A4">
        <w:rPr>
          <w:color w:val="FFFFFF"/>
          <w:spacing w:val="-10"/>
          <w:w w:val="105"/>
          <w:sz w:val="92"/>
          <w:szCs w:val="92"/>
        </w:rPr>
        <w:t xml:space="preserve">Century </w:t>
      </w:r>
      <w:r w:rsidRPr="008D55A4">
        <w:rPr>
          <w:color w:val="FFFFFF"/>
          <w:spacing w:val="-8"/>
          <w:w w:val="105"/>
          <w:sz w:val="92"/>
          <w:szCs w:val="92"/>
        </w:rPr>
        <w:t>Community</w:t>
      </w:r>
      <w:r w:rsidRPr="008D55A4">
        <w:rPr>
          <w:color w:val="FFFFFF"/>
          <w:spacing w:val="-50"/>
          <w:w w:val="105"/>
          <w:sz w:val="92"/>
          <w:szCs w:val="92"/>
        </w:rPr>
        <w:t xml:space="preserve"> </w:t>
      </w:r>
      <w:r w:rsidRPr="008D55A4">
        <w:rPr>
          <w:color w:val="FFFFFF"/>
          <w:spacing w:val="-8"/>
          <w:w w:val="105"/>
          <w:sz w:val="92"/>
          <w:szCs w:val="92"/>
        </w:rPr>
        <w:t xml:space="preserve">Learning </w:t>
      </w:r>
      <w:r w:rsidRPr="008D55A4">
        <w:rPr>
          <w:color w:val="FFFFFF"/>
          <w:spacing w:val="-14"/>
          <w:w w:val="105"/>
          <w:sz w:val="92"/>
          <w:szCs w:val="92"/>
        </w:rPr>
        <w:t>Centers</w:t>
      </w:r>
      <w:r w:rsidRPr="008D55A4">
        <w:rPr>
          <w:color w:val="FFFFFF"/>
          <w:spacing w:val="-47"/>
          <w:w w:val="105"/>
          <w:sz w:val="92"/>
          <w:szCs w:val="92"/>
        </w:rPr>
        <w:t xml:space="preserve"> </w:t>
      </w:r>
      <w:r w:rsidRPr="008D55A4">
        <w:rPr>
          <w:color w:val="FFFFFF"/>
          <w:spacing w:val="-14"/>
          <w:w w:val="105"/>
          <w:sz w:val="92"/>
          <w:szCs w:val="92"/>
        </w:rPr>
        <w:t>Grant</w:t>
      </w:r>
      <w:r w:rsidRPr="008D55A4">
        <w:rPr>
          <w:color w:val="FFFFFF"/>
          <w:spacing w:val="-46"/>
          <w:w w:val="105"/>
          <w:sz w:val="92"/>
          <w:szCs w:val="92"/>
        </w:rPr>
        <w:t xml:space="preserve"> </w:t>
      </w:r>
      <w:r w:rsidRPr="008D55A4">
        <w:rPr>
          <w:color w:val="FFFFFF"/>
          <w:spacing w:val="-14"/>
          <w:w w:val="105"/>
          <w:sz w:val="92"/>
          <w:szCs w:val="92"/>
        </w:rPr>
        <w:t>Toolkit</w:t>
      </w:r>
    </w:p>
    <w:p w14:paraId="5BD70A0B" w14:textId="77777777" w:rsidR="006C3015" w:rsidRPr="008D55A4" w:rsidRDefault="006C3015" w:rsidP="006C3015">
      <w:pPr>
        <w:spacing w:before="220" w:line="225" w:lineRule="auto"/>
        <w:ind w:left="599" w:right="1372"/>
        <w:rPr>
          <w:rFonts w:ascii="Cambria"/>
          <w:i/>
          <w:sz w:val="52"/>
          <w:szCs w:val="52"/>
        </w:rPr>
      </w:pPr>
      <w:r w:rsidRPr="008D55A4">
        <w:rPr>
          <w:rFonts w:ascii="Cambria"/>
          <w:i/>
          <w:color w:val="FFFFFF"/>
          <w:sz w:val="52"/>
          <w:szCs w:val="52"/>
        </w:rPr>
        <w:t>A Toolkit to Aid You in Preparing Your Grant Application</w:t>
      </w:r>
    </w:p>
    <w:p w14:paraId="7E3315B5" w14:textId="77777777" w:rsidR="006C3015" w:rsidRDefault="006C3015" w:rsidP="00911860">
      <w:pPr>
        <w:pStyle w:val="ResponseText"/>
      </w:pPr>
    </w:p>
    <w:p w14:paraId="1B012746" w14:textId="7FD3459E" w:rsidR="00911860" w:rsidRDefault="00990ECF">
      <w:pPr>
        <w:spacing w:after="160" w:line="259" w:lineRule="auto"/>
        <w:rPr>
          <w:rFonts w:ascii="Cambria" w:eastAsiaTheme="majorEastAsia" w:hAnsi="Cambria" w:cstheme="majorBidi"/>
          <w:b/>
          <w:bCs/>
          <w:color w:val="82D12B"/>
          <w:sz w:val="24"/>
          <w:szCs w:val="24"/>
        </w:rPr>
      </w:pPr>
      <w:r>
        <w:rPr>
          <w:noProof/>
        </w:rPr>
        <mc:AlternateContent>
          <mc:Choice Requires="wps">
            <w:drawing>
              <wp:anchor distT="0" distB="0" distL="114300" distR="114300" simplePos="0" relativeHeight="251658240" behindDoc="1" locked="0" layoutInCell="1" allowOverlap="1" wp14:anchorId="03DC23A8" wp14:editId="04582DC4">
                <wp:simplePos x="0" y="0"/>
                <wp:positionH relativeFrom="page">
                  <wp:posOffset>0</wp:posOffset>
                </wp:positionH>
                <wp:positionV relativeFrom="page">
                  <wp:posOffset>0</wp:posOffset>
                </wp:positionV>
                <wp:extent cx="7772400" cy="10058400"/>
                <wp:effectExtent l="0" t="0" r="0" b="0"/>
                <wp:wrapNone/>
                <wp:docPr id="667655134" name="Rectangle 66765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64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9B381" w14:textId="614173EF" w:rsidR="0079291C" w:rsidRDefault="0079291C" w:rsidP="0079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C23A8" id="Rectangle 667655134" o:spid="_x0000_s1026" style="position:absolute;margin-left:0;margin-top:0;width:612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" fillcolor="#0064a8" stroked="f">
                <v:textbox>
                  <w:txbxContent>
                    <w:p w14:paraId="37A9B381" w14:textId="614173EF" w:rsidR="0079291C" w:rsidRDefault="0079291C" w:rsidP="0079291C">
                      <w:pPr>
                        <w:jc w:val="center"/>
                      </w:pPr>
                    </w:p>
                  </w:txbxContent>
                </v:textbox>
                <w10:wrap anchorx="page" anchory="page"/>
              </v:rect>
            </w:pict>
          </mc:Fallback>
        </mc:AlternateContent>
      </w:r>
      <w:r w:rsidR="00911860">
        <w:br w:type="page"/>
      </w:r>
    </w:p>
    <w:bookmarkStart w:id="0" w:name="_Toc144320114" w:displacedByCustomXml="next"/>
    <w:sdt>
      <w:sdtPr>
        <w:rPr>
          <w:rFonts w:ascii="Calibri" w:eastAsia="Calibri" w:hAnsi="Calibri" w:cs="Times New Roman"/>
          <w:color w:val="auto"/>
          <w:sz w:val="22"/>
          <w:szCs w:val="22"/>
        </w:rPr>
        <w:id w:val="-1169253125"/>
        <w:docPartObj>
          <w:docPartGallery w:val="Table of Contents"/>
          <w:docPartUnique/>
        </w:docPartObj>
      </w:sdtPr>
      <w:sdtEndPr>
        <w:rPr>
          <w:b/>
          <w:bCs/>
          <w:noProof/>
        </w:rPr>
      </w:sdtEndPr>
      <w:sdtContent>
        <w:p w14:paraId="21CA9FE3" w14:textId="630C679E" w:rsidR="004E0C7F" w:rsidRDefault="004E0C7F">
          <w:pPr>
            <w:pStyle w:val="TOCHeading0"/>
            <w:rPr>
              <w:rStyle w:val="Heading1Char"/>
            </w:rPr>
          </w:pPr>
          <w:r w:rsidRPr="009F26BC">
            <w:rPr>
              <w:rStyle w:val="Heading1Char"/>
            </w:rPr>
            <w:t>Table of Contents</w:t>
          </w:r>
        </w:p>
        <w:p w14:paraId="0490D419" w14:textId="77777777" w:rsidR="002137D3" w:rsidRPr="002137D3" w:rsidRDefault="002137D3" w:rsidP="002137D3"/>
        <w:p w14:paraId="603CD5BE" w14:textId="0B989697" w:rsidR="00870C0C" w:rsidRDefault="004E0C7F" w:rsidP="00D10E9F">
          <w:pPr>
            <w:pStyle w:val="TOC1"/>
            <w:tabs>
              <w:tab w:val="clear" w:pos="9350"/>
              <w:tab w:val="right" w:leader="dot" w:pos="9450"/>
            </w:tabs>
            <w:rPr>
              <w:rFonts w:asciiTheme="minorHAnsi" w:eastAsiaTheme="minorEastAsia" w:hAnsiTheme="minorHAnsi"/>
              <w:b w:val="0"/>
              <w:kern w:val="2"/>
              <w:sz w:val="24"/>
              <w:szCs w:val="24"/>
              <w14:ligatures w14:val="standardContextual"/>
            </w:rPr>
          </w:pPr>
          <w:r>
            <w:rPr>
              <w:b w:val="0"/>
            </w:rPr>
            <w:fldChar w:fldCharType="begin"/>
          </w:r>
          <w:r>
            <w:instrText xml:space="preserve"> TOC \o "1-3" \h \z \u </w:instrText>
          </w:r>
          <w:r>
            <w:rPr>
              <w:b w:val="0"/>
            </w:rPr>
            <w:fldChar w:fldCharType="separate"/>
          </w:r>
          <w:hyperlink w:anchor="_Toc171508243" w:history="1">
            <w:r w:rsidR="00870C0C" w:rsidRPr="00A30818">
              <w:rPr>
                <w:rStyle w:val="Hyperlink"/>
              </w:rPr>
              <w:t>Introduction</w:t>
            </w:r>
            <w:r w:rsidR="00870C0C">
              <w:rPr>
                <w:webHidden/>
              </w:rPr>
              <w:tab/>
            </w:r>
            <w:r w:rsidR="00870C0C">
              <w:rPr>
                <w:webHidden/>
              </w:rPr>
              <w:fldChar w:fldCharType="begin"/>
            </w:r>
            <w:r w:rsidR="00870C0C">
              <w:rPr>
                <w:webHidden/>
              </w:rPr>
              <w:instrText xml:space="preserve"> PAGEREF _Toc171508243 \h </w:instrText>
            </w:r>
            <w:r w:rsidR="00870C0C">
              <w:rPr>
                <w:webHidden/>
              </w:rPr>
            </w:r>
            <w:r w:rsidR="00870C0C">
              <w:rPr>
                <w:webHidden/>
              </w:rPr>
              <w:fldChar w:fldCharType="separate"/>
            </w:r>
            <w:r w:rsidR="00D10E9F">
              <w:rPr>
                <w:webHidden/>
              </w:rPr>
              <w:t>1</w:t>
            </w:r>
            <w:r w:rsidR="00870C0C">
              <w:rPr>
                <w:webHidden/>
              </w:rPr>
              <w:fldChar w:fldCharType="end"/>
            </w:r>
          </w:hyperlink>
        </w:p>
        <w:p w14:paraId="18E0D6C8" w14:textId="565E1B9C"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44" w:history="1">
            <w:r w:rsidR="00870C0C" w:rsidRPr="00A30818">
              <w:rPr>
                <w:rStyle w:val="Hyperlink"/>
              </w:rPr>
              <w:t>About the Grant</w:t>
            </w:r>
            <w:r w:rsidR="00870C0C">
              <w:rPr>
                <w:webHidden/>
              </w:rPr>
              <w:tab/>
            </w:r>
            <w:r w:rsidR="00870C0C">
              <w:rPr>
                <w:webHidden/>
              </w:rPr>
              <w:fldChar w:fldCharType="begin"/>
            </w:r>
            <w:r w:rsidR="00870C0C">
              <w:rPr>
                <w:webHidden/>
              </w:rPr>
              <w:instrText xml:space="preserve"> PAGEREF _Toc171508244 \h </w:instrText>
            </w:r>
            <w:r w:rsidR="00870C0C">
              <w:rPr>
                <w:webHidden/>
              </w:rPr>
            </w:r>
            <w:r w:rsidR="00870C0C">
              <w:rPr>
                <w:webHidden/>
              </w:rPr>
              <w:fldChar w:fldCharType="separate"/>
            </w:r>
            <w:r w:rsidR="00D10E9F">
              <w:rPr>
                <w:webHidden/>
              </w:rPr>
              <w:t>1</w:t>
            </w:r>
            <w:r w:rsidR="00870C0C">
              <w:rPr>
                <w:webHidden/>
              </w:rPr>
              <w:fldChar w:fldCharType="end"/>
            </w:r>
          </w:hyperlink>
        </w:p>
        <w:p w14:paraId="049C7AB2" w14:textId="2AC880C4"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45" w:history="1">
            <w:r w:rsidR="00870C0C" w:rsidRPr="00A30818">
              <w:rPr>
                <w:rStyle w:val="Hyperlink"/>
              </w:rPr>
              <w:t>About the Toolkit</w:t>
            </w:r>
            <w:r w:rsidR="00870C0C">
              <w:rPr>
                <w:webHidden/>
              </w:rPr>
              <w:tab/>
            </w:r>
            <w:r w:rsidR="00870C0C">
              <w:rPr>
                <w:webHidden/>
              </w:rPr>
              <w:fldChar w:fldCharType="begin"/>
            </w:r>
            <w:r w:rsidR="00870C0C">
              <w:rPr>
                <w:webHidden/>
              </w:rPr>
              <w:instrText xml:space="preserve"> PAGEREF _Toc171508245 \h </w:instrText>
            </w:r>
            <w:r w:rsidR="00870C0C">
              <w:rPr>
                <w:webHidden/>
              </w:rPr>
            </w:r>
            <w:r w:rsidR="00870C0C">
              <w:rPr>
                <w:webHidden/>
              </w:rPr>
              <w:fldChar w:fldCharType="separate"/>
            </w:r>
            <w:r w:rsidR="00D10E9F">
              <w:rPr>
                <w:webHidden/>
              </w:rPr>
              <w:t>1</w:t>
            </w:r>
            <w:r w:rsidR="00870C0C">
              <w:rPr>
                <w:webHidden/>
              </w:rPr>
              <w:fldChar w:fldCharType="end"/>
            </w:r>
          </w:hyperlink>
        </w:p>
        <w:p w14:paraId="021BAF72" w14:textId="6EF7A154"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46" w:history="1">
            <w:r w:rsidR="00870C0C" w:rsidRPr="00A30818">
              <w:rPr>
                <w:rStyle w:val="Hyperlink"/>
              </w:rPr>
              <w:t>Grant Support to Help You</w:t>
            </w:r>
            <w:r w:rsidR="00870C0C">
              <w:rPr>
                <w:webHidden/>
              </w:rPr>
              <w:tab/>
            </w:r>
            <w:r w:rsidR="00870C0C">
              <w:rPr>
                <w:webHidden/>
              </w:rPr>
              <w:fldChar w:fldCharType="begin"/>
            </w:r>
            <w:r w:rsidR="00870C0C">
              <w:rPr>
                <w:webHidden/>
              </w:rPr>
              <w:instrText xml:space="preserve"> PAGEREF _Toc171508246 \h </w:instrText>
            </w:r>
            <w:r w:rsidR="00870C0C">
              <w:rPr>
                <w:webHidden/>
              </w:rPr>
            </w:r>
            <w:r w:rsidR="00870C0C">
              <w:rPr>
                <w:webHidden/>
              </w:rPr>
              <w:fldChar w:fldCharType="separate"/>
            </w:r>
            <w:r w:rsidR="00D10E9F">
              <w:rPr>
                <w:webHidden/>
              </w:rPr>
              <w:t>1</w:t>
            </w:r>
            <w:r w:rsidR="00870C0C">
              <w:rPr>
                <w:webHidden/>
              </w:rPr>
              <w:fldChar w:fldCharType="end"/>
            </w:r>
          </w:hyperlink>
        </w:p>
        <w:p w14:paraId="7B266567" w14:textId="76DF6057" w:rsidR="00870C0C" w:rsidRDefault="00AA35D6" w:rsidP="00D10E9F">
          <w:pPr>
            <w:pStyle w:val="TOC1"/>
            <w:tabs>
              <w:tab w:val="clear" w:pos="9350"/>
              <w:tab w:val="right" w:leader="dot" w:pos="9450"/>
            </w:tabs>
            <w:rPr>
              <w:rFonts w:asciiTheme="minorHAnsi" w:eastAsiaTheme="minorEastAsia" w:hAnsiTheme="minorHAnsi"/>
              <w:b w:val="0"/>
              <w:kern w:val="2"/>
              <w:sz w:val="24"/>
              <w:szCs w:val="24"/>
              <w14:ligatures w14:val="standardContextual"/>
            </w:rPr>
          </w:pPr>
          <w:hyperlink w:anchor="_Toc171508247" w:history="1">
            <w:r w:rsidR="00870C0C" w:rsidRPr="00A30818">
              <w:rPr>
                <w:rStyle w:val="Hyperlink"/>
              </w:rPr>
              <w:t>Curriculum Associates Programs That May Align with Your 21</w:t>
            </w:r>
            <w:r w:rsidR="00870C0C" w:rsidRPr="00A30818">
              <w:rPr>
                <w:rStyle w:val="Hyperlink"/>
                <w:vertAlign w:val="superscript"/>
              </w:rPr>
              <w:t>st</w:t>
            </w:r>
            <w:r w:rsidR="00870C0C" w:rsidRPr="00A30818">
              <w:rPr>
                <w:rStyle w:val="Hyperlink"/>
              </w:rPr>
              <w:t xml:space="preserve"> CCLC Program</w:t>
            </w:r>
            <w:r w:rsidR="00870C0C">
              <w:rPr>
                <w:webHidden/>
              </w:rPr>
              <w:tab/>
            </w:r>
            <w:r w:rsidR="00870C0C">
              <w:rPr>
                <w:webHidden/>
              </w:rPr>
              <w:fldChar w:fldCharType="begin"/>
            </w:r>
            <w:r w:rsidR="00870C0C">
              <w:rPr>
                <w:webHidden/>
              </w:rPr>
              <w:instrText xml:space="preserve"> PAGEREF _Toc171508247 \h </w:instrText>
            </w:r>
            <w:r w:rsidR="00870C0C">
              <w:rPr>
                <w:webHidden/>
              </w:rPr>
            </w:r>
            <w:r w:rsidR="00870C0C">
              <w:rPr>
                <w:webHidden/>
              </w:rPr>
              <w:fldChar w:fldCharType="separate"/>
            </w:r>
            <w:r w:rsidR="00D10E9F">
              <w:rPr>
                <w:webHidden/>
              </w:rPr>
              <w:t>2</w:t>
            </w:r>
            <w:r w:rsidR="00870C0C">
              <w:rPr>
                <w:webHidden/>
              </w:rPr>
              <w:fldChar w:fldCharType="end"/>
            </w:r>
          </w:hyperlink>
        </w:p>
        <w:p w14:paraId="0B0D1B15" w14:textId="73CA88B0" w:rsidR="00870C0C" w:rsidRDefault="00AA35D6" w:rsidP="00D10E9F">
          <w:pPr>
            <w:pStyle w:val="TOC1"/>
            <w:tabs>
              <w:tab w:val="clear" w:pos="9350"/>
              <w:tab w:val="right" w:leader="dot" w:pos="9450"/>
            </w:tabs>
            <w:rPr>
              <w:rFonts w:asciiTheme="minorHAnsi" w:eastAsiaTheme="minorEastAsia" w:hAnsiTheme="minorHAnsi"/>
              <w:b w:val="0"/>
              <w:kern w:val="2"/>
              <w:sz w:val="24"/>
              <w:szCs w:val="24"/>
              <w14:ligatures w14:val="standardContextual"/>
            </w:rPr>
          </w:pPr>
          <w:hyperlink w:anchor="_Toc171508248" w:history="1">
            <w:r w:rsidR="00870C0C" w:rsidRPr="00A30818">
              <w:rPr>
                <w:rStyle w:val="Hyperlink"/>
              </w:rPr>
              <w:t>Frequently Asked Questions about the 21</w:t>
            </w:r>
            <w:r w:rsidR="00870C0C" w:rsidRPr="00A30818">
              <w:rPr>
                <w:rStyle w:val="Hyperlink"/>
                <w:vertAlign w:val="superscript"/>
              </w:rPr>
              <w:t>st</w:t>
            </w:r>
            <w:r w:rsidR="00870C0C" w:rsidRPr="00A30818">
              <w:rPr>
                <w:rStyle w:val="Hyperlink"/>
              </w:rPr>
              <w:t xml:space="preserve"> CCLC Grant Application</w:t>
            </w:r>
            <w:r w:rsidR="00870C0C">
              <w:rPr>
                <w:webHidden/>
              </w:rPr>
              <w:tab/>
            </w:r>
            <w:r w:rsidR="00870C0C">
              <w:rPr>
                <w:webHidden/>
              </w:rPr>
              <w:fldChar w:fldCharType="begin"/>
            </w:r>
            <w:r w:rsidR="00870C0C">
              <w:rPr>
                <w:webHidden/>
              </w:rPr>
              <w:instrText xml:space="preserve"> PAGEREF _Toc171508248 \h </w:instrText>
            </w:r>
            <w:r w:rsidR="00870C0C">
              <w:rPr>
                <w:webHidden/>
              </w:rPr>
            </w:r>
            <w:r w:rsidR="00870C0C">
              <w:rPr>
                <w:webHidden/>
              </w:rPr>
              <w:fldChar w:fldCharType="separate"/>
            </w:r>
            <w:r w:rsidR="00D10E9F">
              <w:rPr>
                <w:webHidden/>
              </w:rPr>
              <w:t>3</w:t>
            </w:r>
            <w:r w:rsidR="00870C0C">
              <w:rPr>
                <w:webHidden/>
              </w:rPr>
              <w:fldChar w:fldCharType="end"/>
            </w:r>
          </w:hyperlink>
        </w:p>
        <w:p w14:paraId="10D4A603" w14:textId="6E7305A3"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49" w:history="1">
            <w:r w:rsidR="00870C0C" w:rsidRPr="00A30818">
              <w:rPr>
                <w:rStyle w:val="Hyperlink"/>
              </w:rPr>
              <w:t>What is the 21</w:t>
            </w:r>
            <w:r w:rsidR="00870C0C" w:rsidRPr="00A30818">
              <w:rPr>
                <w:rStyle w:val="Hyperlink"/>
                <w:vertAlign w:val="superscript"/>
              </w:rPr>
              <w:t>st</w:t>
            </w:r>
            <w:r w:rsidR="00870C0C" w:rsidRPr="00A30818">
              <w:rPr>
                <w:rStyle w:val="Hyperlink"/>
              </w:rPr>
              <w:t xml:space="preserve"> CCLC grant program?</w:t>
            </w:r>
            <w:r w:rsidR="00870C0C">
              <w:rPr>
                <w:webHidden/>
              </w:rPr>
              <w:tab/>
            </w:r>
            <w:r w:rsidR="00870C0C">
              <w:rPr>
                <w:webHidden/>
              </w:rPr>
              <w:fldChar w:fldCharType="begin"/>
            </w:r>
            <w:r w:rsidR="00870C0C">
              <w:rPr>
                <w:webHidden/>
              </w:rPr>
              <w:instrText xml:space="preserve"> PAGEREF _Toc171508249 \h </w:instrText>
            </w:r>
            <w:r w:rsidR="00870C0C">
              <w:rPr>
                <w:webHidden/>
              </w:rPr>
            </w:r>
            <w:r w:rsidR="00870C0C">
              <w:rPr>
                <w:webHidden/>
              </w:rPr>
              <w:fldChar w:fldCharType="separate"/>
            </w:r>
            <w:r w:rsidR="00D10E9F">
              <w:rPr>
                <w:webHidden/>
              </w:rPr>
              <w:t>3</w:t>
            </w:r>
            <w:r w:rsidR="00870C0C">
              <w:rPr>
                <w:webHidden/>
              </w:rPr>
              <w:fldChar w:fldCharType="end"/>
            </w:r>
          </w:hyperlink>
        </w:p>
        <w:p w14:paraId="48F1691A" w14:textId="64CB5BE4"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50" w:history="1">
            <w:r w:rsidR="00870C0C" w:rsidRPr="00A30818">
              <w:rPr>
                <w:rStyle w:val="Hyperlink"/>
              </w:rPr>
              <w:t>What does the 21</w:t>
            </w:r>
            <w:r w:rsidR="00870C0C" w:rsidRPr="00A30818">
              <w:rPr>
                <w:rStyle w:val="Hyperlink"/>
                <w:vertAlign w:val="superscript"/>
              </w:rPr>
              <w:t>st</w:t>
            </w:r>
            <w:r w:rsidR="00870C0C" w:rsidRPr="00A30818">
              <w:rPr>
                <w:rStyle w:val="Hyperlink"/>
              </w:rPr>
              <w:t xml:space="preserve"> CCLC grant program support?</w:t>
            </w:r>
            <w:r w:rsidR="00870C0C">
              <w:rPr>
                <w:webHidden/>
              </w:rPr>
              <w:tab/>
            </w:r>
            <w:r w:rsidR="00870C0C">
              <w:rPr>
                <w:webHidden/>
              </w:rPr>
              <w:fldChar w:fldCharType="begin"/>
            </w:r>
            <w:r w:rsidR="00870C0C">
              <w:rPr>
                <w:webHidden/>
              </w:rPr>
              <w:instrText xml:space="preserve"> PAGEREF _Toc171508250 \h </w:instrText>
            </w:r>
            <w:r w:rsidR="00870C0C">
              <w:rPr>
                <w:webHidden/>
              </w:rPr>
            </w:r>
            <w:r w:rsidR="00870C0C">
              <w:rPr>
                <w:webHidden/>
              </w:rPr>
              <w:fldChar w:fldCharType="separate"/>
            </w:r>
            <w:r w:rsidR="00D10E9F">
              <w:rPr>
                <w:webHidden/>
              </w:rPr>
              <w:t>3</w:t>
            </w:r>
            <w:r w:rsidR="00870C0C">
              <w:rPr>
                <w:webHidden/>
              </w:rPr>
              <w:fldChar w:fldCharType="end"/>
            </w:r>
          </w:hyperlink>
        </w:p>
        <w:p w14:paraId="7059E422" w14:textId="03E3FE1C"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51" w:history="1">
            <w:r w:rsidR="00870C0C" w:rsidRPr="00A30818">
              <w:rPr>
                <w:rStyle w:val="Hyperlink"/>
              </w:rPr>
              <w:t>When will 21</w:t>
            </w:r>
            <w:r w:rsidR="00870C0C" w:rsidRPr="00A30818">
              <w:rPr>
                <w:rStyle w:val="Hyperlink"/>
                <w:vertAlign w:val="superscript"/>
              </w:rPr>
              <w:t>st</w:t>
            </w:r>
            <w:r w:rsidR="00870C0C" w:rsidRPr="00A30818">
              <w:rPr>
                <w:rStyle w:val="Hyperlink"/>
              </w:rPr>
              <w:t xml:space="preserve"> CCLC funds be awarded?</w:t>
            </w:r>
            <w:r w:rsidR="00870C0C">
              <w:rPr>
                <w:webHidden/>
              </w:rPr>
              <w:tab/>
            </w:r>
            <w:r w:rsidR="00870C0C">
              <w:rPr>
                <w:webHidden/>
              </w:rPr>
              <w:fldChar w:fldCharType="begin"/>
            </w:r>
            <w:r w:rsidR="00870C0C">
              <w:rPr>
                <w:webHidden/>
              </w:rPr>
              <w:instrText xml:space="preserve"> PAGEREF _Toc171508251 \h </w:instrText>
            </w:r>
            <w:r w:rsidR="00870C0C">
              <w:rPr>
                <w:webHidden/>
              </w:rPr>
            </w:r>
            <w:r w:rsidR="00870C0C">
              <w:rPr>
                <w:webHidden/>
              </w:rPr>
              <w:fldChar w:fldCharType="separate"/>
            </w:r>
            <w:r w:rsidR="00D10E9F">
              <w:rPr>
                <w:webHidden/>
              </w:rPr>
              <w:t>4</w:t>
            </w:r>
            <w:r w:rsidR="00870C0C">
              <w:rPr>
                <w:webHidden/>
              </w:rPr>
              <w:fldChar w:fldCharType="end"/>
            </w:r>
          </w:hyperlink>
        </w:p>
        <w:p w14:paraId="4391D673" w14:textId="235EAB23"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52" w:history="1">
            <w:r w:rsidR="00870C0C" w:rsidRPr="00A30818">
              <w:rPr>
                <w:rStyle w:val="Hyperlink"/>
              </w:rPr>
              <w:t>Who is eligible to apply for a 21</w:t>
            </w:r>
            <w:r w:rsidR="00870C0C" w:rsidRPr="00A30818">
              <w:rPr>
                <w:rStyle w:val="Hyperlink"/>
                <w:vertAlign w:val="superscript"/>
              </w:rPr>
              <w:t>st</w:t>
            </w:r>
            <w:r w:rsidR="00870C0C" w:rsidRPr="00A30818">
              <w:rPr>
                <w:rStyle w:val="Hyperlink"/>
              </w:rPr>
              <w:t xml:space="preserve"> CCLC grant?</w:t>
            </w:r>
            <w:r w:rsidR="00870C0C">
              <w:rPr>
                <w:webHidden/>
              </w:rPr>
              <w:tab/>
            </w:r>
            <w:r w:rsidR="00870C0C">
              <w:rPr>
                <w:webHidden/>
              </w:rPr>
              <w:fldChar w:fldCharType="begin"/>
            </w:r>
            <w:r w:rsidR="00870C0C">
              <w:rPr>
                <w:webHidden/>
              </w:rPr>
              <w:instrText xml:space="preserve"> PAGEREF _Toc171508252 \h </w:instrText>
            </w:r>
            <w:r w:rsidR="00870C0C">
              <w:rPr>
                <w:webHidden/>
              </w:rPr>
            </w:r>
            <w:r w:rsidR="00870C0C">
              <w:rPr>
                <w:webHidden/>
              </w:rPr>
              <w:fldChar w:fldCharType="separate"/>
            </w:r>
            <w:r w:rsidR="00D10E9F">
              <w:rPr>
                <w:webHidden/>
              </w:rPr>
              <w:t>4</w:t>
            </w:r>
            <w:r w:rsidR="00870C0C">
              <w:rPr>
                <w:webHidden/>
              </w:rPr>
              <w:fldChar w:fldCharType="end"/>
            </w:r>
          </w:hyperlink>
        </w:p>
        <w:p w14:paraId="4CDCDB69" w14:textId="1D9E5028" w:rsidR="00870C0C" w:rsidRDefault="00AA35D6" w:rsidP="00D10E9F">
          <w:pPr>
            <w:pStyle w:val="TOC1"/>
            <w:tabs>
              <w:tab w:val="clear" w:pos="9350"/>
              <w:tab w:val="right" w:leader="dot" w:pos="9450"/>
            </w:tabs>
            <w:rPr>
              <w:rFonts w:asciiTheme="minorHAnsi" w:eastAsiaTheme="minorEastAsia" w:hAnsiTheme="minorHAnsi"/>
              <w:b w:val="0"/>
              <w:kern w:val="2"/>
              <w:sz w:val="24"/>
              <w:szCs w:val="24"/>
              <w14:ligatures w14:val="standardContextual"/>
            </w:rPr>
          </w:pPr>
          <w:hyperlink w:anchor="_Toc171508253" w:history="1">
            <w:r w:rsidR="00870C0C" w:rsidRPr="00A30818">
              <w:rPr>
                <w:rStyle w:val="Hyperlink"/>
              </w:rPr>
              <w:t>Customizable Narrative for Use in Your 21</w:t>
            </w:r>
            <w:r w:rsidR="00870C0C" w:rsidRPr="00A30818">
              <w:rPr>
                <w:rStyle w:val="Hyperlink"/>
                <w:vertAlign w:val="superscript"/>
              </w:rPr>
              <w:t>st</w:t>
            </w:r>
            <w:r w:rsidR="00870C0C" w:rsidRPr="00A30818">
              <w:rPr>
                <w:rStyle w:val="Hyperlink"/>
              </w:rPr>
              <w:t xml:space="preserve"> CCLC Grant Application</w:t>
            </w:r>
            <w:r w:rsidR="00870C0C">
              <w:rPr>
                <w:webHidden/>
              </w:rPr>
              <w:tab/>
            </w:r>
            <w:r w:rsidR="00870C0C">
              <w:rPr>
                <w:webHidden/>
              </w:rPr>
              <w:fldChar w:fldCharType="begin"/>
            </w:r>
            <w:r w:rsidR="00870C0C">
              <w:rPr>
                <w:webHidden/>
              </w:rPr>
              <w:instrText xml:space="preserve"> PAGEREF _Toc171508253 \h </w:instrText>
            </w:r>
            <w:r w:rsidR="00870C0C">
              <w:rPr>
                <w:webHidden/>
              </w:rPr>
            </w:r>
            <w:r w:rsidR="00870C0C">
              <w:rPr>
                <w:webHidden/>
              </w:rPr>
              <w:fldChar w:fldCharType="separate"/>
            </w:r>
            <w:r w:rsidR="00D10E9F">
              <w:rPr>
                <w:webHidden/>
              </w:rPr>
              <w:t>5</w:t>
            </w:r>
            <w:r w:rsidR="00870C0C">
              <w:rPr>
                <w:webHidden/>
              </w:rPr>
              <w:fldChar w:fldCharType="end"/>
            </w:r>
          </w:hyperlink>
        </w:p>
        <w:p w14:paraId="4FDA189F" w14:textId="7C3AA1DC"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54" w:history="1">
            <w:r w:rsidR="00870C0C" w:rsidRPr="00A30818">
              <w:rPr>
                <w:rStyle w:val="Hyperlink"/>
              </w:rPr>
              <w:t>How to Use the Customizable Text Sections of This Toolkit</w:t>
            </w:r>
            <w:r w:rsidR="00870C0C">
              <w:rPr>
                <w:webHidden/>
              </w:rPr>
              <w:tab/>
            </w:r>
            <w:r w:rsidR="00870C0C">
              <w:rPr>
                <w:webHidden/>
              </w:rPr>
              <w:fldChar w:fldCharType="begin"/>
            </w:r>
            <w:r w:rsidR="00870C0C">
              <w:rPr>
                <w:webHidden/>
              </w:rPr>
              <w:instrText xml:space="preserve"> PAGEREF _Toc171508254 \h </w:instrText>
            </w:r>
            <w:r w:rsidR="00870C0C">
              <w:rPr>
                <w:webHidden/>
              </w:rPr>
            </w:r>
            <w:r w:rsidR="00870C0C">
              <w:rPr>
                <w:webHidden/>
              </w:rPr>
              <w:fldChar w:fldCharType="separate"/>
            </w:r>
            <w:r w:rsidR="00D10E9F">
              <w:rPr>
                <w:webHidden/>
              </w:rPr>
              <w:t>5</w:t>
            </w:r>
            <w:r w:rsidR="00870C0C">
              <w:rPr>
                <w:webHidden/>
              </w:rPr>
              <w:fldChar w:fldCharType="end"/>
            </w:r>
          </w:hyperlink>
        </w:p>
        <w:p w14:paraId="7CEF5E8E" w14:textId="1639989D"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55" w:history="1">
            <w:r w:rsidR="00870C0C" w:rsidRPr="00A30818">
              <w:rPr>
                <w:rStyle w:val="Hyperlink"/>
              </w:rPr>
              <w:t xml:space="preserve">Customizable Language If You Are Implementing </w:t>
            </w:r>
            <w:r w:rsidR="00870C0C" w:rsidRPr="00A30818">
              <w:rPr>
                <w:rStyle w:val="Hyperlink"/>
                <w:i/>
                <w:iCs/>
              </w:rPr>
              <w:t>i-Ready Assessment and Personalized Instruction</w:t>
            </w:r>
            <w:r w:rsidR="00870C0C">
              <w:rPr>
                <w:webHidden/>
              </w:rPr>
              <w:tab/>
            </w:r>
            <w:r w:rsidR="00870C0C">
              <w:rPr>
                <w:webHidden/>
              </w:rPr>
              <w:fldChar w:fldCharType="begin"/>
            </w:r>
            <w:r w:rsidR="00870C0C">
              <w:rPr>
                <w:webHidden/>
              </w:rPr>
              <w:instrText xml:space="preserve"> PAGEREF _Toc171508255 \h </w:instrText>
            </w:r>
            <w:r w:rsidR="00870C0C">
              <w:rPr>
                <w:webHidden/>
              </w:rPr>
            </w:r>
            <w:r w:rsidR="00870C0C">
              <w:rPr>
                <w:webHidden/>
              </w:rPr>
              <w:fldChar w:fldCharType="separate"/>
            </w:r>
            <w:r w:rsidR="00D10E9F">
              <w:rPr>
                <w:webHidden/>
              </w:rPr>
              <w:t>6</w:t>
            </w:r>
            <w:r w:rsidR="00870C0C">
              <w:rPr>
                <w:webHidden/>
              </w:rPr>
              <w:fldChar w:fldCharType="end"/>
            </w:r>
          </w:hyperlink>
        </w:p>
        <w:p w14:paraId="060B62C7" w14:textId="199DBDC7"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56" w:history="1">
            <w:r w:rsidR="00870C0C" w:rsidRPr="00A30818">
              <w:rPr>
                <w:rStyle w:val="Hyperlink"/>
              </w:rPr>
              <w:t>What is</w:t>
            </w:r>
            <w:r w:rsidR="00870C0C" w:rsidRPr="00D10E9F">
              <w:rPr>
                <w:rStyle w:val="Hyperlink"/>
                <w:i/>
                <w:iCs/>
              </w:rPr>
              <w:t xml:space="preserve"> i-Ready Assessment and Personalized Instruction</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_Toc171508256 \h </w:instrText>
            </w:r>
            <w:r w:rsidR="00870C0C">
              <w:rPr>
                <w:webHidden/>
              </w:rPr>
            </w:r>
            <w:r w:rsidR="00870C0C">
              <w:rPr>
                <w:webHidden/>
              </w:rPr>
              <w:fldChar w:fldCharType="separate"/>
            </w:r>
            <w:r w:rsidR="00D10E9F">
              <w:rPr>
                <w:webHidden/>
              </w:rPr>
              <w:t>6</w:t>
            </w:r>
            <w:r w:rsidR="00870C0C">
              <w:rPr>
                <w:webHidden/>
              </w:rPr>
              <w:fldChar w:fldCharType="end"/>
            </w:r>
          </w:hyperlink>
        </w:p>
        <w:p w14:paraId="7DD92310" w14:textId="075893FA"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57" w:history="1">
            <w:r w:rsidR="00870C0C" w:rsidRPr="00A30818">
              <w:rPr>
                <w:rStyle w:val="Hyperlink"/>
              </w:rPr>
              <w:t xml:space="preserve">Is </w:t>
            </w:r>
            <w:r w:rsidR="00870C0C" w:rsidRPr="00D10E9F">
              <w:rPr>
                <w:rStyle w:val="Hyperlink"/>
                <w:i/>
              </w:rPr>
              <w:t>i-Ready Assessment and Personalized Instruction</w:t>
            </w:r>
            <w:r w:rsidR="00870C0C" w:rsidRPr="00A30818">
              <w:rPr>
                <w:rStyle w:val="Hyperlink"/>
              </w:rPr>
              <w:t xml:space="preserve"> an evidence-based program?</w:t>
            </w:r>
            <w:r w:rsidR="00870C0C">
              <w:rPr>
                <w:webHidden/>
              </w:rPr>
              <w:tab/>
            </w:r>
            <w:r w:rsidR="00870C0C">
              <w:rPr>
                <w:webHidden/>
              </w:rPr>
              <w:fldChar w:fldCharType="begin"/>
            </w:r>
            <w:r w:rsidR="00870C0C">
              <w:rPr>
                <w:webHidden/>
              </w:rPr>
              <w:instrText xml:space="preserve"> PAGEREF _Toc171508257 \h </w:instrText>
            </w:r>
            <w:r w:rsidR="00870C0C">
              <w:rPr>
                <w:webHidden/>
              </w:rPr>
            </w:r>
            <w:r w:rsidR="00870C0C">
              <w:rPr>
                <w:webHidden/>
              </w:rPr>
              <w:fldChar w:fldCharType="separate"/>
            </w:r>
            <w:r w:rsidR="00D10E9F">
              <w:rPr>
                <w:webHidden/>
              </w:rPr>
              <w:t>8</w:t>
            </w:r>
            <w:r w:rsidR="00870C0C">
              <w:rPr>
                <w:webHidden/>
              </w:rPr>
              <w:fldChar w:fldCharType="end"/>
            </w:r>
          </w:hyperlink>
        </w:p>
        <w:p w14:paraId="0E23148D" w14:textId="418325F5"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58" w:history="1">
            <w:r w:rsidR="00870C0C" w:rsidRPr="00A30818">
              <w:rPr>
                <w:rStyle w:val="Hyperlink"/>
              </w:rPr>
              <w:t xml:space="preserve">How does </w:t>
            </w:r>
            <w:r w:rsidR="00870C0C" w:rsidRPr="00D10E9F">
              <w:rPr>
                <w:rStyle w:val="Hyperlink"/>
                <w:i/>
              </w:rPr>
              <w:t>i-Ready Assessment and Personalized Instruction</w:t>
            </w:r>
            <w:r w:rsidR="00870C0C" w:rsidRPr="00A30818">
              <w:rPr>
                <w:rStyle w:val="Hyperlink"/>
              </w:rPr>
              <w:t xml:space="preserve"> measure impact?</w:t>
            </w:r>
            <w:r w:rsidR="00870C0C">
              <w:rPr>
                <w:webHidden/>
              </w:rPr>
              <w:tab/>
            </w:r>
            <w:r w:rsidR="00870C0C">
              <w:rPr>
                <w:webHidden/>
              </w:rPr>
              <w:fldChar w:fldCharType="begin"/>
            </w:r>
            <w:r w:rsidR="00870C0C">
              <w:rPr>
                <w:webHidden/>
              </w:rPr>
              <w:instrText xml:space="preserve"> PAGEREF _Toc171508258 \h </w:instrText>
            </w:r>
            <w:r w:rsidR="00870C0C">
              <w:rPr>
                <w:webHidden/>
              </w:rPr>
            </w:r>
            <w:r w:rsidR="00870C0C">
              <w:rPr>
                <w:webHidden/>
              </w:rPr>
              <w:fldChar w:fldCharType="separate"/>
            </w:r>
            <w:r w:rsidR="00D10E9F">
              <w:rPr>
                <w:webHidden/>
              </w:rPr>
              <w:t>9</w:t>
            </w:r>
            <w:r w:rsidR="00870C0C">
              <w:rPr>
                <w:webHidden/>
              </w:rPr>
              <w:fldChar w:fldCharType="end"/>
            </w:r>
          </w:hyperlink>
        </w:p>
        <w:p w14:paraId="72D822E3" w14:textId="1A705F83"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59" w:history="1">
            <w:r w:rsidR="00870C0C" w:rsidRPr="00A30818">
              <w:rPr>
                <w:rStyle w:val="Hyperlink"/>
              </w:rPr>
              <w:t xml:space="preserve">How does </w:t>
            </w:r>
            <w:r w:rsidR="00870C0C" w:rsidRPr="00D10E9F">
              <w:rPr>
                <w:rStyle w:val="Hyperlink"/>
                <w:i/>
              </w:rPr>
              <w:t xml:space="preserve">i-Ready Assessment and Personalized Instruction </w:t>
            </w:r>
            <w:r w:rsidR="00870C0C" w:rsidRPr="00A30818">
              <w:rPr>
                <w:rStyle w:val="Hyperlink"/>
              </w:rPr>
              <w:t>address unfinished learning?</w:t>
            </w:r>
            <w:r w:rsidR="00870C0C">
              <w:rPr>
                <w:webHidden/>
              </w:rPr>
              <w:tab/>
            </w:r>
            <w:r w:rsidR="00870C0C">
              <w:rPr>
                <w:webHidden/>
              </w:rPr>
              <w:fldChar w:fldCharType="begin"/>
            </w:r>
            <w:r w:rsidR="00870C0C">
              <w:rPr>
                <w:webHidden/>
              </w:rPr>
              <w:instrText xml:space="preserve"> PAGEREF _Toc171508259 \h </w:instrText>
            </w:r>
            <w:r w:rsidR="00870C0C">
              <w:rPr>
                <w:webHidden/>
              </w:rPr>
            </w:r>
            <w:r w:rsidR="00870C0C">
              <w:rPr>
                <w:webHidden/>
              </w:rPr>
              <w:fldChar w:fldCharType="separate"/>
            </w:r>
            <w:r w:rsidR="00D10E9F">
              <w:rPr>
                <w:webHidden/>
              </w:rPr>
              <w:t>10</w:t>
            </w:r>
            <w:r w:rsidR="00870C0C">
              <w:rPr>
                <w:webHidden/>
              </w:rPr>
              <w:fldChar w:fldCharType="end"/>
            </w:r>
          </w:hyperlink>
        </w:p>
        <w:p w14:paraId="68BF4B1C" w14:textId="2921B246"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0" w:history="1">
            <w:r w:rsidR="00870C0C" w:rsidRPr="00A30818">
              <w:rPr>
                <w:rStyle w:val="Hyperlink"/>
              </w:rPr>
              <w:t>What professional learning and educator supports are available for</w:t>
            </w:r>
            <w:r w:rsidR="00870C0C" w:rsidRPr="00D10E9F">
              <w:rPr>
                <w:rStyle w:val="Hyperlink"/>
                <w:i/>
              </w:rPr>
              <w:t xml:space="preserve"> i-Ready Assessment and Personalized Instruction</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_Toc171508260 \h </w:instrText>
            </w:r>
            <w:r w:rsidR="00870C0C">
              <w:rPr>
                <w:webHidden/>
              </w:rPr>
            </w:r>
            <w:r w:rsidR="00870C0C">
              <w:rPr>
                <w:webHidden/>
              </w:rPr>
              <w:fldChar w:fldCharType="separate"/>
            </w:r>
            <w:r w:rsidR="00D10E9F">
              <w:rPr>
                <w:webHidden/>
              </w:rPr>
              <w:t>11</w:t>
            </w:r>
            <w:r w:rsidR="00870C0C">
              <w:rPr>
                <w:webHidden/>
              </w:rPr>
              <w:fldChar w:fldCharType="end"/>
            </w:r>
          </w:hyperlink>
        </w:p>
        <w:p w14:paraId="0DB159B3" w14:textId="5B942D31"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1" w:history="1">
            <w:r w:rsidR="00870C0C" w:rsidRPr="00A30818">
              <w:rPr>
                <w:rStyle w:val="Hyperlink"/>
              </w:rPr>
              <w:t xml:space="preserve">What resources for family engagement are available for </w:t>
            </w:r>
            <w:r w:rsidR="00870C0C" w:rsidRPr="00D10E9F">
              <w:rPr>
                <w:rStyle w:val="Hyperlink"/>
                <w:i/>
              </w:rPr>
              <w:t>i-Ready Assessment and Personalized Instruction</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_Toc171508261 \h </w:instrText>
            </w:r>
            <w:r w:rsidR="00870C0C">
              <w:rPr>
                <w:webHidden/>
              </w:rPr>
            </w:r>
            <w:r w:rsidR="00870C0C">
              <w:rPr>
                <w:webHidden/>
              </w:rPr>
              <w:fldChar w:fldCharType="separate"/>
            </w:r>
            <w:r w:rsidR="00D10E9F">
              <w:rPr>
                <w:webHidden/>
              </w:rPr>
              <w:t>11</w:t>
            </w:r>
            <w:r w:rsidR="00870C0C">
              <w:rPr>
                <w:webHidden/>
              </w:rPr>
              <w:fldChar w:fldCharType="end"/>
            </w:r>
          </w:hyperlink>
        </w:p>
        <w:p w14:paraId="67CAEA69" w14:textId="55A461D6"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62" w:history="1">
            <w:r w:rsidR="00870C0C" w:rsidRPr="00A30818">
              <w:rPr>
                <w:rStyle w:val="Hyperlink"/>
              </w:rPr>
              <w:t xml:space="preserve">Customizable Language If You Are Implementing </w:t>
            </w:r>
            <w:r w:rsidR="00870C0C" w:rsidRPr="00A30818">
              <w:rPr>
                <w:rStyle w:val="Hyperlink"/>
                <w:i/>
                <w:iCs/>
              </w:rPr>
              <w:t>Phonics for Reading</w:t>
            </w:r>
            <w:r w:rsidR="00870C0C">
              <w:rPr>
                <w:webHidden/>
              </w:rPr>
              <w:tab/>
            </w:r>
            <w:r w:rsidR="00870C0C">
              <w:rPr>
                <w:webHidden/>
              </w:rPr>
              <w:fldChar w:fldCharType="begin"/>
            </w:r>
            <w:r w:rsidR="00870C0C">
              <w:rPr>
                <w:webHidden/>
              </w:rPr>
              <w:instrText xml:space="preserve"> PAGEREF _Toc171508262 \h </w:instrText>
            </w:r>
            <w:r w:rsidR="00870C0C">
              <w:rPr>
                <w:webHidden/>
              </w:rPr>
            </w:r>
            <w:r w:rsidR="00870C0C">
              <w:rPr>
                <w:webHidden/>
              </w:rPr>
              <w:fldChar w:fldCharType="separate"/>
            </w:r>
            <w:r w:rsidR="00D10E9F">
              <w:rPr>
                <w:webHidden/>
              </w:rPr>
              <w:t>13</w:t>
            </w:r>
            <w:r w:rsidR="00870C0C">
              <w:rPr>
                <w:webHidden/>
              </w:rPr>
              <w:fldChar w:fldCharType="end"/>
            </w:r>
          </w:hyperlink>
        </w:p>
        <w:p w14:paraId="6E8FBBCC" w14:textId="4836E666"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3" w:history="1">
            <w:r w:rsidR="00870C0C" w:rsidRPr="00A30818">
              <w:rPr>
                <w:rStyle w:val="Hyperlink"/>
              </w:rPr>
              <w:t xml:space="preserve">What is </w:t>
            </w:r>
            <w:r w:rsidR="00870C0C" w:rsidRPr="00D10E9F">
              <w:rPr>
                <w:rStyle w:val="Hyperlink"/>
                <w:i/>
              </w:rPr>
              <w:t>Phonics for Reading</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_Toc171508263 \h </w:instrText>
            </w:r>
            <w:r w:rsidR="00870C0C">
              <w:rPr>
                <w:webHidden/>
              </w:rPr>
            </w:r>
            <w:r w:rsidR="00870C0C">
              <w:rPr>
                <w:webHidden/>
              </w:rPr>
              <w:fldChar w:fldCharType="separate"/>
            </w:r>
            <w:r w:rsidR="00D10E9F">
              <w:rPr>
                <w:webHidden/>
              </w:rPr>
              <w:t>13</w:t>
            </w:r>
            <w:r w:rsidR="00870C0C">
              <w:rPr>
                <w:webHidden/>
              </w:rPr>
              <w:fldChar w:fldCharType="end"/>
            </w:r>
          </w:hyperlink>
        </w:p>
        <w:p w14:paraId="1B247267" w14:textId="259E3786"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4" w:history="1">
            <w:r w:rsidR="00870C0C" w:rsidRPr="00A30818">
              <w:rPr>
                <w:rStyle w:val="Hyperlink"/>
              </w:rPr>
              <w:t xml:space="preserve">Is </w:t>
            </w:r>
            <w:r w:rsidR="00870C0C" w:rsidRPr="00D10E9F">
              <w:rPr>
                <w:rStyle w:val="Hyperlink"/>
                <w:i/>
              </w:rPr>
              <w:t>Phonics for Reading</w:t>
            </w:r>
            <w:r w:rsidR="00870C0C" w:rsidRPr="00A30818">
              <w:rPr>
                <w:rStyle w:val="Hyperlink"/>
                <w:iCs/>
              </w:rPr>
              <w:t xml:space="preserve"> </w:t>
            </w:r>
            <w:r w:rsidR="00870C0C" w:rsidRPr="00A30818">
              <w:rPr>
                <w:rStyle w:val="Hyperlink"/>
              </w:rPr>
              <w:t>research based?</w:t>
            </w:r>
            <w:r w:rsidR="00870C0C">
              <w:rPr>
                <w:webHidden/>
              </w:rPr>
              <w:tab/>
            </w:r>
            <w:r w:rsidR="00870C0C">
              <w:rPr>
                <w:webHidden/>
              </w:rPr>
              <w:fldChar w:fldCharType="begin"/>
            </w:r>
            <w:r w:rsidR="00870C0C">
              <w:rPr>
                <w:webHidden/>
              </w:rPr>
              <w:instrText xml:space="preserve"> PAGEREF _Toc171508264 \h </w:instrText>
            </w:r>
            <w:r w:rsidR="00870C0C">
              <w:rPr>
                <w:webHidden/>
              </w:rPr>
            </w:r>
            <w:r w:rsidR="00870C0C">
              <w:rPr>
                <w:webHidden/>
              </w:rPr>
              <w:fldChar w:fldCharType="separate"/>
            </w:r>
            <w:r w:rsidR="00D10E9F">
              <w:rPr>
                <w:webHidden/>
              </w:rPr>
              <w:t>15</w:t>
            </w:r>
            <w:r w:rsidR="00870C0C">
              <w:rPr>
                <w:webHidden/>
              </w:rPr>
              <w:fldChar w:fldCharType="end"/>
            </w:r>
          </w:hyperlink>
        </w:p>
        <w:p w14:paraId="6045A578" w14:textId="6C616894"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5" w:history="1">
            <w:r w:rsidR="00870C0C" w:rsidRPr="00A30818">
              <w:rPr>
                <w:rStyle w:val="Hyperlink"/>
              </w:rPr>
              <w:t xml:space="preserve">What professional learning and educator supports are available for </w:t>
            </w:r>
            <w:r w:rsidR="00870C0C" w:rsidRPr="00D10E9F">
              <w:rPr>
                <w:rStyle w:val="Hyperlink"/>
                <w:i/>
              </w:rPr>
              <w:t>Phonics for Reading</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_Toc171508265 \h </w:instrText>
            </w:r>
            <w:r w:rsidR="00870C0C">
              <w:rPr>
                <w:webHidden/>
              </w:rPr>
            </w:r>
            <w:r w:rsidR="00870C0C">
              <w:rPr>
                <w:webHidden/>
              </w:rPr>
              <w:fldChar w:fldCharType="separate"/>
            </w:r>
            <w:r w:rsidR="00D10E9F">
              <w:rPr>
                <w:webHidden/>
              </w:rPr>
              <w:t>16</w:t>
            </w:r>
            <w:r w:rsidR="00870C0C">
              <w:rPr>
                <w:webHidden/>
              </w:rPr>
              <w:fldChar w:fldCharType="end"/>
            </w:r>
          </w:hyperlink>
        </w:p>
        <w:p w14:paraId="6AE9D471" w14:textId="1A681661"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6" w:history="1">
            <w:r w:rsidR="00870C0C" w:rsidRPr="00A30818">
              <w:rPr>
                <w:rStyle w:val="Hyperlink"/>
              </w:rPr>
              <w:t xml:space="preserve">How does </w:t>
            </w:r>
            <w:r w:rsidR="00870C0C" w:rsidRPr="00D10E9F">
              <w:rPr>
                <w:rStyle w:val="Hyperlink"/>
                <w:i/>
              </w:rPr>
              <w:t>Phonics for Reading</w:t>
            </w:r>
            <w:r w:rsidR="00870C0C" w:rsidRPr="00A30818">
              <w:rPr>
                <w:rStyle w:val="Hyperlink"/>
              </w:rPr>
              <w:t xml:space="preserve"> support older students?</w:t>
            </w:r>
            <w:r w:rsidR="00870C0C">
              <w:rPr>
                <w:webHidden/>
              </w:rPr>
              <w:tab/>
            </w:r>
            <w:r w:rsidR="00870C0C">
              <w:rPr>
                <w:webHidden/>
              </w:rPr>
              <w:fldChar w:fldCharType="begin"/>
            </w:r>
            <w:r w:rsidR="00870C0C">
              <w:rPr>
                <w:webHidden/>
              </w:rPr>
              <w:instrText xml:space="preserve"> PAGEREF _Toc171508266 \h </w:instrText>
            </w:r>
            <w:r w:rsidR="00870C0C">
              <w:rPr>
                <w:webHidden/>
              </w:rPr>
            </w:r>
            <w:r w:rsidR="00870C0C">
              <w:rPr>
                <w:webHidden/>
              </w:rPr>
              <w:fldChar w:fldCharType="separate"/>
            </w:r>
            <w:r w:rsidR="00D10E9F">
              <w:rPr>
                <w:webHidden/>
              </w:rPr>
              <w:t>16</w:t>
            </w:r>
            <w:r w:rsidR="00870C0C">
              <w:rPr>
                <w:webHidden/>
              </w:rPr>
              <w:fldChar w:fldCharType="end"/>
            </w:r>
          </w:hyperlink>
        </w:p>
        <w:p w14:paraId="2787E9D0" w14:textId="77B9E15B"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67" w:history="1">
            <w:r w:rsidR="00870C0C" w:rsidRPr="00A30818">
              <w:rPr>
                <w:rStyle w:val="Hyperlink"/>
              </w:rPr>
              <w:t xml:space="preserve">Customizable Language If You're Implementing </w:t>
            </w:r>
            <w:r w:rsidR="00870C0C" w:rsidRPr="00A30818">
              <w:rPr>
                <w:rStyle w:val="Hyperlink"/>
                <w:i/>
                <w:iCs/>
              </w:rPr>
              <w:t>Teacher Toolbox</w:t>
            </w:r>
            <w:r w:rsidR="00870C0C">
              <w:rPr>
                <w:webHidden/>
              </w:rPr>
              <w:tab/>
            </w:r>
            <w:r w:rsidR="00870C0C">
              <w:rPr>
                <w:webHidden/>
              </w:rPr>
              <w:fldChar w:fldCharType="begin"/>
            </w:r>
            <w:r w:rsidR="00870C0C">
              <w:rPr>
                <w:webHidden/>
              </w:rPr>
              <w:instrText xml:space="preserve"> PAGEREF _Toc171508267 \h </w:instrText>
            </w:r>
            <w:r w:rsidR="00870C0C">
              <w:rPr>
                <w:webHidden/>
              </w:rPr>
            </w:r>
            <w:r w:rsidR="00870C0C">
              <w:rPr>
                <w:webHidden/>
              </w:rPr>
              <w:fldChar w:fldCharType="separate"/>
            </w:r>
            <w:r w:rsidR="00D10E9F">
              <w:rPr>
                <w:webHidden/>
              </w:rPr>
              <w:t>18</w:t>
            </w:r>
            <w:r w:rsidR="00870C0C">
              <w:rPr>
                <w:webHidden/>
              </w:rPr>
              <w:fldChar w:fldCharType="end"/>
            </w:r>
          </w:hyperlink>
        </w:p>
        <w:p w14:paraId="2421A6A8" w14:textId="7A8253B5"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8" w:history="1">
            <w:r w:rsidR="00870C0C" w:rsidRPr="00A30818">
              <w:rPr>
                <w:rStyle w:val="Hyperlink"/>
              </w:rPr>
              <w:t xml:space="preserve">What is </w:t>
            </w:r>
            <w:r w:rsidR="00870C0C" w:rsidRPr="00D10E9F">
              <w:rPr>
                <w:rStyle w:val="Hyperlink"/>
                <w:i/>
                <w:iCs/>
              </w:rPr>
              <w:t>Teacher Toolbox</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_Toc171508268 \h </w:instrText>
            </w:r>
            <w:r w:rsidR="00870C0C">
              <w:rPr>
                <w:webHidden/>
              </w:rPr>
            </w:r>
            <w:r w:rsidR="00870C0C">
              <w:rPr>
                <w:webHidden/>
              </w:rPr>
              <w:fldChar w:fldCharType="separate"/>
            </w:r>
            <w:r w:rsidR="00D10E9F">
              <w:rPr>
                <w:webHidden/>
              </w:rPr>
              <w:t>18</w:t>
            </w:r>
            <w:r w:rsidR="00870C0C">
              <w:rPr>
                <w:webHidden/>
              </w:rPr>
              <w:fldChar w:fldCharType="end"/>
            </w:r>
          </w:hyperlink>
        </w:p>
        <w:p w14:paraId="3A03498F" w14:textId="6A3AEF28"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69" w:history="1">
            <w:r w:rsidR="00870C0C" w:rsidRPr="00A30818">
              <w:rPr>
                <w:rStyle w:val="Hyperlink"/>
              </w:rPr>
              <w:t xml:space="preserve">Is </w:t>
            </w:r>
            <w:r w:rsidR="00870C0C" w:rsidRPr="00D10E9F">
              <w:rPr>
                <w:rStyle w:val="Hyperlink"/>
                <w:i/>
              </w:rPr>
              <w:t>Teacher Toolbox</w:t>
            </w:r>
            <w:r w:rsidR="00870C0C" w:rsidRPr="00A30818">
              <w:rPr>
                <w:rStyle w:val="Hyperlink"/>
              </w:rPr>
              <w:t xml:space="preserve"> evidence based?</w:t>
            </w:r>
            <w:r w:rsidR="00870C0C">
              <w:rPr>
                <w:webHidden/>
              </w:rPr>
              <w:tab/>
            </w:r>
            <w:r w:rsidR="00870C0C">
              <w:rPr>
                <w:webHidden/>
              </w:rPr>
              <w:fldChar w:fldCharType="begin"/>
            </w:r>
            <w:r w:rsidR="00870C0C">
              <w:rPr>
                <w:webHidden/>
              </w:rPr>
              <w:instrText xml:space="preserve"> PAGEREF _Toc171508269 \h </w:instrText>
            </w:r>
            <w:r w:rsidR="00870C0C">
              <w:rPr>
                <w:webHidden/>
              </w:rPr>
            </w:r>
            <w:r w:rsidR="00870C0C">
              <w:rPr>
                <w:webHidden/>
              </w:rPr>
              <w:fldChar w:fldCharType="separate"/>
            </w:r>
            <w:r w:rsidR="00D10E9F">
              <w:rPr>
                <w:webHidden/>
              </w:rPr>
              <w:t>19</w:t>
            </w:r>
            <w:r w:rsidR="00870C0C">
              <w:rPr>
                <w:webHidden/>
              </w:rPr>
              <w:fldChar w:fldCharType="end"/>
            </w:r>
          </w:hyperlink>
        </w:p>
        <w:p w14:paraId="2B29B437" w14:textId="16759953"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0" w:history="1">
            <w:r w:rsidR="00870C0C" w:rsidRPr="00A30818">
              <w:rPr>
                <w:rStyle w:val="Hyperlink"/>
              </w:rPr>
              <w:t xml:space="preserve">How does </w:t>
            </w:r>
            <w:r w:rsidR="00870C0C" w:rsidRPr="00D10E9F">
              <w:rPr>
                <w:rStyle w:val="Hyperlink"/>
                <w:i/>
                <w:iCs/>
              </w:rPr>
              <w:t>Teacher Toolbox</w:t>
            </w:r>
            <w:r w:rsidR="00870C0C" w:rsidRPr="00A30818">
              <w:rPr>
                <w:rStyle w:val="Hyperlink"/>
              </w:rPr>
              <w:t xml:space="preserve"> address unfinished learning?</w:t>
            </w:r>
            <w:r w:rsidR="00870C0C">
              <w:rPr>
                <w:webHidden/>
              </w:rPr>
              <w:tab/>
            </w:r>
            <w:r w:rsidR="00870C0C">
              <w:rPr>
                <w:webHidden/>
              </w:rPr>
              <w:fldChar w:fldCharType="begin"/>
            </w:r>
            <w:r w:rsidR="00870C0C">
              <w:rPr>
                <w:webHidden/>
              </w:rPr>
              <w:instrText xml:space="preserve"> PAGEREF _Toc171508270 \h </w:instrText>
            </w:r>
            <w:r w:rsidR="00870C0C">
              <w:rPr>
                <w:webHidden/>
              </w:rPr>
            </w:r>
            <w:r w:rsidR="00870C0C">
              <w:rPr>
                <w:webHidden/>
              </w:rPr>
              <w:fldChar w:fldCharType="separate"/>
            </w:r>
            <w:r w:rsidR="00D10E9F">
              <w:rPr>
                <w:webHidden/>
              </w:rPr>
              <w:t>19</w:t>
            </w:r>
            <w:r w:rsidR="00870C0C">
              <w:rPr>
                <w:webHidden/>
              </w:rPr>
              <w:fldChar w:fldCharType="end"/>
            </w:r>
          </w:hyperlink>
        </w:p>
        <w:p w14:paraId="79F35D78" w14:textId="6C2B9928"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71" w:history="1">
            <w:r w:rsidR="00870C0C" w:rsidRPr="00A30818">
              <w:rPr>
                <w:rStyle w:val="Hyperlink"/>
              </w:rPr>
              <w:t xml:space="preserve">Customizable Language If You Are Implementing </w:t>
            </w:r>
            <w:r w:rsidR="00870C0C" w:rsidRPr="00A30818">
              <w:rPr>
                <w:rStyle w:val="Hyperlink"/>
                <w:i/>
                <w:iCs/>
              </w:rPr>
              <w:t>Ready Reading</w:t>
            </w:r>
            <w:r w:rsidR="00870C0C">
              <w:rPr>
                <w:webHidden/>
              </w:rPr>
              <w:tab/>
            </w:r>
            <w:r w:rsidR="00870C0C">
              <w:rPr>
                <w:webHidden/>
              </w:rPr>
              <w:fldChar w:fldCharType="begin"/>
            </w:r>
            <w:r w:rsidR="00870C0C">
              <w:rPr>
                <w:webHidden/>
              </w:rPr>
              <w:instrText xml:space="preserve"> PAGEREF _Toc171508271 \h </w:instrText>
            </w:r>
            <w:r w:rsidR="00870C0C">
              <w:rPr>
                <w:webHidden/>
              </w:rPr>
            </w:r>
            <w:r w:rsidR="00870C0C">
              <w:rPr>
                <w:webHidden/>
              </w:rPr>
              <w:fldChar w:fldCharType="separate"/>
            </w:r>
            <w:r w:rsidR="00D10E9F">
              <w:rPr>
                <w:webHidden/>
              </w:rPr>
              <w:t>20</w:t>
            </w:r>
            <w:r w:rsidR="00870C0C">
              <w:rPr>
                <w:webHidden/>
              </w:rPr>
              <w:fldChar w:fldCharType="end"/>
            </w:r>
          </w:hyperlink>
        </w:p>
        <w:p w14:paraId="0855CD57" w14:textId="7091BC2C"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2" w:history="1">
            <w:r w:rsidR="00870C0C" w:rsidRPr="00A30818">
              <w:rPr>
                <w:rStyle w:val="Hyperlink"/>
              </w:rPr>
              <w:t xml:space="preserve">What is </w:t>
            </w:r>
            <w:r w:rsidR="00870C0C" w:rsidRPr="00D10E9F">
              <w:rPr>
                <w:rStyle w:val="Hyperlink"/>
                <w:i/>
              </w:rPr>
              <w:t>Ready Reading</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_Toc171508272 \h </w:instrText>
            </w:r>
            <w:r w:rsidR="00870C0C">
              <w:rPr>
                <w:webHidden/>
              </w:rPr>
            </w:r>
            <w:r w:rsidR="00870C0C">
              <w:rPr>
                <w:webHidden/>
              </w:rPr>
              <w:fldChar w:fldCharType="separate"/>
            </w:r>
            <w:r w:rsidR="00D10E9F">
              <w:rPr>
                <w:webHidden/>
              </w:rPr>
              <w:t>20</w:t>
            </w:r>
            <w:r w:rsidR="00870C0C">
              <w:rPr>
                <w:webHidden/>
              </w:rPr>
              <w:fldChar w:fldCharType="end"/>
            </w:r>
          </w:hyperlink>
        </w:p>
        <w:p w14:paraId="5EB3491D" w14:textId="6001395D"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3" w:history="1">
            <w:r w:rsidR="00870C0C" w:rsidRPr="00A30818">
              <w:rPr>
                <w:rStyle w:val="Hyperlink"/>
              </w:rPr>
              <w:t xml:space="preserve">Is </w:t>
            </w:r>
            <w:r w:rsidR="00870C0C" w:rsidRPr="00D10E9F">
              <w:rPr>
                <w:rStyle w:val="Hyperlink"/>
                <w:i/>
              </w:rPr>
              <w:t>Ready Reading</w:t>
            </w:r>
            <w:r w:rsidR="00870C0C" w:rsidRPr="00A30818">
              <w:rPr>
                <w:rStyle w:val="Hyperlink"/>
              </w:rPr>
              <w:t xml:space="preserve"> evidence based?</w:t>
            </w:r>
            <w:r w:rsidR="00870C0C">
              <w:rPr>
                <w:webHidden/>
              </w:rPr>
              <w:tab/>
            </w:r>
            <w:r w:rsidR="00870C0C">
              <w:rPr>
                <w:webHidden/>
              </w:rPr>
              <w:fldChar w:fldCharType="begin"/>
            </w:r>
            <w:r w:rsidR="00870C0C">
              <w:rPr>
                <w:webHidden/>
              </w:rPr>
              <w:instrText xml:space="preserve"> PAGEREF _Toc171508273 \h </w:instrText>
            </w:r>
            <w:r w:rsidR="00870C0C">
              <w:rPr>
                <w:webHidden/>
              </w:rPr>
            </w:r>
            <w:r w:rsidR="00870C0C">
              <w:rPr>
                <w:webHidden/>
              </w:rPr>
              <w:fldChar w:fldCharType="separate"/>
            </w:r>
            <w:r w:rsidR="00D10E9F">
              <w:rPr>
                <w:webHidden/>
              </w:rPr>
              <w:t>21</w:t>
            </w:r>
            <w:r w:rsidR="00870C0C">
              <w:rPr>
                <w:webHidden/>
              </w:rPr>
              <w:fldChar w:fldCharType="end"/>
            </w:r>
          </w:hyperlink>
        </w:p>
        <w:p w14:paraId="1F08B474" w14:textId="1A4B9D56"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4" w:history="1">
            <w:r w:rsidR="00870C0C" w:rsidRPr="00A30818">
              <w:rPr>
                <w:rStyle w:val="Hyperlink"/>
              </w:rPr>
              <w:t xml:space="preserve">What professional learning and educator supports are available for </w:t>
            </w:r>
            <w:r w:rsidR="00870C0C" w:rsidRPr="00D10E9F">
              <w:rPr>
                <w:rStyle w:val="Hyperlink"/>
                <w:i/>
              </w:rPr>
              <w:t>Ready Reading</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_Toc171508274 \h </w:instrText>
            </w:r>
            <w:r w:rsidR="00870C0C">
              <w:rPr>
                <w:webHidden/>
              </w:rPr>
            </w:r>
            <w:r w:rsidR="00870C0C">
              <w:rPr>
                <w:webHidden/>
              </w:rPr>
              <w:fldChar w:fldCharType="separate"/>
            </w:r>
            <w:r w:rsidR="00D10E9F">
              <w:rPr>
                <w:webHidden/>
              </w:rPr>
              <w:t>22</w:t>
            </w:r>
            <w:r w:rsidR="00870C0C">
              <w:rPr>
                <w:webHidden/>
              </w:rPr>
              <w:fldChar w:fldCharType="end"/>
            </w:r>
          </w:hyperlink>
        </w:p>
        <w:p w14:paraId="2BFF9498" w14:textId="42340E14"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75" w:history="1">
            <w:r w:rsidR="00870C0C" w:rsidRPr="00A30818">
              <w:rPr>
                <w:rStyle w:val="Hyperlink"/>
              </w:rPr>
              <w:t xml:space="preserve">Customizable Language If You Are Implementing </w:t>
            </w:r>
            <w:r w:rsidR="00870C0C" w:rsidRPr="00A30818">
              <w:rPr>
                <w:rStyle w:val="Hyperlink"/>
                <w:i/>
                <w:iCs/>
              </w:rPr>
              <w:t>Ready Mathematics</w:t>
            </w:r>
            <w:r w:rsidR="00870C0C">
              <w:rPr>
                <w:webHidden/>
              </w:rPr>
              <w:tab/>
            </w:r>
            <w:r w:rsidR="00870C0C">
              <w:rPr>
                <w:webHidden/>
              </w:rPr>
              <w:fldChar w:fldCharType="begin"/>
            </w:r>
            <w:r w:rsidR="00870C0C">
              <w:rPr>
                <w:webHidden/>
              </w:rPr>
              <w:instrText xml:space="preserve"> PAGEREF _Toc171508275 \h </w:instrText>
            </w:r>
            <w:r w:rsidR="00870C0C">
              <w:rPr>
                <w:webHidden/>
              </w:rPr>
            </w:r>
            <w:r w:rsidR="00870C0C">
              <w:rPr>
                <w:webHidden/>
              </w:rPr>
              <w:fldChar w:fldCharType="separate"/>
            </w:r>
            <w:r w:rsidR="00D10E9F">
              <w:rPr>
                <w:webHidden/>
              </w:rPr>
              <w:t>23</w:t>
            </w:r>
            <w:r w:rsidR="00870C0C">
              <w:rPr>
                <w:webHidden/>
              </w:rPr>
              <w:fldChar w:fldCharType="end"/>
            </w:r>
          </w:hyperlink>
        </w:p>
        <w:p w14:paraId="06F44584" w14:textId="5BF06948"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6" w:history="1">
            <w:r w:rsidR="00870C0C" w:rsidRPr="00A30818">
              <w:rPr>
                <w:rStyle w:val="Hyperlink"/>
              </w:rPr>
              <w:t xml:space="preserve">What is </w:t>
            </w:r>
            <w:r w:rsidR="00870C0C" w:rsidRPr="00D10E9F">
              <w:rPr>
                <w:rStyle w:val="Hyperlink"/>
                <w:i/>
              </w:rPr>
              <w:t>Ready Mathematics</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_Toc171508276 \h </w:instrText>
            </w:r>
            <w:r w:rsidR="00870C0C">
              <w:rPr>
                <w:webHidden/>
              </w:rPr>
            </w:r>
            <w:r w:rsidR="00870C0C">
              <w:rPr>
                <w:webHidden/>
              </w:rPr>
              <w:fldChar w:fldCharType="separate"/>
            </w:r>
            <w:r w:rsidR="00D10E9F">
              <w:rPr>
                <w:webHidden/>
              </w:rPr>
              <w:t>23</w:t>
            </w:r>
            <w:r w:rsidR="00870C0C">
              <w:rPr>
                <w:webHidden/>
              </w:rPr>
              <w:fldChar w:fldCharType="end"/>
            </w:r>
          </w:hyperlink>
        </w:p>
        <w:p w14:paraId="641B9891" w14:textId="162F42DB"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7" w:history="1">
            <w:r w:rsidR="00870C0C" w:rsidRPr="00A30818">
              <w:rPr>
                <w:rStyle w:val="Hyperlink"/>
              </w:rPr>
              <w:t xml:space="preserve">Is </w:t>
            </w:r>
            <w:r w:rsidR="00870C0C" w:rsidRPr="00D10E9F">
              <w:rPr>
                <w:rStyle w:val="Hyperlink"/>
                <w:i/>
              </w:rPr>
              <w:t>Ready Mathematics</w:t>
            </w:r>
            <w:r w:rsidR="00870C0C" w:rsidRPr="00A30818">
              <w:rPr>
                <w:rStyle w:val="Hyperlink"/>
              </w:rPr>
              <w:t xml:space="preserve"> evidence based?</w:t>
            </w:r>
            <w:r w:rsidR="00870C0C">
              <w:rPr>
                <w:webHidden/>
              </w:rPr>
              <w:tab/>
            </w:r>
            <w:r w:rsidR="00870C0C">
              <w:rPr>
                <w:webHidden/>
              </w:rPr>
              <w:fldChar w:fldCharType="begin"/>
            </w:r>
            <w:r w:rsidR="00870C0C">
              <w:rPr>
                <w:webHidden/>
              </w:rPr>
              <w:instrText xml:space="preserve"> PAGEREF _Toc171508277 \h </w:instrText>
            </w:r>
            <w:r w:rsidR="00870C0C">
              <w:rPr>
                <w:webHidden/>
              </w:rPr>
            </w:r>
            <w:r w:rsidR="00870C0C">
              <w:rPr>
                <w:webHidden/>
              </w:rPr>
              <w:fldChar w:fldCharType="separate"/>
            </w:r>
            <w:r w:rsidR="00D10E9F">
              <w:rPr>
                <w:webHidden/>
              </w:rPr>
              <w:t>24</w:t>
            </w:r>
            <w:r w:rsidR="00870C0C">
              <w:rPr>
                <w:webHidden/>
              </w:rPr>
              <w:fldChar w:fldCharType="end"/>
            </w:r>
          </w:hyperlink>
        </w:p>
        <w:p w14:paraId="11B8D4AF" w14:textId="2DD49BEC"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78" w:history="1">
            <w:r w:rsidR="00870C0C" w:rsidRPr="00A30818">
              <w:rPr>
                <w:rStyle w:val="Hyperlink"/>
              </w:rPr>
              <w:t xml:space="preserve">What professional learning and educator supports are available for </w:t>
            </w:r>
            <w:r w:rsidR="00870C0C" w:rsidRPr="00D10E9F">
              <w:rPr>
                <w:rStyle w:val="Hyperlink"/>
                <w:i/>
              </w:rPr>
              <w:t>Ready Mathematics</w:t>
            </w:r>
            <w:r w:rsidR="00870C0C" w:rsidRPr="00A30818">
              <w:rPr>
                <w:rStyle w:val="Hyperlink"/>
              </w:rPr>
              <w:t>?</w:t>
            </w:r>
            <w:r w:rsidR="00870C0C">
              <w:rPr>
                <w:webHidden/>
              </w:rPr>
              <w:tab/>
            </w:r>
            <w:r w:rsidR="00870C0C">
              <w:rPr>
                <w:webHidden/>
              </w:rPr>
              <w:fldChar w:fldCharType="begin"/>
            </w:r>
            <w:r w:rsidR="00870C0C">
              <w:rPr>
                <w:webHidden/>
              </w:rPr>
              <w:instrText xml:space="preserve"> PAGEREF _Toc171508278 \h </w:instrText>
            </w:r>
            <w:r w:rsidR="00870C0C">
              <w:rPr>
                <w:webHidden/>
              </w:rPr>
            </w:r>
            <w:r w:rsidR="00870C0C">
              <w:rPr>
                <w:webHidden/>
              </w:rPr>
              <w:fldChar w:fldCharType="separate"/>
            </w:r>
            <w:r w:rsidR="00D10E9F">
              <w:rPr>
                <w:webHidden/>
              </w:rPr>
              <w:t>24</w:t>
            </w:r>
            <w:r w:rsidR="00870C0C">
              <w:rPr>
                <w:webHidden/>
              </w:rPr>
              <w:fldChar w:fldCharType="end"/>
            </w:r>
          </w:hyperlink>
        </w:p>
        <w:p w14:paraId="7AC40786" w14:textId="16F08E4C" w:rsidR="00870C0C" w:rsidRDefault="00AA35D6" w:rsidP="00D10E9F">
          <w:pPr>
            <w:pStyle w:val="TOC1"/>
            <w:tabs>
              <w:tab w:val="clear" w:pos="9350"/>
              <w:tab w:val="right" w:leader="dot" w:pos="9450"/>
            </w:tabs>
            <w:rPr>
              <w:rFonts w:asciiTheme="minorHAnsi" w:eastAsiaTheme="minorEastAsia" w:hAnsiTheme="minorHAnsi"/>
              <w:b w:val="0"/>
              <w:kern w:val="2"/>
              <w:sz w:val="24"/>
              <w:szCs w:val="24"/>
              <w14:ligatures w14:val="standardContextual"/>
            </w:rPr>
          </w:pPr>
          <w:hyperlink w:anchor="_Toc171508279" w:history="1">
            <w:r w:rsidR="00870C0C" w:rsidRPr="00A30818">
              <w:rPr>
                <w:rStyle w:val="Hyperlink"/>
              </w:rPr>
              <w:t>Appendix</w:t>
            </w:r>
            <w:r w:rsidR="00870C0C">
              <w:rPr>
                <w:webHidden/>
              </w:rPr>
              <w:tab/>
            </w:r>
            <w:r w:rsidR="00870C0C">
              <w:rPr>
                <w:webHidden/>
              </w:rPr>
              <w:fldChar w:fldCharType="begin"/>
            </w:r>
            <w:r w:rsidR="00870C0C">
              <w:rPr>
                <w:webHidden/>
              </w:rPr>
              <w:instrText xml:space="preserve"> PAGEREF _Toc171508279 \h </w:instrText>
            </w:r>
            <w:r w:rsidR="00870C0C">
              <w:rPr>
                <w:webHidden/>
              </w:rPr>
            </w:r>
            <w:r w:rsidR="00870C0C">
              <w:rPr>
                <w:webHidden/>
              </w:rPr>
              <w:fldChar w:fldCharType="separate"/>
            </w:r>
            <w:r w:rsidR="00D10E9F">
              <w:rPr>
                <w:webHidden/>
              </w:rPr>
              <w:t>26</w:t>
            </w:r>
            <w:r w:rsidR="00870C0C">
              <w:rPr>
                <w:webHidden/>
              </w:rPr>
              <w:fldChar w:fldCharType="end"/>
            </w:r>
          </w:hyperlink>
        </w:p>
        <w:p w14:paraId="4D61AA99" w14:textId="46028025"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80" w:history="1">
            <w:r w:rsidR="00870C0C" w:rsidRPr="00A30818">
              <w:rPr>
                <w:rStyle w:val="Hyperlink"/>
              </w:rPr>
              <w:t>Sample List of Potential Implementation Activities for 21</w:t>
            </w:r>
            <w:r w:rsidR="00870C0C" w:rsidRPr="00A30818">
              <w:rPr>
                <w:rStyle w:val="Hyperlink"/>
                <w:vertAlign w:val="superscript"/>
              </w:rPr>
              <w:t>st</w:t>
            </w:r>
            <w:r w:rsidR="00870C0C" w:rsidRPr="00A30818">
              <w:rPr>
                <w:rStyle w:val="Hyperlink"/>
              </w:rPr>
              <w:t xml:space="preserve"> CCLC Programs</w:t>
            </w:r>
            <w:r w:rsidR="00870C0C">
              <w:rPr>
                <w:webHidden/>
              </w:rPr>
              <w:tab/>
            </w:r>
            <w:r w:rsidR="00870C0C">
              <w:rPr>
                <w:webHidden/>
              </w:rPr>
              <w:fldChar w:fldCharType="begin"/>
            </w:r>
            <w:r w:rsidR="00870C0C">
              <w:rPr>
                <w:webHidden/>
              </w:rPr>
              <w:instrText xml:space="preserve"> PAGEREF _Toc171508280 \h </w:instrText>
            </w:r>
            <w:r w:rsidR="00870C0C">
              <w:rPr>
                <w:webHidden/>
              </w:rPr>
            </w:r>
            <w:r w:rsidR="00870C0C">
              <w:rPr>
                <w:webHidden/>
              </w:rPr>
              <w:fldChar w:fldCharType="separate"/>
            </w:r>
            <w:r w:rsidR="00D10E9F">
              <w:rPr>
                <w:webHidden/>
              </w:rPr>
              <w:t>26</w:t>
            </w:r>
            <w:r w:rsidR="00870C0C">
              <w:rPr>
                <w:webHidden/>
              </w:rPr>
              <w:fldChar w:fldCharType="end"/>
            </w:r>
          </w:hyperlink>
        </w:p>
        <w:p w14:paraId="36DA806E" w14:textId="6367BFC2"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81" w:history="1">
            <w:r w:rsidR="00870C0C" w:rsidRPr="00A30818">
              <w:rPr>
                <w:rStyle w:val="Hyperlink"/>
              </w:rPr>
              <w:t>Additional Curriculum Associates Resources</w:t>
            </w:r>
            <w:r w:rsidR="00870C0C">
              <w:rPr>
                <w:webHidden/>
              </w:rPr>
              <w:tab/>
            </w:r>
            <w:r w:rsidR="00870C0C">
              <w:rPr>
                <w:webHidden/>
              </w:rPr>
              <w:fldChar w:fldCharType="begin"/>
            </w:r>
            <w:r w:rsidR="00870C0C">
              <w:rPr>
                <w:webHidden/>
              </w:rPr>
              <w:instrText xml:space="preserve"> PAGEREF _Toc171508281 \h </w:instrText>
            </w:r>
            <w:r w:rsidR="00870C0C">
              <w:rPr>
                <w:webHidden/>
              </w:rPr>
            </w:r>
            <w:r w:rsidR="00870C0C">
              <w:rPr>
                <w:webHidden/>
              </w:rPr>
              <w:fldChar w:fldCharType="separate"/>
            </w:r>
            <w:r w:rsidR="00D10E9F">
              <w:rPr>
                <w:webHidden/>
              </w:rPr>
              <w:t>27</w:t>
            </w:r>
            <w:r w:rsidR="00870C0C">
              <w:rPr>
                <w:webHidden/>
              </w:rPr>
              <w:fldChar w:fldCharType="end"/>
            </w:r>
          </w:hyperlink>
        </w:p>
        <w:p w14:paraId="777DD56C" w14:textId="28AD2A39"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82" w:history="1">
            <w:r w:rsidR="00870C0C" w:rsidRPr="00A30818">
              <w:rPr>
                <w:rStyle w:val="Hyperlink"/>
              </w:rPr>
              <w:t>Resources for Tutors, Tutoring Coordinators, Paraprofessionals, and Other Personnel</w:t>
            </w:r>
            <w:r w:rsidR="00870C0C">
              <w:rPr>
                <w:webHidden/>
              </w:rPr>
              <w:tab/>
            </w:r>
            <w:r w:rsidR="00870C0C">
              <w:rPr>
                <w:webHidden/>
              </w:rPr>
              <w:fldChar w:fldCharType="begin"/>
            </w:r>
            <w:r w:rsidR="00870C0C">
              <w:rPr>
                <w:webHidden/>
              </w:rPr>
              <w:instrText xml:space="preserve"> PAGEREF _Toc171508282 \h </w:instrText>
            </w:r>
            <w:r w:rsidR="00870C0C">
              <w:rPr>
                <w:webHidden/>
              </w:rPr>
            </w:r>
            <w:r w:rsidR="00870C0C">
              <w:rPr>
                <w:webHidden/>
              </w:rPr>
              <w:fldChar w:fldCharType="separate"/>
            </w:r>
            <w:r w:rsidR="00D10E9F">
              <w:rPr>
                <w:webHidden/>
              </w:rPr>
              <w:t>27</w:t>
            </w:r>
            <w:r w:rsidR="00870C0C">
              <w:rPr>
                <w:webHidden/>
              </w:rPr>
              <w:fldChar w:fldCharType="end"/>
            </w:r>
          </w:hyperlink>
        </w:p>
        <w:p w14:paraId="31718BCB" w14:textId="4A68E60D"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83" w:history="1">
            <w:r w:rsidR="00870C0C" w:rsidRPr="00A30818">
              <w:rPr>
                <w:rStyle w:val="Hyperlink"/>
              </w:rPr>
              <w:t>Resources for Summer Programs</w:t>
            </w:r>
            <w:r w:rsidR="00870C0C">
              <w:rPr>
                <w:webHidden/>
              </w:rPr>
              <w:tab/>
            </w:r>
            <w:r w:rsidR="00870C0C">
              <w:rPr>
                <w:webHidden/>
              </w:rPr>
              <w:fldChar w:fldCharType="begin"/>
            </w:r>
            <w:r w:rsidR="00870C0C">
              <w:rPr>
                <w:webHidden/>
              </w:rPr>
              <w:instrText xml:space="preserve"> PAGEREF _Toc171508283 \h </w:instrText>
            </w:r>
            <w:r w:rsidR="00870C0C">
              <w:rPr>
                <w:webHidden/>
              </w:rPr>
            </w:r>
            <w:r w:rsidR="00870C0C">
              <w:rPr>
                <w:webHidden/>
              </w:rPr>
              <w:fldChar w:fldCharType="separate"/>
            </w:r>
            <w:r w:rsidR="00D10E9F">
              <w:rPr>
                <w:webHidden/>
              </w:rPr>
              <w:t>27</w:t>
            </w:r>
            <w:r w:rsidR="00870C0C">
              <w:rPr>
                <w:webHidden/>
              </w:rPr>
              <w:fldChar w:fldCharType="end"/>
            </w:r>
          </w:hyperlink>
        </w:p>
        <w:p w14:paraId="6C0CB273" w14:textId="2F09DBEF" w:rsidR="00870C0C" w:rsidRDefault="00AA35D6" w:rsidP="00D10E9F">
          <w:pPr>
            <w:pStyle w:val="TOC2"/>
            <w:tabs>
              <w:tab w:val="clear" w:pos="9350"/>
              <w:tab w:val="right" w:leader="dot" w:pos="9450"/>
            </w:tabs>
            <w:rPr>
              <w:rFonts w:asciiTheme="minorHAnsi" w:eastAsiaTheme="minorEastAsia" w:hAnsiTheme="minorHAnsi"/>
              <w:kern w:val="2"/>
              <w:sz w:val="24"/>
              <w:szCs w:val="24"/>
              <w14:ligatures w14:val="standardContextual"/>
            </w:rPr>
          </w:pPr>
          <w:hyperlink w:anchor="_Toc171508284" w:history="1">
            <w:r w:rsidR="00870C0C" w:rsidRPr="00A30818">
              <w:rPr>
                <w:rStyle w:val="Hyperlink"/>
              </w:rPr>
              <w:t>About Curriculum Associates and the Authors</w:t>
            </w:r>
            <w:r w:rsidR="00870C0C">
              <w:rPr>
                <w:webHidden/>
              </w:rPr>
              <w:tab/>
            </w:r>
            <w:r w:rsidR="00870C0C">
              <w:rPr>
                <w:webHidden/>
              </w:rPr>
              <w:fldChar w:fldCharType="begin"/>
            </w:r>
            <w:r w:rsidR="00870C0C">
              <w:rPr>
                <w:webHidden/>
              </w:rPr>
              <w:instrText xml:space="preserve"> PAGEREF _Toc171508284 \h </w:instrText>
            </w:r>
            <w:r w:rsidR="00870C0C">
              <w:rPr>
                <w:webHidden/>
              </w:rPr>
            </w:r>
            <w:r w:rsidR="00870C0C">
              <w:rPr>
                <w:webHidden/>
              </w:rPr>
              <w:fldChar w:fldCharType="separate"/>
            </w:r>
            <w:r w:rsidR="00D10E9F">
              <w:rPr>
                <w:webHidden/>
              </w:rPr>
              <w:t>28</w:t>
            </w:r>
            <w:r w:rsidR="00870C0C">
              <w:rPr>
                <w:webHidden/>
              </w:rPr>
              <w:fldChar w:fldCharType="end"/>
            </w:r>
          </w:hyperlink>
        </w:p>
        <w:p w14:paraId="3E26DF76" w14:textId="2220D1FD" w:rsidR="00870C0C" w:rsidRDefault="00AA35D6" w:rsidP="00D10E9F">
          <w:pPr>
            <w:pStyle w:val="TOC3"/>
            <w:tabs>
              <w:tab w:val="clear" w:pos="9350"/>
              <w:tab w:val="right" w:leader="dot" w:pos="9450"/>
            </w:tabs>
            <w:rPr>
              <w:rFonts w:asciiTheme="minorHAnsi" w:eastAsiaTheme="minorEastAsia" w:hAnsiTheme="minorHAnsi" w:cstheme="minorBidi"/>
              <w:kern w:val="2"/>
              <w:sz w:val="24"/>
              <w:szCs w:val="24"/>
              <w14:ligatures w14:val="standardContextual"/>
            </w:rPr>
          </w:pPr>
          <w:hyperlink w:anchor="_Toc171508285" w:history="1">
            <w:r w:rsidR="00870C0C" w:rsidRPr="00A30818">
              <w:rPr>
                <w:rStyle w:val="Hyperlink"/>
              </w:rPr>
              <w:t>About the Authors</w:t>
            </w:r>
            <w:r w:rsidR="00870C0C">
              <w:rPr>
                <w:webHidden/>
              </w:rPr>
              <w:tab/>
            </w:r>
            <w:r w:rsidR="00870C0C">
              <w:rPr>
                <w:webHidden/>
              </w:rPr>
              <w:fldChar w:fldCharType="begin"/>
            </w:r>
            <w:r w:rsidR="00870C0C">
              <w:rPr>
                <w:webHidden/>
              </w:rPr>
              <w:instrText xml:space="preserve"> PAGEREF _Toc171508285 \h </w:instrText>
            </w:r>
            <w:r w:rsidR="00870C0C">
              <w:rPr>
                <w:webHidden/>
              </w:rPr>
            </w:r>
            <w:r w:rsidR="00870C0C">
              <w:rPr>
                <w:webHidden/>
              </w:rPr>
              <w:fldChar w:fldCharType="separate"/>
            </w:r>
            <w:r w:rsidR="00D10E9F">
              <w:rPr>
                <w:webHidden/>
              </w:rPr>
              <w:t>28</w:t>
            </w:r>
            <w:r w:rsidR="00870C0C">
              <w:rPr>
                <w:webHidden/>
              </w:rPr>
              <w:fldChar w:fldCharType="end"/>
            </w:r>
          </w:hyperlink>
        </w:p>
        <w:p w14:paraId="75648B1F" w14:textId="74578B1B" w:rsidR="004E0C7F" w:rsidRDefault="004E0C7F">
          <w:r>
            <w:rPr>
              <w:b/>
              <w:bCs/>
              <w:noProof/>
            </w:rPr>
            <w:fldChar w:fldCharType="end"/>
          </w:r>
        </w:p>
      </w:sdtContent>
    </w:sdt>
    <w:p w14:paraId="1866A1FA" w14:textId="77777777" w:rsidR="00D2684E" w:rsidRDefault="00D2684E">
      <w:pPr>
        <w:spacing w:after="160" w:line="259" w:lineRule="auto"/>
        <w:rPr>
          <w:rFonts w:ascii="Cambria" w:eastAsiaTheme="majorEastAsia" w:hAnsi="Cambria" w:cstheme="majorBidi"/>
          <w:b/>
          <w:bCs/>
          <w:color w:val="82D12B"/>
          <w:sz w:val="24"/>
          <w:szCs w:val="24"/>
        </w:rPr>
      </w:pPr>
      <w:r>
        <w:br w:type="page"/>
      </w:r>
    </w:p>
    <w:p w14:paraId="59FB9880" w14:textId="77777777" w:rsidR="00476245" w:rsidRDefault="00476245" w:rsidP="004509D0">
      <w:pPr>
        <w:pStyle w:val="Heading1"/>
        <w:sectPr w:rsidR="00476245" w:rsidSect="00870C0C">
          <w:footerReference w:type="default" r:id="rId27"/>
          <w:pgSz w:w="12240" w:h="15840"/>
          <w:pgMar w:top="1260" w:right="1260" w:bottom="1080" w:left="1260" w:header="720" w:footer="720" w:gutter="0"/>
          <w:pgNumType w:start="1"/>
          <w:cols w:space="720"/>
          <w:docGrid w:linePitch="360"/>
        </w:sectPr>
      </w:pPr>
    </w:p>
    <w:p w14:paraId="2FAC5D26" w14:textId="4F5559E6" w:rsidR="00EE555F" w:rsidRDefault="00911860" w:rsidP="004509D0">
      <w:pPr>
        <w:pStyle w:val="Heading1"/>
      </w:pPr>
      <w:bookmarkStart w:id="1" w:name="_Toc171508243"/>
      <w:r>
        <w:t>Introduction</w:t>
      </w:r>
      <w:bookmarkEnd w:id="1"/>
      <w:bookmarkEnd w:id="0"/>
    </w:p>
    <w:p w14:paraId="027E5240" w14:textId="572BB41B" w:rsidR="00165A1C" w:rsidRDefault="00911860" w:rsidP="004509D0">
      <w:pPr>
        <w:pStyle w:val="Heading2"/>
      </w:pPr>
      <w:bookmarkStart w:id="2" w:name="_Toc144320115"/>
      <w:bookmarkStart w:id="3" w:name="_Toc171508244"/>
      <w:r>
        <w:t>About the Grant</w:t>
      </w:r>
      <w:bookmarkEnd w:id="2"/>
      <w:bookmarkEnd w:id="3"/>
    </w:p>
    <w:p w14:paraId="4669AB1F" w14:textId="77777777" w:rsidR="00941464" w:rsidRDefault="00911860" w:rsidP="00911860">
      <w:pPr>
        <w:pStyle w:val="ResponseText"/>
      </w:pPr>
      <w:r>
        <w:t xml:space="preserve">Nita M. Lowey </w:t>
      </w:r>
      <w:r w:rsidR="00F33DCE" w:rsidRPr="00F33DCE">
        <w:rPr>
          <w:iCs/>
          <w:color w:val="231F20"/>
        </w:rPr>
        <w:t>21</w:t>
      </w:r>
      <w:r w:rsidR="00F33DCE" w:rsidRPr="00F33DCE">
        <w:rPr>
          <w:iCs/>
          <w:color w:val="231F20"/>
          <w:vertAlign w:val="superscript"/>
        </w:rPr>
        <w:t>st</w:t>
      </w:r>
      <w:r>
        <w:t xml:space="preserve"> Century Community Learning Centers (</w:t>
      </w:r>
      <w:r w:rsidR="00F30287">
        <w:t>21</w:t>
      </w:r>
      <w:r w:rsidR="00F30287" w:rsidRPr="00157ACD">
        <w:rPr>
          <w:vertAlign w:val="superscript"/>
        </w:rPr>
        <w:t>st</w:t>
      </w:r>
      <w:r w:rsidR="00F30287">
        <w:t xml:space="preserve"> </w:t>
      </w:r>
      <w:r>
        <w:t xml:space="preserve">CCLC) is a federal </w:t>
      </w:r>
      <w:r w:rsidR="00FF18CA">
        <w:t>program</w:t>
      </w:r>
      <w:r>
        <w:t xml:space="preserve"> that funds qualified entities through state grants. Each state will have slightly varying requirements for eligibility and their own application for this grant opportunity. </w:t>
      </w:r>
    </w:p>
    <w:p w14:paraId="4880BA9B" w14:textId="78176D25" w:rsidR="00911860" w:rsidRDefault="00911860" w:rsidP="00911860">
      <w:pPr>
        <w:pStyle w:val="ResponseText"/>
      </w:pPr>
      <w:r>
        <w:t xml:space="preserve">For state-specific information, please refer to your state’s </w:t>
      </w:r>
      <w:hyperlink r:id="rId28" w:history="1">
        <w:r w:rsidRPr="00512C7E">
          <w:rPr>
            <w:rStyle w:val="Hyperlink"/>
          </w:rPr>
          <w:t>Department of Education (DOE) website</w:t>
        </w:r>
      </w:hyperlink>
      <w:r>
        <w:t xml:space="preserve"> </w:t>
      </w:r>
      <w:r w:rsidR="002542EA">
        <w:t xml:space="preserve">(select your state from the drop-down menu) </w:t>
      </w:r>
      <w:r>
        <w:t xml:space="preserve">and to the </w:t>
      </w:r>
      <w:hyperlink r:id="rId29" w:history="1">
        <w:hyperlink r:id="rId30" w:history="1">
          <w:r w:rsidR="00F33DCE" w:rsidRPr="00B94F59">
            <w:rPr>
              <w:rStyle w:val="Hyperlink"/>
              <w:iCs/>
            </w:rPr>
            <w:t>21</w:t>
          </w:r>
          <w:r w:rsidR="00F33DCE" w:rsidRPr="00B94F59">
            <w:rPr>
              <w:rStyle w:val="Hyperlink"/>
              <w:iCs/>
              <w:vertAlign w:val="superscript"/>
            </w:rPr>
            <w:t>st</w:t>
          </w:r>
          <w:r w:rsidRPr="00B94F59">
            <w:rPr>
              <w:rStyle w:val="Hyperlink"/>
            </w:rPr>
            <w:t xml:space="preserve"> CCLC </w:t>
          </w:r>
          <w:r w:rsidR="00B94F59">
            <w:rPr>
              <w:rStyle w:val="Hyperlink"/>
            </w:rPr>
            <w:t xml:space="preserve">Grant </w:t>
          </w:r>
          <w:r w:rsidRPr="00B94F59">
            <w:rPr>
              <w:rStyle w:val="Hyperlink"/>
            </w:rPr>
            <w:t>page</w:t>
          </w:r>
        </w:hyperlink>
      </w:hyperlink>
      <w:r>
        <w:t xml:space="preserve"> on the US DOE website.</w:t>
      </w:r>
    </w:p>
    <w:p w14:paraId="23A39A65" w14:textId="7A26E513" w:rsidR="00941464" w:rsidRDefault="00941464" w:rsidP="00911860">
      <w:pPr>
        <w:pStyle w:val="ResponseText"/>
      </w:pPr>
      <w:r>
        <w:t>For additional details, please also see our chapter, “</w:t>
      </w:r>
      <w:r w:rsidRPr="00941464">
        <w:t>Frequently Asked Questions about the 21st CCLC Grant Application</w:t>
      </w:r>
      <w:r>
        <w:t>.”</w:t>
      </w:r>
    </w:p>
    <w:p w14:paraId="3B97C581" w14:textId="3C097740" w:rsidR="00911860" w:rsidRDefault="00911860" w:rsidP="004509D0">
      <w:pPr>
        <w:pStyle w:val="Heading2"/>
      </w:pPr>
      <w:bookmarkStart w:id="4" w:name="_Toc144320116"/>
      <w:bookmarkStart w:id="5" w:name="_Toc171508245"/>
      <w:r>
        <w:t>About the Toolkit</w:t>
      </w:r>
      <w:bookmarkEnd w:id="4"/>
      <w:bookmarkEnd w:id="5"/>
    </w:p>
    <w:p w14:paraId="6B9E700E" w14:textId="77777777" w:rsidR="00941464" w:rsidRDefault="00911860" w:rsidP="00911860">
      <w:pPr>
        <w:pStyle w:val="ResponseText"/>
      </w:pPr>
      <w:r>
        <w:t>In this toolkit, you will find helpful tips and general guidelines to support your district/organization in better understanding and preparing for the</w:t>
      </w:r>
      <w:hyperlink r:id="rId31" w:history="1">
        <w:r w:rsidRPr="00157ACD">
          <w:rPr>
            <w:rStyle w:val="Hyperlink"/>
            <w:u w:val="none"/>
          </w:rPr>
          <w:t xml:space="preserve"> </w:t>
        </w:r>
        <w:r w:rsidRPr="00F6359E">
          <w:rPr>
            <w:rStyle w:val="Hyperlink"/>
          </w:rPr>
          <w:t xml:space="preserve">Nita M. Lowey </w:t>
        </w:r>
        <w:r w:rsidR="00F33DCE" w:rsidRPr="00F6359E">
          <w:rPr>
            <w:rStyle w:val="Hyperlink"/>
            <w:iCs/>
          </w:rPr>
          <w:t>21</w:t>
        </w:r>
        <w:r w:rsidR="00F33DCE" w:rsidRPr="00F6359E">
          <w:rPr>
            <w:rStyle w:val="Hyperlink"/>
            <w:iCs/>
            <w:vertAlign w:val="superscript"/>
          </w:rPr>
          <w:t>st</w:t>
        </w:r>
        <w:r w:rsidRPr="00F6359E">
          <w:rPr>
            <w:rStyle w:val="Hyperlink"/>
          </w:rPr>
          <w:t xml:space="preserve"> CCLC</w:t>
        </w:r>
      </w:hyperlink>
      <w:r>
        <w:t xml:space="preserve"> grant competition. As you use this resource to prepare your application, please keep in mind that this document does not guarantee your district or organization will be awarded a </w:t>
      </w:r>
      <w:r w:rsidR="00F33DCE" w:rsidRPr="00F33DCE">
        <w:rPr>
          <w:iCs/>
          <w:color w:val="231F20"/>
        </w:rPr>
        <w:t>21</w:t>
      </w:r>
      <w:r w:rsidR="00F33DCE" w:rsidRPr="00F33DCE">
        <w:rPr>
          <w:iCs/>
          <w:color w:val="231F20"/>
          <w:vertAlign w:val="superscript"/>
        </w:rPr>
        <w:t>st</w:t>
      </w:r>
      <w:r>
        <w:t xml:space="preserve"> CCLC grant from your state.</w:t>
      </w:r>
      <w:r>
        <w:rPr>
          <w:rStyle w:val="FootnoteReference"/>
        </w:rPr>
        <w:footnoteReference w:id="2"/>
      </w:r>
      <w:r>
        <w:t xml:space="preserve"> </w:t>
      </w:r>
    </w:p>
    <w:p w14:paraId="67577F67" w14:textId="5ED6A5AB" w:rsidR="00911860" w:rsidRDefault="00911860" w:rsidP="00911860">
      <w:pPr>
        <w:pStyle w:val="ResponseText"/>
      </w:pPr>
      <w:r>
        <w:t xml:space="preserve">Rather, the Curriculum Associates Grants </w:t>
      </w:r>
      <w:r w:rsidR="007E35E3">
        <w:t>T</w:t>
      </w:r>
      <w:r>
        <w:t xml:space="preserve">eam created this toolkit to help you navigate this grant program, answer commonly asked questions relating to this opportunity, and offer customizable text that your district may use in applying for this grant. We recommend you use this document side by side with your state’s </w:t>
      </w:r>
      <w:r w:rsidR="00F33DCE" w:rsidRPr="00F33DCE">
        <w:rPr>
          <w:iCs/>
          <w:color w:val="231F20"/>
        </w:rPr>
        <w:t>21</w:t>
      </w:r>
      <w:r w:rsidR="00F33DCE" w:rsidRPr="00F33DCE">
        <w:rPr>
          <w:iCs/>
          <w:color w:val="231F20"/>
          <w:vertAlign w:val="superscript"/>
        </w:rPr>
        <w:t>st</w:t>
      </w:r>
      <w:r>
        <w:t xml:space="preserve"> CCLC application to determine where customizable language would fit best within your grant application. </w:t>
      </w:r>
    </w:p>
    <w:p w14:paraId="1E27405A" w14:textId="5316B8BF" w:rsidR="00911860" w:rsidRDefault="00911860" w:rsidP="005E75A1">
      <w:pPr>
        <w:pStyle w:val="Heading2"/>
      </w:pPr>
      <w:bookmarkStart w:id="6" w:name="_Toc144320117"/>
      <w:bookmarkStart w:id="7" w:name="_Toc171508246"/>
      <w:r>
        <w:t>Grant Support to Help You</w:t>
      </w:r>
      <w:bookmarkEnd w:id="6"/>
      <w:bookmarkEnd w:id="7"/>
    </w:p>
    <w:p w14:paraId="70F1F2F0" w14:textId="74563225" w:rsidR="00911860" w:rsidRDefault="00911860" w:rsidP="00911860">
      <w:pPr>
        <w:pStyle w:val="ResponseText"/>
      </w:pPr>
      <w:r>
        <w:t xml:space="preserve">Curriculum Associates’ Grants </w:t>
      </w:r>
      <w:r w:rsidR="003108EE">
        <w:t>T</w:t>
      </w:r>
      <w:r>
        <w:t xml:space="preserve">eam can provide sample program language, narrative customized to the grant opportunity, or draft review and feedback for districts/organizations planning to implement Curriculum Associates’ programs. For more information, contact us at </w:t>
      </w:r>
      <w:hyperlink r:id="rId32" w:history="1">
        <w:r w:rsidRPr="00942FEA">
          <w:rPr>
            <w:rStyle w:val="Hyperlink"/>
          </w:rPr>
          <w:t>grants@cainc.com</w:t>
        </w:r>
      </w:hyperlink>
      <w:r>
        <w:t>.</w:t>
      </w:r>
    </w:p>
    <w:p w14:paraId="5E822A01" w14:textId="29640632" w:rsidR="00632690" w:rsidRDefault="00911860" w:rsidP="00277053">
      <w:pPr>
        <w:pStyle w:val="ResponseText"/>
        <w:rPr>
          <w:rFonts w:ascii="Cambria" w:eastAsiaTheme="majorEastAsia" w:hAnsi="Cambria" w:cstheme="majorBidi"/>
          <w:b/>
          <w:bCs/>
          <w:color w:val="005CB9"/>
          <w:sz w:val="28"/>
          <w:szCs w:val="28"/>
        </w:rPr>
      </w:pPr>
      <w:r>
        <w:t xml:space="preserve">Supporting </w:t>
      </w:r>
      <w:hyperlink r:id="rId33" w:history="1">
        <w:r w:rsidRPr="007351F0">
          <w:rPr>
            <w:rStyle w:val="Hyperlink"/>
          </w:rPr>
          <w:t>our values</w:t>
        </w:r>
      </w:hyperlink>
      <w:r>
        <w:t xml:space="preserve"> of Measured by Impact and High-Quality Service, Curriculum Associates offers our partners grant and funding support as a value-added service. Our online </w:t>
      </w:r>
      <w:hyperlink r:id="rId34" w:history="1">
        <w:r w:rsidRPr="00424B67">
          <w:rPr>
            <w:rStyle w:val="Hyperlink"/>
          </w:rPr>
          <w:t>Grants and Funding Center</w:t>
        </w:r>
      </w:hyperlink>
      <w:r>
        <w:t xml:space="preserve"> features relevant federal formula funding options and competitive corporate/foundation grant opportunities and is regularly updated with new information and resources. </w:t>
      </w:r>
      <w:r w:rsidR="00E04F22">
        <w:t xml:space="preserve">Resources include </w:t>
      </w:r>
      <w:r w:rsidR="00A20E82">
        <w:t xml:space="preserve">an </w:t>
      </w:r>
      <w:r w:rsidRPr="00A20E82">
        <w:t xml:space="preserve"> interactive Funding Guide eBook aligning key federal funding sources with our programs</w:t>
      </w:r>
      <w:r w:rsidR="00A20E82">
        <w:t xml:space="preserve">, a </w:t>
      </w:r>
      <w:r w:rsidRPr="00A20E82">
        <w:t>glossary of important funding terms</w:t>
      </w:r>
      <w:r w:rsidR="00A20E82">
        <w:t xml:space="preserve">, and </w:t>
      </w:r>
      <w:r w:rsidR="00FC4878">
        <w:t xml:space="preserve">the tip sheet, </w:t>
      </w:r>
      <w:r w:rsidR="00E04F22">
        <w:t>“</w:t>
      </w:r>
      <w:r w:rsidR="00B80367" w:rsidRPr="00A20E82">
        <w:t xml:space="preserve">Tips for Writing </w:t>
      </w:r>
      <w:r w:rsidR="005F79F2" w:rsidRPr="00A20E82">
        <w:t>Winning Grant Proposals</w:t>
      </w:r>
      <w:r w:rsidR="00E04F22">
        <w:t>.”</w:t>
      </w:r>
      <w:bookmarkStart w:id="8" w:name="_Toc144320118"/>
      <w:r w:rsidR="00632690">
        <w:br w:type="page"/>
      </w:r>
    </w:p>
    <w:p w14:paraId="1F5E14D6" w14:textId="5862B9E3" w:rsidR="001E6781" w:rsidRDefault="001E6781" w:rsidP="001E6781">
      <w:pPr>
        <w:pStyle w:val="Heading1"/>
      </w:pPr>
      <w:bookmarkStart w:id="9" w:name="_Toc171508247"/>
      <w:r>
        <w:t xml:space="preserve">Curriculum Associates Programs That May Align with Your </w:t>
      </w:r>
      <w:r w:rsidR="001074E7">
        <w:t>21</w:t>
      </w:r>
      <w:r w:rsidR="001074E7" w:rsidRPr="001074E7">
        <w:rPr>
          <w:vertAlign w:val="superscript"/>
        </w:rPr>
        <w:t>st</w:t>
      </w:r>
      <w:r>
        <w:t xml:space="preserve"> CCLC</w:t>
      </w:r>
      <w:bookmarkEnd w:id="8"/>
      <w:r w:rsidR="00D42C3C">
        <w:t xml:space="preserve"> Program</w:t>
      </w:r>
      <w:bookmarkEnd w:id="9"/>
    </w:p>
    <w:p w14:paraId="3205AF0F" w14:textId="53E5CB96" w:rsidR="00E508CC" w:rsidRDefault="00E508CC" w:rsidP="00E508CC">
      <w:pPr>
        <w:pStyle w:val="ResponseText"/>
      </w:pPr>
      <w:r>
        <w:t xml:space="preserve">As </w:t>
      </w:r>
      <w:r w:rsidR="00F33DCE" w:rsidRPr="00F33DCE">
        <w:rPr>
          <w:iCs/>
          <w:color w:val="231F20"/>
        </w:rPr>
        <w:t>21</w:t>
      </w:r>
      <w:r w:rsidR="00F33DCE" w:rsidRPr="00F33DCE">
        <w:rPr>
          <w:iCs/>
          <w:color w:val="231F20"/>
          <w:vertAlign w:val="superscript"/>
        </w:rPr>
        <w:t>st</w:t>
      </w:r>
      <w:r>
        <w:t xml:space="preserve"> CCLC funding supports academic enrichment opportunities and activities specifically designed to complement students’ regular academic </w:t>
      </w:r>
      <w:proofErr w:type="gramStart"/>
      <w:r>
        <w:t>program</w:t>
      </w:r>
      <w:proofErr w:type="gramEnd"/>
      <w:r>
        <w:t xml:space="preserve">, Curriculum Associates programs may be used to support the goals of this grant. Your district/organization may decide to use </w:t>
      </w:r>
      <w:r w:rsidR="00F33DCE" w:rsidRPr="00F33DCE">
        <w:rPr>
          <w:iCs/>
          <w:color w:val="231F20"/>
        </w:rPr>
        <w:t>21</w:t>
      </w:r>
      <w:r w:rsidR="00F33DCE" w:rsidRPr="00F33DCE">
        <w:rPr>
          <w:iCs/>
          <w:color w:val="231F20"/>
          <w:vertAlign w:val="superscript"/>
        </w:rPr>
        <w:t>st</w:t>
      </w:r>
      <w:r>
        <w:t xml:space="preserve"> CCLC funds to implement or expand data-driven instruction, support the development of foundational skills, or address unfinished learning.</w:t>
      </w:r>
    </w:p>
    <w:p w14:paraId="4C01AF6C" w14:textId="77777777" w:rsidR="002137D3" w:rsidRDefault="00E508CC" w:rsidP="00E508CC">
      <w:pPr>
        <w:pStyle w:val="ResponseText"/>
      </w:pPr>
      <w:r>
        <w:t xml:space="preserve">The </w:t>
      </w:r>
      <w:r w:rsidR="002137D3">
        <w:t xml:space="preserve">following </w:t>
      </w:r>
      <w:r>
        <w:t>Curriculum Associates solutions</w:t>
      </w:r>
      <w:r w:rsidR="002137D3" w:rsidRPr="002137D3">
        <w:t xml:space="preserve"> </w:t>
      </w:r>
      <w:r w:rsidR="002137D3">
        <w:t xml:space="preserve">are designed to help students meet rigorous academic standards: </w:t>
      </w:r>
    </w:p>
    <w:p w14:paraId="66922D80" w14:textId="7B7254D8" w:rsidR="002137D3" w:rsidRPr="004D7DCD" w:rsidRDefault="00A4702C" w:rsidP="00A93B95">
      <w:pPr>
        <w:pStyle w:val="Bullet1"/>
        <w:rPr>
          <w:b/>
          <w:bCs/>
          <w:i/>
          <w:iCs/>
        </w:rPr>
      </w:pPr>
      <w:r w:rsidRPr="004D7DCD">
        <w:rPr>
          <w:b/>
          <w:bCs/>
          <w:i/>
          <w:iCs/>
        </w:rPr>
        <w:t>i-Ready</w:t>
      </w:r>
      <w:r w:rsidR="00E508CC" w:rsidRPr="004D7DCD">
        <w:rPr>
          <w:b/>
          <w:bCs/>
          <w:i/>
          <w:iCs/>
        </w:rPr>
        <w:t>® Assessment</w:t>
      </w:r>
      <w:r w:rsidR="004D7DCD" w:rsidRPr="004D7DCD">
        <w:rPr>
          <w:b/>
          <w:bCs/>
          <w:i/>
          <w:iCs/>
        </w:rPr>
        <w:t xml:space="preserve"> and </w:t>
      </w:r>
      <w:r w:rsidRPr="004D7DCD">
        <w:rPr>
          <w:b/>
          <w:bCs/>
          <w:i/>
          <w:iCs/>
        </w:rPr>
        <w:t>i-Ready</w:t>
      </w:r>
      <w:r w:rsidR="00E508CC" w:rsidRPr="004D7DCD">
        <w:rPr>
          <w:b/>
          <w:bCs/>
          <w:i/>
          <w:iCs/>
        </w:rPr>
        <w:t xml:space="preserve"> Personalized Instruction </w:t>
      </w:r>
    </w:p>
    <w:p w14:paraId="3EEDCCA3" w14:textId="52CEA64E" w:rsidR="002137D3" w:rsidRPr="002137D3" w:rsidRDefault="00E508CC" w:rsidP="002137D3">
      <w:pPr>
        <w:pStyle w:val="Bullet1"/>
        <w:rPr>
          <w:b/>
          <w:bCs/>
          <w:i/>
          <w:iCs/>
        </w:rPr>
      </w:pPr>
      <w:r w:rsidRPr="002137D3">
        <w:rPr>
          <w:b/>
          <w:bCs/>
          <w:i/>
          <w:iCs/>
        </w:rPr>
        <w:t>Phonics for Reading</w:t>
      </w:r>
      <w:r w:rsidR="00234565" w:rsidRPr="002137D3">
        <w:rPr>
          <w:b/>
          <w:bCs/>
          <w:i/>
          <w:iCs/>
        </w:rPr>
        <w:t xml:space="preserve"> </w:t>
      </w:r>
      <w:r w:rsidR="00234565" w:rsidRPr="002137D3">
        <w:rPr>
          <w:rFonts w:cs="Calibri"/>
          <w:b/>
          <w:bCs/>
          <w:i/>
          <w:iCs/>
        </w:rPr>
        <w:t>©2024–2025</w:t>
      </w:r>
    </w:p>
    <w:p w14:paraId="2E4C4C8D" w14:textId="08F4293E" w:rsidR="002137D3" w:rsidRPr="002137D3" w:rsidRDefault="00E508CC" w:rsidP="002137D3">
      <w:pPr>
        <w:pStyle w:val="Bullet1"/>
        <w:rPr>
          <w:b/>
          <w:bCs/>
          <w:i/>
          <w:iCs/>
        </w:rPr>
      </w:pPr>
      <w:r w:rsidRPr="002137D3">
        <w:rPr>
          <w:b/>
          <w:bCs/>
          <w:i/>
          <w:iCs/>
        </w:rPr>
        <w:t>Teacher Toolbox</w:t>
      </w:r>
    </w:p>
    <w:p w14:paraId="16DE6A5F" w14:textId="77777777" w:rsidR="002137D3" w:rsidRPr="002137D3" w:rsidRDefault="00E508CC" w:rsidP="002137D3">
      <w:pPr>
        <w:pStyle w:val="Bullet1"/>
        <w:rPr>
          <w:b/>
          <w:bCs/>
          <w:i/>
          <w:iCs/>
        </w:rPr>
      </w:pPr>
      <w:r w:rsidRPr="002137D3">
        <w:rPr>
          <w:b/>
          <w:bCs/>
          <w:i/>
          <w:iCs/>
        </w:rPr>
        <w:t>Ready® Reading</w:t>
      </w:r>
    </w:p>
    <w:p w14:paraId="10DA4B43" w14:textId="2510F6F2" w:rsidR="002137D3" w:rsidRPr="002137D3" w:rsidRDefault="00E508CC" w:rsidP="002137D3">
      <w:pPr>
        <w:pStyle w:val="Bullet1"/>
        <w:rPr>
          <w:b/>
          <w:bCs/>
          <w:i/>
          <w:iCs/>
        </w:rPr>
      </w:pPr>
      <w:r w:rsidRPr="002137D3">
        <w:rPr>
          <w:b/>
          <w:bCs/>
          <w:i/>
          <w:iCs/>
        </w:rPr>
        <w:t xml:space="preserve">Ready Mathematics </w:t>
      </w:r>
    </w:p>
    <w:p w14:paraId="2AB9C130" w14:textId="19DEF330" w:rsidR="002137D3" w:rsidRDefault="00E508CC" w:rsidP="00E508CC">
      <w:pPr>
        <w:pStyle w:val="ResponseText"/>
      </w:pPr>
      <w:r>
        <w:t xml:space="preserve">As your district/organization seeks to meet students’ needs, these programs may be robust options to consider, as they align well with the requirements of the </w:t>
      </w:r>
      <w:r w:rsidR="00F33DCE" w:rsidRPr="00F33DCE">
        <w:rPr>
          <w:iCs/>
          <w:color w:val="231F20"/>
        </w:rPr>
        <w:t>21</w:t>
      </w:r>
      <w:r w:rsidR="00F33DCE" w:rsidRPr="00F33DCE">
        <w:rPr>
          <w:iCs/>
          <w:color w:val="231F20"/>
          <w:vertAlign w:val="superscript"/>
        </w:rPr>
        <w:t>st</w:t>
      </w:r>
      <w:r>
        <w:t xml:space="preserve"> CCLC grant.</w:t>
      </w:r>
    </w:p>
    <w:p w14:paraId="1F19A77F" w14:textId="19242CBD" w:rsidR="00E508CC" w:rsidRDefault="00E508CC" w:rsidP="00E508CC">
      <w:pPr>
        <w:pStyle w:val="ResponseText"/>
      </w:pPr>
      <w:r>
        <w:t xml:space="preserve">In the sections that follow, we provide customizable text for the Curriculum Associates programs your district/organization may already be using or is planning to implement with </w:t>
      </w:r>
      <w:r w:rsidR="00F33DCE" w:rsidRPr="00F33DCE">
        <w:rPr>
          <w:iCs/>
          <w:color w:val="231F20"/>
        </w:rPr>
        <w:t>21</w:t>
      </w:r>
      <w:r w:rsidR="00F33DCE" w:rsidRPr="00F33DCE">
        <w:rPr>
          <w:iCs/>
          <w:color w:val="231F20"/>
          <w:vertAlign w:val="superscript"/>
        </w:rPr>
        <w:t>st</w:t>
      </w:r>
      <w:r>
        <w:t xml:space="preserve"> CCLC grant funds.</w:t>
      </w:r>
    </w:p>
    <w:p w14:paraId="4CD4C550" w14:textId="157B6AD5" w:rsidR="00EF3DCF" w:rsidRDefault="002137D3" w:rsidP="00E508CC">
      <w:pPr>
        <w:pStyle w:val="ResponseText"/>
      </w:pPr>
      <w:r>
        <w:rPr>
          <w:noProof/>
        </w:rPr>
        <w:drawing>
          <wp:anchor distT="0" distB="0" distL="0" distR="0" simplePos="0" relativeHeight="251658244" behindDoc="0" locked="0" layoutInCell="1" allowOverlap="1" wp14:anchorId="113BE94A" wp14:editId="510799CD">
            <wp:simplePos x="0" y="0"/>
            <wp:positionH relativeFrom="margin">
              <wp:posOffset>581025</wp:posOffset>
            </wp:positionH>
            <wp:positionV relativeFrom="margin">
              <wp:posOffset>5010150</wp:posOffset>
            </wp:positionV>
            <wp:extent cx="4859655" cy="3169285"/>
            <wp:effectExtent l="0" t="0" r="0" b="0"/>
            <wp:wrapSquare wrapText="bothSides"/>
            <wp:docPr id="5" name="Picture 5" descr="A person sitting at a table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at a table with a child&#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4859655" cy="3169285"/>
                    </a:xfrm>
                    <a:prstGeom prst="rect">
                      <a:avLst/>
                    </a:prstGeom>
                  </pic:spPr>
                </pic:pic>
              </a:graphicData>
            </a:graphic>
            <wp14:sizeRelH relativeFrom="margin">
              <wp14:pctWidth>0</wp14:pctWidth>
            </wp14:sizeRelH>
            <wp14:sizeRelV relativeFrom="margin">
              <wp14:pctHeight>0</wp14:pctHeight>
            </wp14:sizeRelV>
          </wp:anchor>
        </w:drawing>
      </w:r>
    </w:p>
    <w:p w14:paraId="49C647A5" w14:textId="31D00C7A" w:rsidR="00840E03" w:rsidRDefault="00840E03">
      <w:pPr>
        <w:spacing w:after="160" w:line="259" w:lineRule="auto"/>
        <w:rPr>
          <w:rFonts w:ascii="Cambria" w:eastAsiaTheme="majorEastAsia" w:hAnsi="Cambria" w:cstheme="majorBidi"/>
          <w:b/>
          <w:bCs/>
          <w:color w:val="005CB9"/>
          <w:sz w:val="28"/>
          <w:szCs w:val="28"/>
        </w:rPr>
      </w:pPr>
      <w:bookmarkStart w:id="10" w:name="_Toc144320119"/>
      <w:r>
        <w:br w:type="page"/>
      </w:r>
    </w:p>
    <w:p w14:paraId="79BBFEA2" w14:textId="119CDC90" w:rsidR="00B40242" w:rsidRDefault="00B40242" w:rsidP="00B40242">
      <w:pPr>
        <w:pStyle w:val="Heading1"/>
      </w:pPr>
      <w:bookmarkStart w:id="11" w:name="_Toc171508248"/>
      <w:r>
        <w:t xml:space="preserve">Frequently Asked Questions about the </w:t>
      </w:r>
      <w:r w:rsidR="001074E7">
        <w:t>21</w:t>
      </w:r>
      <w:r w:rsidR="001074E7" w:rsidRPr="001074E7">
        <w:rPr>
          <w:vertAlign w:val="superscript"/>
        </w:rPr>
        <w:t>st</w:t>
      </w:r>
      <w:r>
        <w:t xml:space="preserve"> CCLC Grant Application</w:t>
      </w:r>
      <w:bookmarkEnd w:id="10"/>
      <w:bookmarkEnd w:id="11"/>
    </w:p>
    <w:p w14:paraId="3C249107" w14:textId="37A2DB39" w:rsidR="00B40242" w:rsidRDefault="00B40242" w:rsidP="00B40242">
      <w:pPr>
        <w:pStyle w:val="Heading2"/>
      </w:pPr>
      <w:bookmarkStart w:id="12" w:name="_Toc144320120"/>
      <w:bookmarkStart w:id="13" w:name="_Toc171508249"/>
      <w:r>
        <w:t xml:space="preserve">What is the </w:t>
      </w:r>
      <w:r w:rsidR="001074E7">
        <w:t>21</w:t>
      </w:r>
      <w:r w:rsidR="001074E7" w:rsidRPr="001074E7">
        <w:rPr>
          <w:vertAlign w:val="superscript"/>
        </w:rPr>
        <w:t>st</w:t>
      </w:r>
      <w:r>
        <w:t xml:space="preserve"> CCLC grant program?</w:t>
      </w:r>
      <w:bookmarkEnd w:id="12"/>
      <w:bookmarkEnd w:id="13"/>
    </w:p>
    <w:p w14:paraId="61DC7CE7" w14:textId="6EF07CD7" w:rsidR="00B40242" w:rsidRDefault="00F33DCE" w:rsidP="00B40242">
      <w:pPr>
        <w:pStyle w:val="ResponseText"/>
      </w:pPr>
      <w:r w:rsidRPr="00F33DCE">
        <w:rPr>
          <w:iCs/>
          <w:color w:val="231F20"/>
        </w:rPr>
        <w:t>21</w:t>
      </w:r>
      <w:r w:rsidRPr="00F33DCE">
        <w:rPr>
          <w:iCs/>
          <w:color w:val="231F20"/>
          <w:vertAlign w:val="superscript"/>
        </w:rPr>
        <w:t>st</w:t>
      </w:r>
      <w:r w:rsidR="00B40242">
        <w:t xml:space="preserve"> CCLC is a federal grant dedicated to supporting out-of-school time such as before- and after-school and summer learning programs. The grant was established by Congress as Title IV, Part B of the Elementary and Secondary Education Act, as amended by </w:t>
      </w:r>
      <w:proofErr w:type="gramStart"/>
      <w:r w:rsidR="00B40242">
        <w:t>the Every</w:t>
      </w:r>
      <w:proofErr w:type="gramEnd"/>
      <w:r w:rsidR="00B40242">
        <w:t xml:space="preserve"> Student Succeeds Act (ESSA) in 2015.</w:t>
      </w:r>
      <w:r w:rsidR="001074E7">
        <w:t xml:space="preserve"> </w:t>
      </w:r>
    </w:p>
    <w:p w14:paraId="62B08F12" w14:textId="62E9A056" w:rsidR="00B40242" w:rsidRDefault="00B40242" w:rsidP="00B40242">
      <w:pPr>
        <w:pStyle w:val="ResponseText"/>
      </w:pPr>
      <w:r>
        <w:t xml:space="preserve">The purpose of the </w:t>
      </w:r>
      <w:r w:rsidR="00F33DCE" w:rsidRPr="00F33DCE">
        <w:rPr>
          <w:iCs/>
          <w:color w:val="231F20"/>
        </w:rPr>
        <w:t>21</w:t>
      </w:r>
      <w:r w:rsidR="00F33DCE" w:rsidRPr="00F33DCE">
        <w:rPr>
          <w:iCs/>
          <w:color w:val="231F20"/>
          <w:vertAlign w:val="superscript"/>
        </w:rPr>
        <w:t>st</w:t>
      </w:r>
      <w:r>
        <w:t xml:space="preserve"> CCLC grant is to establish or expand community learning centers that provide students with academic enrichment opportunities along with activities designed to complement students’ regular academic program during the school day.</w:t>
      </w:r>
    </w:p>
    <w:p w14:paraId="5965BF78" w14:textId="7A49EF32" w:rsidR="00E66E4C" w:rsidRDefault="00B40242" w:rsidP="00E66E4C">
      <w:pPr>
        <w:pStyle w:val="ResponseText"/>
      </w:pPr>
      <w:r>
        <w:t xml:space="preserve">Grant funds for </w:t>
      </w:r>
      <w:r w:rsidR="00F33DCE" w:rsidRPr="00F33DCE">
        <w:rPr>
          <w:iCs/>
          <w:color w:val="231F20"/>
        </w:rPr>
        <w:t>21</w:t>
      </w:r>
      <w:r w:rsidR="00F33DCE" w:rsidRPr="00F33DCE">
        <w:rPr>
          <w:iCs/>
          <w:color w:val="231F20"/>
          <w:vertAlign w:val="superscript"/>
        </w:rPr>
        <w:t>st</w:t>
      </w:r>
      <w:r>
        <w:t xml:space="preserve"> CCLC flow from the US DOE to individual states that then design their own competitions to award subgrants to eligible applicants. To learn more about the </w:t>
      </w:r>
      <w:r w:rsidR="00F33DCE" w:rsidRPr="00F33DCE">
        <w:rPr>
          <w:iCs/>
          <w:color w:val="231F20"/>
        </w:rPr>
        <w:t>21</w:t>
      </w:r>
      <w:r w:rsidR="00F33DCE" w:rsidRPr="00F33DCE">
        <w:rPr>
          <w:iCs/>
          <w:color w:val="231F20"/>
          <w:vertAlign w:val="superscript"/>
        </w:rPr>
        <w:t>st</w:t>
      </w:r>
      <w:r>
        <w:t xml:space="preserve"> CCLC grant initiative, please visit the </w:t>
      </w:r>
      <w:hyperlink r:id="rId36" w:history="1">
        <w:r w:rsidRPr="001074E7">
          <w:rPr>
            <w:rStyle w:val="Hyperlink"/>
          </w:rPr>
          <w:t>US DOE</w:t>
        </w:r>
      </w:hyperlink>
      <w:r>
        <w:t xml:space="preserve"> website in addition to visiting your respective state’s DOE website.</w:t>
      </w:r>
    </w:p>
    <w:p w14:paraId="373354DD" w14:textId="69581B1A" w:rsidR="00E66E4C" w:rsidRDefault="00AB09FE" w:rsidP="00AB09FE">
      <w:pPr>
        <w:pStyle w:val="ResponseText"/>
        <w:ind w:left="900"/>
      </w:pPr>
      <w:r w:rsidRPr="00E238FB">
        <w:rPr>
          <w:noProof/>
          <w:color w:val="004678"/>
        </w:rPr>
        <w:drawing>
          <wp:anchor distT="0" distB="0" distL="114300" distR="114300" simplePos="0" relativeHeight="251658246" behindDoc="0" locked="0" layoutInCell="1" allowOverlap="1" wp14:anchorId="7414A73C" wp14:editId="344358D8">
            <wp:simplePos x="0" y="0"/>
            <wp:positionH relativeFrom="margin">
              <wp:align>left</wp:align>
            </wp:positionH>
            <wp:positionV relativeFrom="paragraph">
              <wp:posOffset>9525</wp:posOffset>
            </wp:positionV>
            <wp:extent cx="390525" cy="390525"/>
            <wp:effectExtent l="0" t="0" r="9525" b="0"/>
            <wp:wrapSquare wrapText="bothSides"/>
            <wp:docPr id="58779426" name="Graphic 58779426"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E66E4C">
        <w:t xml:space="preserve">If you are writing a grant for a summer learning program only, please </w:t>
      </w:r>
      <w:hyperlink r:id="rId39" w:history="1">
        <w:r w:rsidR="00E66E4C" w:rsidRPr="002B4ADD">
          <w:rPr>
            <w:rStyle w:val="Hyperlink"/>
          </w:rPr>
          <w:t>contact us</w:t>
        </w:r>
      </w:hyperlink>
      <w:r w:rsidR="00E66E4C">
        <w:t xml:space="preserve"> for more information on customizing your implementation.</w:t>
      </w:r>
    </w:p>
    <w:p w14:paraId="30973277" w14:textId="6BD2BEF3" w:rsidR="00C27D7D" w:rsidRDefault="00C27D7D" w:rsidP="00C27D7D">
      <w:pPr>
        <w:pStyle w:val="Heading2"/>
      </w:pPr>
      <w:bookmarkStart w:id="14" w:name="_Toc144320121"/>
      <w:bookmarkStart w:id="15" w:name="_Toc171508250"/>
      <w:r>
        <w:t xml:space="preserve">What does the </w:t>
      </w:r>
      <w:r w:rsidR="001074E7">
        <w:t>21</w:t>
      </w:r>
      <w:r w:rsidR="001074E7" w:rsidRPr="001074E7">
        <w:rPr>
          <w:vertAlign w:val="superscript"/>
        </w:rPr>
        <w:t>st</w:t>
      </w:r>
      <w:r>
        <w:t xml:space="preserve"> CCLC grant program support?</w:t>
      </w:r>
      <w:bookmarkEnd w:id="14"/>
      <w:bookmarkEnd w:id="15"/>
    </w:p>
    <w:p w14:paraId="3377C85D" w14:textId="68152920" w:rsidR="00C27D7D" w:rsidRDefault="00C27D7D" w:rsidP="00C27D7D">
      <w:pPr>
        <w:pStyle w:val="ResponseText"/>
      </w:pPr>
      <w:r>
        <w:t xml:space="preserve">The </w:t>
      </w:r>
      <w:r w:rsidR="00F33DCE" w:rsidRPr="00F33DCE">
        <w:rPr>
          <w:iCs/>
          <w:color w:val="231F20"/>
        </w:rPr>
        <w:t>21</w:t>
      </w:r>
      <w:r w:rsidR="00F33DCE" w:rsidRPr="00F33DCE">
        <w:rPr>
          <w:iCs/>
          <w:color w:val="231F20"/>
          <w:vertAlign w:val="superscript"/>
        </w:rPr>
        <w:t>st</w:t>
      </w:r>
      <w:r>
        <w:t xml:space="preserve"> CCLC grant supports districts/organizations with a wide array of service, activity, and program opportunities. For a list of potential activities, please see the Appendix. The overall grant goals are to:</w:t>
      </w:r>
    </w:p>
    <w:p w14:paraId="154E560E" w14:textId="724BEDD7" w:rsidR="00C27D7D" w:rsidRDefault="00C27D7D" w:rsidP="0057301D">
      <w:pPr>
        <w:pStyle w:val="Bullet1"/>
      </w:pPr>
      <w:r>
        <w:t>Create community learning centers that provide students with academic enrichment opportunities during out-of-school hours and help students meet state and local academic standards</w:t>
      </w:r>
      <w:r w:rsidR="00566B0F">
        <w:t>.</w:t>
      </w:r>
    </w:p>
    <w:p w14:paraId="79480863" w14:textId="5CFDD94C" w:rsidR="00C27D7D" w:rsidRDefault="00C27D7D" w:rsidP="0057301D">
      <w:pPr>
        <w:pStyle w:val="Bullet1"/>
      </w:pPr>
      <w:r>
        <w:t xml:space="preserve">Provide opportunities for enrichment activities and services that specifically reinforce and complement traditional academic programs, such as activities that support social, emotional, and behavioral development. These can include violence prevention programs, counseling programs, arts, music, physical fitness and wellness programs, technology education programs, financial literacy programs, environmental literacy programs, </w:t>
      </w:r>
      <w:proofErr w:type="gramStart"/>
      <w:r>
        <w:t>mathematics, science</w:t>
      </w:r>
      <w:proofErr w:type="gramEnd"/>
      <w:r>
        <w:t>, career and technical programs, and internship or apprenticeship programs</w:t>
      </w:r>
      <w:r w:rsidR="00116F96">
        <w:t>.</w:t>
      </w:r>
    </w:p>
    <w:p w14:paraId="5B76ABBC" w14:textId="1047B8FF" w:rsidR="00C27D7D" w:rsidRDefault="00C27D7D" w:rsidP="0057301D">
      <w:pPr>
        <w:pStyle w:val="Bullet1"/>
      </w:pPr>
      <w:r>
        <w:t>Offer literacy and literacy-related educational development services for families, especially those whose students attend historically underserved schools, so families can have an engaged and active role in their students’ education</w:t>
      </w:r>
      <w:r w:rsidR="00566B0F">
        <w:t>.</w:t>
      </w:r>
    </w:p>
    <w:p w14:paraId="72A7292E" w14:textId="7CBA2540" w:rsidR="00C27D7D" w:rsidRDefault="00C27D7D" w:rsidP="0057301D">
      <w:pPr>
        <w:pStyle w:val="Heading2"/>
      </w:pPr>
      <w:bookmarkStart w:id="16" w:name="_Toc144320122"/>
      <w:bookmarkStart w:id="17" w:name="_Toc171508251"/>
      <w:r>
        <w:t xml:space="preserve">When will </w:t>
      </w:r>
      <w:r w:rsidR="001074E7">
        <w:t>21</w:t>
      </w:r>
      <w:r w:rsidR="001074E7" w:rsidRPr="001074E7">
        <w:rPr>
          <w:vertAlign w:val="superscript"/>
        </w:rPr>
        <w:t>st</w:t>
      </w:r>
      <w:r>
        <w:t xml:space="preserve"> CCLC funds be awarded?</w:t>
      </w:r>
      <w:bookmarkEnd w:id="16"/>
      <w:bookmarkEnd w:id="17"/>
    </w:p>
    <w:p w14:paraId="6872E273" w14:textId="336574DC" w:rsidR="00C27D7D" w:rsidRDefault="00C27D7D" w:rsidP="0057301D">
      <w:pPr>
        <w:pStyle w:val="ResponseText"/>
      </w:pPr>
      <w:r>
        <w:t>Each state will have its own timeline for when selected districts/organizations can expect to be awarded. For specific details about when and how your district/organization can expect funds to be disbursed, please check your state’s DOE website.</w:t>
      </w:r>
    </w:p>
    <w:p w14:paraId="1A66383C" w14:textId="03ED4226" w:rsidR="00C27D7D" w:rsidRDefault="00C27D7D" w:rsidP="0057301D">
      <w:pPr>
        <w:pStyle w:val="Heading2"/>
      </w:pPr>
      <w:bookmarkStart w:id="18" w:name="_Toc144320123"/>
      <w:bookmarkStart w:id="19" w:name="_Toc171508252"/>
      <w:r>
        <w:t xml:space="preserve">Who is eligible to apply for a </w:t>
      </w:r>
      <w:r w:rsidR="001074E7">
        <w:t>21</w:t>
      </w:r>
      <w:r w:rsidR="001074E7" w:rsidRPr="001074E7">
        <w:rPr>
          <w:vertAlign w:val="superscript"/>
        </w:rPr>
        <w:t>st</w:t>
      </w:r>
      <w:r>
        <w:t xml:space="preserve"> CCLC grant?</w:t>
      </w:r>
      <w:bookmarkEnd w:id="18"/>
      <w:bookmarkEnd w:id="19"/>
    </w:p>
    <w:p w14:paraId="5E882332" w14:textId="01B35D32" w:rsidR="00C27D7D" w:rsidRDefault="00C27D7D" w:rsidP="0057301D">
      <w:pPr>
        <w:pStyle w:val="ResponseText"/>
      </w:pPr>
      <w:r>
        <w:t xml:space="preserve">Examples of agencies and organizations eligible to apply for funding under the </w:t>
      </w:r>
      <w:r w:rsidR="00F33DCE" w:rsidRPr="00F33DCE">
        <w:rPr>
          <w:iCs/>
          <w:color w:val="231F20"/>
        </w:rPr>
        <w:t>21</w:t>
      </w:r>
      <w:r w:rsidR="00F33DCE" w:rsidRPr="00F33DCE">
        <w:rPr>
          <w:iCs/>
          <w:color w:val="231F20"/>
          <w:vertAlign w:val="superscript"/>
        </w:rPr>
        <w:t>st</w:t>
      </w:r>
      <w:r>
        <w:t xml:space="preserve"> CCLC program include, but are not limited to:</w:t>
      </w:r>
    </w:p>
    <w:p w14:paraId="27BB275B" w14:textId="7FC3FBA3" w:rsidR="00C27D7D" w:rsidRDefault="00C27D7D" w:rsidP="0057301D">
      <w:pPr>
        <w:pStyle w:val="Bullet1"/>
      </w:pPr>
      <w:r>
        <w:t>Local school districts, also referred to as local educational agencies (LEAs)</w:t>
      </w:r>
    </w:p>
    <w:p w14:paraId="51E1A101" w14:textId="4B496699" w:rsidR="00C27D7D" w:rsidRDefault="00C27D7D" w:rsidP="0057301D">
      <w:pPr>
        <w:pStyle w:val="Bullet1"/>
      </w:pPr>
      <w:r>
        <w:t>Charter schools</w:t>
      </w:r>
    </w:p>
    <w:p w14:paraId="57EA8020" w14:textId="2F24EFEE" w:rsidR="00C27D7D" w:rsidRDefault="00C27D7D" w:rsidP="0057301D">
      <w:pPr>
        <w:pStyle w:val="Bullet1"/>
      </w:pPr>
      <w:r>
        <w:t>Native American tribes or tribal organizations</w:t>
      </w:r>
    </w:p>
    <w:p w14:paraId="5A422084" w14:textId="491652E5" w:rsidR="00C27D7D" w:rsidRDefault="00C27D7D" w:rsidP="0057301D">
      <w:pPr>
        <w:pStyle w:val="Bullet1"/>
      </w:pPr>
      <w:r>
        <w:t>Educational consortia</w:t>
      </w:r>
    </w:p>
    <w:p w14:paraId="35E66070" w14:textId="05E82DFD" w:rsidR="00C27D7D" w:rsidRDefault="00C27D7D" w:rsidP="0057301D">
      <w:pPr>
        <w:pStyle w:val="Bullet1"/>
      </w:pPr>
      <w:r>
        <w:t>Nonprofit agencies</w:t>
      </w:r>
    </w:p>
    <w:p w14:paraId="620E8586" w14:textId="1F28C773" w:rsidR="00C27D7D" w:rsidRDefault="00C27D7D" w:rsidP="0057301D">
      <w:pPr>
        <w:pStyle w:val="Bullet1"/>
      </w:pPr>
      <w:r>
        <w:t>City or county government agencies</w:t>
      </w:r>
    </w:p>
    <w:p w14:paraId="6225418A" w14:textId="743400B1" w:rsidR="00C27D7D" w:rsidRDefault="00C27D7D" w:rsidP="0057301D">
      <w:pPr>
        <w:pStyle w:val="Bullet1"/>
      </w:pPr>
      <w:r>
        <w:t>Faith-based and community-based organizations</w:t>
      </w:r>
    </w:p>
    <w:p w14:paraId="4A503F7F" w14:textId="76C0D9C8" w:rsidR="00C27D7D" w:rsidRDefault="00C27D7D" w:rsidP="0057301D">
      <w:pPr>
        <w:pStyle w:val="Bullet1"/>
      </w:pPr>
      <w:r>
        <w:t>Institutions of higher education</w:t>
      </w:r>
    </w:p>
    <w:p w14:paraId="03A0C85A" w14:textId="5C28860C" w:rsidR="00C27D7D" w:rsidRDefault="00C27D7D" w:rsidP="0057301D">
      <w:pPr>
        <w:pStyle w:val="Bullet1"/>
      </w:pPr>
      <w:r>
        <w:t>For-profit corporations</w:t>
      </w:r>
    </w:p>
    <w:p w14:paraId="4A32D6AC" w14:textId="52EF57D8" w:rsidR="00C27D7D" w:rsidRDefault="00C27D7D" w:rsidP="0057301D">
      <w:pPr>
        <w:pStyle w:val="ResponseText"/>
      </w:pPr>
      <w:r>
        <w:t xml:space="preserve">To be eligible for a </w:t>
      </w:r>
      <w:r w:rsidR="00F33DCE" w:rsidRPr="00F33DCE">
        <w:rPr>
          <w:iCs/>
          <w:color w:val="231F20"/>
        </w:rPr>
        <w:t>21</w:t>
      </w:r>
      <w:r w:rsidR="00F33DCE" w:rsidRPr="00F33DCE">
        <w:rPr>
          <w:iCs/>
          <w:color w:val="231F20"/>
          <w:vertAlign w:val="superscript"/>
        </w:rPr>
        <w:t>st</w:t>
      </w:r>
      <w:r>
        <w:t xml:space="preserve"> CCLC grant, districts/organizations must be in good standing with their state. For specific eligibility requirements for your state, please review the </w:t>
      </w:r>
      <w:r w:rsidR="00F33DCE" w:rsidRPr="00F33DCE">
        <w:rPr>
          <w:iCs/>
          <w:color w:val="231F20"/>
        </w:rPr>
        <w:t>21</w:t>
      </w:r>
      <w:r w:rsidR="00F33DCE" w:rsidRPr="00F33DCE">
        <w:rPr>
          <w:iCs/>
          <w:color w:val="231F20"/>
          <w:vertAlign w:val="superscript"/>
        </w:rPr>
        <w:t>st</w:t>
      </w:r>
      <w:r>
        <w:t xml:space="preserve"> CCLC grant details on your state’s DOE website.</w:t>
      </w:r>
    </w:p>
    <w:p w14:paraId="12F6F838" w14:textId="77777777" w:rsidR="003C2BDC" w:rsidRDefault="003C2BDC" w:rsidP="004E5580">
      <w:pPr>
        <w:pStyle w:val="Heading1"/>
      </w:pPr>
    </w:p>
    <w:p w14:paraId="4535429C" w14:textId="77777777" w:rsidR="000C2B72" w:rsidRDefault="000C2B72">
      <w:pPr>
        <w:spacing w:after="160" w:line="259" w:lineRule="auto"/>
        <w:rPr>
          <w:rFonts w:ascii="Cambria" w:eastAsiaTheme="majorEastAsia" w:hAnsi="Cambria" w:cstheme="majorBidi"/>
          <w:b/>
          <w:bCs/>
          <w:color w:val="005CB9"/>
          <w:sz w:val="28"/>
          <w:szCs w:val="28"/>
        </w:rPr>
      </w:pPr>
      <w:r>
        <w:br w:type="page"/>
      </w:r>
    </w:p>
    <w:p w14:paraId="202F76F2" w14:textId="274945D2" w:rsidR="004E5580" w:rsidRDefault="004E5580" w:rsidP="004E5580">
      <w:pPr>
        <w:pStyle w:val="Heading1"/>
      </w:pPr>
      <w:bookmarkStart w:id="20" w:name="_Toc144320124"/>
      <w:bookmarkStart w:id="21" w:name="_Toc171508253"/>
      <w:r>
        <w:t xml:space="preserve">Customizable Narrative for Use in Your </w:t>
      </w:r>
      <w:r w:rsidR="001074E7">
        <w:t>21</w:t>
      </w:r>
      <w:r w:rsidR="001074E7" w:rsidRPr="001074E7">
        <w:rPr>
          <w:vertAlign w:val="superscript"/>
        </w:rPr>
        <w:t>st</w:t>
      </w:r>
      <w:r>
        <w:t xml:space="preserve"> CCLC Grant Application</w:t>
      </w:r>
      <w:bookmarkEnd w:id="20"/>
      <w:bookmarkEnd w:id="21"/>
    </w:p>
    <w:p w14:paraId="57F2F11D" w14:textId="77777777" w:rsidR="004E5580" w:rsidRDefault="004E5580" w:rsidP="004E5580">
      <w:pPr>
        <w:pStyle w:val="Heading2"/>
      </w:pPr>
      <w:bookmarkStart w:id="22" w:name="_Toc144320125"/>
      <w:bookmarkStart w:id="23" w:name="_Toc171508254"/>
      <w:r>
        <w:t>How to Use the Customizable Text Sections of This Toolkit</w:t>
      </w:r>
      <w:bookmarkEnd w:id="22"/>
      <w:bookmarkEnd w:id="23"/>
    </w:p>
    <w:p w14:paraId="21096CB9" w14:textId="64988B68" w:rsidR="00C45155" w:rsidRDefault="004E5580" w:rsidP="004E5580">
      <w:pPr>
        <w:pStyle w:val="ResponseText"/>
      </w:pPr>
      <w:r>
        <w:t xml:space="preserve">As your district/organization prepares to apply for the </w:t>
      </w:r>
      <w:r w:rsidR="00F33DCE" w:rsidRPr="00F33DCE">
        <w:rPr>
          <w:iCs/>
          <w:color w:val="231F20"/>
        </w:rPr>
        <w:t>21</w:t>
      </w:r>
      <w:r w:rsidR="00F33DCE" w:rsidRPr="00F33DCE">
        <w:rPr>
          <w:iCs/>
          <w:color w:val="231F20"/>
          <w:vertAlign w:val="superscript"/>
        </w:rPr>
        <w:t>st</w:t>
      </w:r>
      <w:r>
        <w:t xml:space="preserve"> CCLC grant, your state’s application may include questions about the focus areas, specific needs, and implementation of the programs </w:t>
      </w:r>
      <w:r w:rsidR="00057670">
        <w:t>you are</w:t>
      </w:r>
      <w:r>
        <w:t xml:space="preserve"> planning to purchase</w:t>
      </w:r>
      <w:r w:rsidR="00314803">
        <w:t>.</w:t>
      </w:r>
    </w:p>
    <w:p w14:paraId="33CE3DC6" w14:textId="3F7C56C7" w:rsidR="007B30E5" w:rsidRDefault="004E5580" w:rsidP="004E5580">
      <w:pPr>
        <w:pStyle w:val="ResponseText"/>
      </w:pPr>
      <w:r>
        <w:t xml:space="preserve">This section of our toolkit provides specific, customizable language for </w:t>
      </w:r>
      <w:r w:rsidR="00A4702C" w:rsidRPr="00A4702C">
        <w:rPr>
          <w:i/>
          <w:iCs/>
        </w:rPr>
        <w:t>i-Ready</w:t>
      </w:r>
      <w:r>
        <w:t xml:space="preserve"> </w:t>
      </w:r>
      <w:r w:rsidR="009F4FD6" w:rsidRPr="009F4FD6">
        <w:rPr>
          <w:i/>
          <w:iCs/>
        </w:rPr>
        <w:t>Assessment</w:t>
      </w:r>
      <w:r w:rsidR="0078770E">
        <w:t xml:space="preserve"> and </w:t>
      </w:r>
      <w:r w:rsidR="001074E7" w:rsidRPr="001074E7">
        <w:rPr>
          <w:i/>
          <w:iCs/>
        </w:rPr>
        <w:t>Personalized Instruction</w:t>
      </w:r>
      <w:r>
        <w:t xml:space="preserve">, </w:t>
      </w:r>
      <w:r w:rsidR="000972E6" w:rsidRPr="000972E6">
        <w:rPr>
          <w:i/>
          <w:iCs/>
        </w:rPr>
        <w:t>Phonics for Reading</w:t>
      </w:r>
      <w:r>
        <w:t xml:space="preserve">, </w:t>
      </w:r>
      <w:r w:rsidR="00920848" w:rsidRPr="00920848">
        <w:rPr>
          <w:i/>
          <w:iCs/>
        </w:rPr>
        <w:t>Ready Reading</w:t>
      </w:r>
      <w:r>
        <w:t xml:space="preserve">, </w:t>
      </w:r>
      <w:r w:rsidR="0005027E" w:rsidRPr="0005027E">
        <w:rPr>
          <w:i/>
          <w:iCs/>
        </w:rPr>
        <w:t>Ready Mathematics</w:t>
      </w:r>
      <w:r>
        <w:t xml:space="preserve"> and </w:t>
      </w:r>
      <w:r w:rsidR="009E1511" w:rsidRPr="009E1511">
        <w:rPr>
          <w:i/>
          <w:iCs/>
        </w:rPr>
        <w:t>Teacher Toolbox</w:t>
      </w:r>
      <w:r>
        <w:t xml:space="preserve"> that you can use in relevant sections of your grant application. </w:t>
      </w:r>
      <w:r w:rsidR="00314803">
        <w:t xml:space="preserve">Choose the content that fits the program(s) you are planning to include in your application. </w:t>
      </w:r>
    </w:p>
    <w:p w14:paraId="1E18BF27" w14:textId="6BC91C33" w:rsidR="004E5580" w:rsidRDefault="00F27668" w:rsidP="004E5580">
      <w:pPr>
        <w:pStyle w:val="ResponseText"/>
      </w:pPr>
      <w:r w:rsidRPr="00E238FB">
        <w:rPr>
          <w:noProof/>
          <w:color w:val="004678"/>
        </w:rPr>
        <w:drawing>
          <wp:anchor distT="0" distB="0" distL="114300" distR="114300" simplePos="0" relativeHeight="251658254" behindDoc="0" locked="0" layoutInCell="1" allowOverlap="1" wp14:anchorId="5272455B" wp14:editId="1AAF6D05">
            <wp:simplePos x="0" y="0"/>
            <wp:positionH relativeFrom="margin">
              <wp:posOffset>9525</wp:posOffset>
            </wp:positionH>
            <wp:positionV relativeFrom="paragraph">
              <wp:posOffset>439420</wp:posOffset>
            </wp:positionV>
            <wp:extent cx="390525" cy="390525"/>
            <wp:effectExtent l="0" t="0" r="9525" b="0"/>
            <wp:wrapSquare wrapText="bothSides"/>
            <wp:docPr id="446222643" name="Graphic 446222643"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4E5580">
        <w:t xml:space="preserve">Sections in </w:t>
      </w:r>
      <w:r w:rsidR="004E5580" w:rsidRPr="00265C08">
        <w:rPr>
          <w:rStyle w:val="BracketsChar"/>
        </w:rPr>
        <w:t xml:space="preserve">[blue brackets] </w:t>
      </w:r>
      <w:r w:rsidR="004E5580">
        <w:t>are additional instructions for the grant writer that can provide helpful tips around the customizable language provided.</w:t>
      </w:r>
    </w:p>
    <w:p w14:paraId="693EF3D6" w14:textId="423312D9" w:rsidR="00C802D1" w:rsidRDefault="009346A4" w:rsidP="004E5580">
      <w:pPr>
        <w:pStyle w:val="ResponseText"/>
      </w:pPr>
      <w:r>
        <w:t>Throughout</w:t>
      </w:r>
      <w:r w:rsidR="00F27668">
        <w:t xml:space="preserve"> the Toolkit, t</w:t>
      </w:r>
      <w:r w:rsidR="00F27668" w:rsidRPr="00F27668">
        <w:t>his icon indicates helpful tips and references for the writer.  </w:t>
      </w:r>
    </w:p>
    <w:p w14:paraId="63C3BC5A" w14:textId="7E719F53" w:rsidR="00C802D1" w:rsidRDefault="00C45155">
      <w:pPr>
        <w:spacing w:after="160" w:line="259" w:lineRule="auto"/>
        <w:rPr>
          <w:rFonts w:eastAsiaTheme="minorHAnsi" w:cstheme="minorBidi"/>
        </w:rPr>
      </w:pPr>
      <w:r>
        <w:rPr>
          <w:noProof/>
        </w:rPr>
        <w:drawing>
          <wp:anchor distT="0" distB="0" distL="0" distR="0" simplePos="0" relativeHeight="251658243" behindDoc="0" locked="0" layoutInCell="1" allowOverlap="1" wp14:anchorId="3169F1AE" wp14:editId="17C2DC59">
            <wp:simplePos x="0" y="0"/>
            <wp:positionH relativeFrom="margin">
              <wp:posOffset>66675</wp:posOffset>
            </wp:positionH>
            <wp:positionV relativeFrom="paragraph">
              <wp:posOffset>234315</wp:posOffset>
            </wp:positionV>
            <wp:extent cx="5638800" cy="3689350"/>
            <wp:effectExtent l="0" t="0" r="0" b="6350"/>
            <wp:wrapTopAndBottom/>
            <wp:docPr id="7" name="Picture 7" descr="A group of children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floor"/>
                    <pic:cNvPicPr/>
                  </pic:nvPicPr>
                  <pic:blipFill>
                    <a:blip r:embed="rId40" cstate="email">
                      <a:extLst>
                        <a:ext uri="{28A0092B-C50C-407E-A947-70E740481C1C}">
                          <a14:useLocalDpi xmlns:a14="http://schemas.microsoft.com/office/drawing/2010/main"/>
                        </a:ext>
                      </a:extLst>
                    </a:blip>
                    <a:stretch>
                      <a:fillRect/>
                    </a:stretch>
                  </pic:blipFill>
                  <pic:spPr>
                    <a:xfrm>
                      <a:off x="0" y="0"/>
                      <a:ext cx="5638800" cy="3689350"/>
                    </a:xfrm>
                    <a:prstGeom prst="rect">
                      <a:avLst/>
                    </a:prstGeom>
                  </pic:spPr>
                </pic:pic>
              </a:graphicData>
            </a:graphic>
            <wp14:sizeRelH relativeFrom="margin">
              <wp14:pctWidth>0</wp14:pctWidth>
            </wp14:sizeRelH>
            <wp14:sizeRelV relativeFrom="margin">
              <wp14:pctHeight>0</wp14:pctHeight>
            </wp14:sizeRelV>
          </wp:anchor>
        </w:drawing>
      </w:r>
      <w:r w:rsidR="00C802D1">
        <w:br w:type="page"/>
      </w:r>
    </w:p>
    <w:p w14:paraId="2726978F" w14:textId="0A0AD5F7" w:rsidR="00226D51" w:rsidRPr="00226D51" w:rsidRDefault="004D1D1D" w:rsidP="009079AD">
      <w:pPr>
        <w:pStyle w:val="Heading2"/>
      </w:pPr>
      <w:bookmarkStart w:id="24" w:name="_Toc144320126"/>
      <w:bookmarkStart w:id="25" w:name="_Toc171508255"/>
      <w:r>
        <w:t>Customizable Language If You</w:t>
      </w:r>
      <w:r w:rsidR="00AD1976">
        <w:t xml:space="preserve"> A</w:t>
      </w:r>
      <w:r>
        <w:t xml:space="preserve">re Implementing </w:t>
      </w:r>
      <w:r w:rsidR="00434761">
        <w:br/>
      </w:r>
      <w:r w:rsidR="00A4702C" w:rsidRPr="009079AD">
        <w:rPr>
          <w:i/>
          <w:iCs/>
        </w:rPr>
        <w:t>i-Ready</w:t>
      </w:r>
      <w:r w:rsidR="007D79E6" w:rsidRPr="009079AD">
        <w:rPr>
          <w:i/>
          <w:iCs/>
        </w:rPr>
        <w:t xml:space="preserve"> Assessment and Personalized Instruction</w:t>
      </w:r>
      <w:bookmarkEnd w:id="24"/>
      <w:bookmarkEnd w:id="25"/>
    </w:p>
    <w:p w14:paraId="0E9120EB" w14:textId="29DCD714" w:rsidR="00226D51" w:rsidRPr="002D4B6B" w:rsidRDefault="004B55F3" w:rsidP="004B55F3">
      <w:pPr>
        <w:pStyle w:val="ResponseText"/>
        <w:ind w:left="90"/>
        <w:rPr>
          <w:i/>
          <w:iCs/>
        </w:rPr>
      </w:pPr>
      <w:r>
        <w:rPr>
          <w:noProof/>
        </w:rPr>
        <mc:AlternateContent>
          <mc:Choice Requires="wps">
            <w:drawing>
              <wp:inline distT="0" distB="0" distL="0" distR="0" wp14:anchorId="6A62EAF3" wp14:editId="653E4C68">
                <wp:extent cx="5810250" cy="1295400"/>
                <wp:effectExtent l="0" t="0" r="19050" b="19050"/>
                <wp:docPr id="1527290157" name="Text Box 3"/>
                <wp:cNvGraphicFramePr/>
                <a:graphic xmlns:a="http://schemas.openxmlformats.org/drawingml/2006/main">
                  <a:graphicData uri="http://schemas.microsoft.com/office/word/2010/wordprocessingShape">
                    <wps:wsp>
                      <wps:cNvSpPr txBox="1"/>
                      <wps:spPr>
                        <a:xfrm>
                          <a:off x="0" y="0"/>
                          <a:ext cx="5810250" cy="1295400"/>
                        </a:xfrm>
                        <a:prstGeom prst="roundRect">
                          <a:avLst/>
                        </a:prstGeom>
                        <a:noFill/>
                        <a:ln w="19050">
                          <a:solidFill>
                            <a:srgbClr val="004678"/>
                          </a:solidFill>
                        </a:ln>
                      </wps:spPr>
                      <wps:txbx>
                        <w:txbxContent>
                          <w:p w14:paraId="305BEB0A" w14:textId="3A61B002" w:rsidR="004B55F3" w:rsidRDefault="004B55F3" w:rsidP="004B55F3">
                            <w:pPr>
                              <w:pStyle w:val="ResponseText"/>
                              <w:ind w:left="270" w:right="210"/>
                            </w:pPr>
                            <w:r w:rsidRPr="00AA79B1">
                              <w:rPr>
                                <w:b/>
                                <w:bCs/>
                                <w:u w:val="single"/>
                              </w:rPr>
                              <w:t>WRITER</w:t>
                            </w:r>
                            <w:r>
                              <w:rPr>
                                <w:b/>
                                <w:bCs/>
                              </w:rPr>
                              <w:t xml:space="preserve">: </w:t>
                            </w:r>
                            <w:r w:rsidRPr="001A3B41">
                              <w:rPr>
                                <w:b/>
                                <w:bCs/>
                              </w:rPr>
                              <w:t xml:space="preserve">As part of your application, you may be asked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sidRPr="001A3B41">
                              <w:rPr>
                                <w:b/>
                                <w:bCs/>
                                <w:i/>
                                <w:iCs/>
                              </w:rPr>
                              <w:t xml:space="preserve">i-Ready Assessment and </w:t>
                            </w:r>
                            <w:r>
                              <w:rPr>
                                <w:b/>
                                <w:bCs/>
                                <w:i/>
                                <w:iCs/>
                              </w:rPr>
                              <w:t xml:space="preserve"> </w:t>
                            </w:r>
                            <w:r w:rsidRPr="001A3B41">
                              <w:rPr>
                                <w:b/>
                                <w:bCs/>
                                <w:i/>
                                <w:iCs/>
                              </w:rPr>
                              <w:t>Personalized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A62EAF3" id="Text Box 3" o:spid="_x0000_s1027" style="width:457.5pt;height:10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" filled="f" strokecolor="#004678" strokeweight="1.5pt">
                <v:textbox>
                  <w:txbxContent>
                    <w:p w14:paraId="305BEB0A" w14:textId="3A61B002" w:rsidR="004B55F3" w:rsidRDefault="004B55F3" w:rsidP="004B55F3">
                      <w:pPr>
                        <w:pStyle w:val="ResponseText"/>
                        <w:ind w:left="270" w:right="210"/>
                      </w:pPr>
                      <w:r w:rsidRPr="00AA79B1">
                        <w:rPr>
                          <w:b/>
                          <w:bCs/>
                          <w:u w:val="single"/>
                        </w:rPr>
                        <w:t>WRITER</w:t>
                      </w:r>
                      <w:r>
                        <w:rPr>
                          <w:b/>
                          <w:bCs/>
                        </w:rPr>
                        <w:t xml:space="preserve">: </w:t>
                      </w:r>
                      <w:r w:rsidRPr="001A3B41">
                        <w:rPr>
                          <w:b/>
                          <w:bCs/>
                        </w:rPr>
                        <w:t xml:space="preserve">As part of your application, you may be asked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sidRPr="001A3B41">
                        <w:rPr>
                          <w:b/>
                          <w:bCs/>
                          <w:i/>
                          <w:iCs/>
                        </w:rPr>
                        <w:t xml:space="preserve">i-Ready Assessment and </w:t>
                      </w:r>
                      <w:r>
                        <w:rPr>
                          <w:b/>
                          <w:bCs/>
                          <w:i/>
                          <w:iCs/>
                        </w:rPr>
                        <w:t xml:space="preserve"> </w:t>
                      </w:r>
                      <w:r w:rsidRPr="001A3B41">
                        <w:rPr>
                          <w:b/>
                          <w:bCs/>
                          <w:i/>
                          <w:iCs/>
                        </w:rPr>
                        <w:t>Personalized Instruction.</w:t>
                      </w:r>
                    </w:p>
                  </w:txbxContent>
                </v:textbox>
                <w10:anchorlock/>
              </v:roundrect>
            </w:pict>
          </mc:Fallback>
        </mc:AlternateContent>
      </w:r>
    </w:p>
    <w:p w14:paraId="6FBB24B0" w14:textId="6239AEE3" w:rsidR="004D1D1D" w:rsidRDefault="004D1D1D" w:rsidP="009079AD">
      <w:pPr>
        <w:pStyle w:val="Heading3"/>
      </w:pPr>
      <w:bookmarkStart w:id="26" w:name="_Toc144320127"/>
      <w:bookmarkStart w:id="27" w:name="_Toc171508256"/>
      <w:r>
        <w:t xml:space="preserve">What is </w:t>
      </w:r>
      <w:r w:rsidR="00A4702C" w:rsidRPr="00765F01">
        <w:t>i-Ready</w:t>
      </w:r>
      <w:r w:rsidR="007D79E6" w:rsidRPr="00765F01">
        <w:t xml:space="preserve"> Assessment and Personalized Instruction</w:t>
      </w:r>
      <w:r w:rsidRPr="00765F01">
        <w:t>?</w:t>
      </w:r>
      <w:bookmarkEnd w:id="26"/>
      <w:bookmarkEnd w:id="27"/>
    </w:p>
    <w:p w14:paraId="797B6AD8" w14:textId="14CA2971" w:rsidR="004D1D1D" w:rsidRDefault="004D1D1D" w:rsidP="004D1D1D">
      <w:pPr>
        <w:pStyle w:val="ResponseText"/>
      </w:pPr>
      <w:r>
        <w:t xml:space="preserve">To meet the </w:t>
      </w:r>
      <w:r w:rsidR="00F33DCE" w:rsidRPr="00F33DCE">
        <w:rPr>
          <w:iCs/>
          <w:color w:val="231F20"/>
        </w:rPr>
        <w:t>21</w:t>
      </w:r>
      <w:r w:rsidR="00F33DCE" w:rsidRPr="00F33DCE">
        <w:rPr>
          <w:iCs/>
          <w:color w:val="231F20"/>
          <w:vertAlign w:val="superscript"/>
        </w:rPr>
        <w:t>st</w:t>
      </w:r>
      <w:r>
        <w:t xml:space="preserve"> CCLC grant goal of improving academic achievement and providing services that specifically reinforce and complement traditional academic programs,</w:t>
      </w:r>
      <w:r w:rsidR="009F4FD6">
        <w:t xml:space="preserve"> the</w:t>
      </w:r>
      <w:r w:rsidRPr="003D007A">
        <w:rPr>
          <w:rStyle w:val="BracketsChar"/>
        </w:rPr>
        <w:t xml:space="preserve"> </w:t>
      </w:r>
      <w:r w:rsidR="009F4FD6" w:rsidRPr="009F4FD6">
        <w:rPr>
          <w:rStyle w:val="BracketsChar"/>
          <w:iCs/>
        </w:rPr>
        <w:t>[insert district/organization name]</w:t>
      </w:r>
      <w:r>
        <w:t xml:space="preserve"> proposes </w:t>
      </w:r>
      <w:r w:rsidR="009F4FD6" w:rsidRPr="009F4FD6">
        <w:rPr>
          <w:i/>
          <w:iCs/>
        </w:rPr>
        <w:t>i-Ready</w:t>
      </w:r>
      <w:r>
        <w:t xml:space="preserve"> </w:t>
      </w:r>
      <w:r w:rsidR="009F4FD6" w:rsidRPr="009F4FD6">
        <w:rPr>
          <w:i/>
          <w:iCs/>
        </w:rPr>
        <w:t>Assessment</w:t>
      </w:r>
      <w:r>
        <w:t xml:space="preserve"> and </w:t>
      </w:r>
      <w:r w:rsidR="00955558" w:rsidRPr="00955558">
        <w:rPr>
          <w:i/>
          <w:iCs/>
        </w:rPr>
        <w:t>Personalized Instruction</w:t>
      </w:r>
      <w:r>
        <w:t xml:space="preserve"> for reading and for mathematics</w:t>
      </w:r>
      <w:r w:rsidRPr="003D007A">
        <w:rPr>
          <w:rStyle w:val="BracketsChar"/>
        </w:rPr>
        <w:t xml:space="preserve"> [edit throughout as needed if only focusing on one subject]</w:t>
      </w:r>
      <w:r>
        <w:t xml:space="preserve"> as a solution. </w:t>
      </w:r>
      <w:r w:rsidR="00A4702C" w:rsidRPr="00A4702C">
        <w:rPr>
          <w:i/>
          <w:iCs/>
        </w:rPr>
        <w:t>i-Ready</w:t>
      </w:r>
      <w:r>
        <w:t xml:space="preserve"> complements, expands, and reinforces the reading and mathematics skills already taught in our classrooms during the traditional school day. The addition of </w:t>
      </w:r>
      <w:r w:rsidR="00A4702C" w:rsidRPr="00A4702C">
        <w:rPr>
          <w:i/>
          <w:iCs/>
        </w:rPr>
        <w:t>i-Ready</w:t>
      </w:r>
      <w:r w:rsidR="007D79E6" w:rsidRPr="007D79E6">
        <w:rPr>
          <w:i/>
          <w:iCs/>
        </w:rPr>
        <w:t xml:space="preserve"> Assessment and Personalized Instruction</w:t>
      </w:r>
      <w:r>
        <w:t xml:space="preserve"> during our </w:t>
      </w:r>
      <w:r w:rsidR="00892B23">
        <w:t>in-class</w:t>
      </w:r>
      <w:r w:rsidR="00317CD9">
        <w:t xml:space="preserve">, </w:t>
      </w:r>
      <w:r w:rsidR="00892B23">
        <w:t>pull-out</w:t>
      </w:r>
      <w:r w:rsidR="00317CD9">
        <w:t>,</w:t>
      </w:r>
      <w:r w:rsidR="00892B23">
        <w:t xml:space="preserve"> and out-of-school</w:t>
      </w:r>
      <w:r>
        <w:t xml:space="preserve"> time will further support </w:t>
      </w:r>
      <w:r w:rsidR="009F4FD6" w:rsidRPr="009F4FD6">
        <w:rPr>
          <w:rStyle w:val="BracketsChar"/>
          <w:iCs/>
        </w:rPr>
        <w:t>[insert district/organization name]</w:t>
      </w:r>
      <w:r w:rsidRPr="003D007A">
        <w:rPr>
          <w:rStyle w:val="BracketsChar"/>
        </w:rPr>
        <w:t xml:space="preserve"> </w:t>
      </w:r>
      <w:r>
        <w:t xml:space="preserve">students in meeting the rigorous </w:t>
      </w:r>
      <w:r w:rsidRPr="006E5BDF">
        <w:rPr>
          <w:rStyle w:val="BracketsChar"/>
        </w:rPr>
        <w:t>[insert state]</w:t>
      </w:r>
      <w:r>
        <w:t xml:space="preserve"> academic standards.</w:t>
      </w:r>
    </w:p>
    <w:p w14:paraId="4D44E6A4" w14:textId="3B5EEAD7" w:rsidR="004D1D1D" w:rsidRDefault="004D1D1D" w:rsidP="004D1D1D">
      <w:pPr>
        <w:pStyle w:val="ResponseText"/>
      </w:pPr>
      <w:r>
        <w:t xml:space="preserve">Explicitly designed to meet both college- and career-ready standards for reading and mathematics, </w:t>
      </w:r>
      <w:r w:rsidR="00A4702C" w:rsidRPr="00A4702C">
        <w:rPr>
          <w:i/>
          <w:iCs/>
        </w:rPr>
        <w:t>i</w:t>
      </w:r>
      <w:r w:rsidR="00B64498">
        <w:rPr>
          <w:i/>
          <w:iCs/>
        </w:rPr>
        <w:noBreakHyphen/>
      </w:r>
      <w:r w:rsidR="00A4702C" w:rsidRPr="00A4702C">
        <w:rPr>
          <w:i/>
          <w:iCs/>
        </w:rPr>
        <w:t>Ready</w:t>
      </w:r>
      <w:r w:rsidR="007D79E6" w:rsidRPr="007D79E6">
        <w:rPr>
          <w:i/>
          <w:iCs/>
        </w:rPr>
        <w:t xml:space="preserve"> Assessment and Personalized Instruction</w:t>
      </w:r>
      <w:r>
        <w:t xml:space="preserve"> combines a reliable assessment suite with instructional resources and online learning targeted to each student’s specific academic needs. Designed to accommodate a variety </w:t>
      </w:r>
      <w:r w:rsidR="00A4702C">
        <w:t>of</w:t>
      </w:r>
      <w:r>
        <w:t xml:space="preserve"> learning styles, and interests, </w:t>
      </w:r>
      <w:r w:rsidR="00A4702C" w:rsidRPr="00A4702C">
        <w:rPr>
          <w:i/>
          <w:iCs/>
        </w:rPr>
        <w:t>i-Ready</w:t>
      </w:r>
      <w:r>
        <w:t xml:space="preserve"> is an evidenced-based program that offers specific, measurable data to inform instruction. </w:t>
      </w:r>
    </w:p>
    <w:p w14:paraId="675110EB" w14:textId="5317DC29" w:rsidR="004D1D1D" w:rsidRDefault="00A4702C" w:rsidP="009079AD">
      <w:pPr>
        <w:pStyle w:val="Heading4"/>
      </w:pPr>
      <w:bookmarkStart w:id="28" w:name="_Toc144320128"/>
      <w:r w:rsidRPr="00A4702C">
        <w:rPr>
          <w:i/>
          <w:iCs/>
        </w:rPr>
        <w:t>i-Ready</w:t>
      </w:r>
      <w:r w:rsidR="004D1D1D">
        <w:t xml:space="preserve"> Assessment: Data to Inform Instruction</w:t>
      </w:r>
      <w:bookmarkEnd w:id="28"/>
    </w:p>
    <w:p w14:paraId="2C03046E" w14:textId="427C8763" w:rsidR="004D1D1D" w:rsidRDefault="004D1D1D" w:rsidP="004D1D1D">
      <w:pPr>
        <w:pStyle w:val="ResponseText"/>
      </w:pPr>
      <w:r>
        <w:t xml:space="preserve">The core component of </w:t>
      </w:r>
      <w:r w:rsidR="00A4702C" w:rsidRPr="00A4702C">
        <w:rPr>
          <w:i/>
          <w:iCs/>
        </w:rPr>
        <w:t>i-Ready</w:t>
      </w:r>
      <w:r>
        <w:t xml:space="preserve"> </w:t>
      </w:r>
      <w:r w:rsidR="009F4FD6" w:rsidRPr="009F4FD6">
        <w:rPr>
          <w:i/>
          <w:iCs/>
        </w:rPr>
        <w:t>Assessment</w:t>
      </w:r>
      <w:r>
        <w:t xml:space="preserve"> is the </w:t>
      </w:r>
      <w:r w:rsidR="00A4702C" w:rsidRPr="00FA27C4">
        <w:rPr>
          <w:b/>
          <w:bCs/>
          <w:i/>
          <w:iCs/>
        </w:rPr>
        <w:t>i-Ready</w:t>
      </w:r>
      <w:r w:rsidRPr="00FA27C4">
        <w:rPr>
          <w:b/>
          <w:bCs/>
        </w:rPr>
        <w:t xml:space="preserve"> </w:t>
      </w:r>
      <w:r w:rsidR="00D70D37" w:rsidRPr="00FA27C4">
        <w:rPr>
          <w:b/>
          <w:bCs/>
          <w:i/>
          <w:iCs/>
        </w:rPr>
        <w:t>Diagnostic</w:t>
      </w:r>
      <w:r w:rsidRPr="00FA27C4">
        <w:rPr>
          <w:b/>
          <w:bCs/>
        </w:rPr>
        <w:t xml:space="preserve"> </w:t>
      </w:r>
      <w:r>
        <w:t xml:space="preserve">(available for </w:t>
      </w:r>
      <w:r w:rsidR="00AA1B83">
        <w:t>Grade</w:t>
      </w:r>
      <w:r>
        <w:t xml:space="preserve">s K–12), a computer-adaptive assessment that provides a deep, customized evaluation of every student. By dynamically adapting based on student response patterns, </w:t>
      </w:r>
      <w:r w:rsidR="00A4702C" w:rsidRPr="00A4702C">
        <w:rPr>
          <w:i/>
          <w:iCs/>
        </w:rPr>
        <w:t>i-Ready</w:t>
      </w:r>
      <w:r>
        <w:t xml:space="preserve"> </w:t>
      </w:r>
      <w:r w:rsidR="00D70D37" w:rsidRPr="00D70D37">
        <w:rPr>
          <w:i/>
          <w:iCs/>
        </w:rPr>
        <w:t>Diagnostic</w:t>
      </w:r>
      <w:r>
        <w:t xml:space="preserve"> derives large amounts of information from a limited number of test items. This allows the </w:t>
      </w:r>
      <w:r w:rsidR="00D70D37" w:rsidRPr="00D70D37">
        <w:rPr>
          <w:i/>
          <w:iCs/>
        </w:rPr>
        <w:t>Diagnostic</w:t>
      </w:r>
      <w:r>
        <w:t xml:space="preserve"> to more accurately and efficiently pinpoint students’ needs and helps educators better understand the root causes behind student challenges. Ultimately, </w:t>
      </w:r>
      <w:r w:rsidR="00A4702C" w:rsidRPr="00A4702C">
        <w:rPr>
          <w:i/>
          <w:iCs/>
        </w:rPr>
        <w:t>i-Ready</w:t>
      </w:r>
      <w:r>
        <w:t xml:space="preserve"> </w:t>
      </w:r>
      <w:r w:rsidR="00D70D37" w:rsidRPr="00D70D37">
        <w:rPr>
          <w:i/>
          <w:iCs/>
        </w:rPr>
        <w:t>Diagnostic</w:t>
      </w:r>
      <w:r>
        <w:t xml:space="preserve"> allows educators to assess less and know more about each individual student. </w:t>
      </w:r>
      <w:r w:rsidR="009F4FD6" w:rsidRPr="009F4FD6">
        <w:rPr>
          <w:i/>
          <w:iCs/>
        </w:rPr>
        <w:t>i-Ready</w:t>
      </w:r>
      <w:r>
        <w:t xml:space="preserve"> </w:t>
      </w:r>
      <w:r w:rsidR="00D70D37" w:rsidRPr="00D70D37">
        <w:rPr>
          <w:i/>
          <w:iCs/>
        </w:rPr>
        <w:t>Diagnostic</w:t>
      </w:r>
      <w:r>
        <w:t xml:space="preserve"> starts students at an estimated difficulty level based on their chronological </w:t>
      </w:r>
      <w:r w:rsidR="00283F95">
        <w:t>g</w:t>
      </w:r>
      <w:r w:rsidR="00AA1B83">
        <w:t>rade</w:t>
      </w:r>
      <w:r>
        <w:t xml:space="preserve"> level. As a student answers questions correctly or incorrectly, the test adjusts up or down, with questions of varying difficulty, until the assessment reaches the level of difficulty that is “just right” for each student and pinpoints which skills have been mastered and which need additional work.</w:t>
      </w:r>
    </w:p>
    <w:p w14:paraId="1648C5CE" w14:textId="77777777" w:rsidR="00095B33" w:rsidRDefault="004D1D1D" w:rsidP="004D1D1D">
      <w:pPr>
        <w:pStyle w:val="ResponseText"/>
      </w:pPr>
      <w:r>
        <w:t xml:space="preserve">The </w:t>
      </w:r>
      <w:r w:rsidR="00D70D37" w:rsidRPr="00D70D37">
        <w:rPr>
          <w:i/>
          <w:iCs/>
        </w:rPr>
        <w:t>Diagnostic</w:t>
      </w:r>
      <w:r>
        <w:t xml:space="preserve"> provides both criterion-referenced and normative data, providing </w:t>
      </w:r>
      <w:proofErr w:type="gramStart"/>
      <w:r>
        <w:t>teachers</w:t>
      </w:r>
      <w:proofErr w:type="gramEnd"/>
      <w:r>
        <w:t xml:space="preserve"> multiple indicators of students’ performance so that they can differentiate instruction and set challenging, yet attainable goals</w:t>
      </w:r>
      <w:r w:rsidR="00AF354E">
        <w:t xml:space="preserve">. </w:t>
      </w:r>
      <w:r>
        <w:t>This data is especially beneficial for providing differentiated instruction, identifying unfinished learning, and determining the areas in which students are ready for further</w:t>
      </w:r>
      <w:r w:rsidR="00EF0F2F">
        <w:t xml:space="preserve"> academic </w:t>
      </w:r>
      <w:r>
        <w:t xml:space="preserve"> challenge</w:t>
      </w:r>
      <w:r w:rsidR="00F008C6">
        <w:t>.</w:t>
      </w:r>
    </w:p>
    <w:p w14:paraId="0ACDA982" w14:textId="126B56F8" w:rsidR="004D1D1D" w:rsidRDefault="00A4702C" w:rsidP="004D1D1D">
      <w:pPr>
        <w:pStyle w:val="ResponseText"/>
      </w:pPr>
      <w:r w:rsidRPr="00A4702C">
        <w:rPr>
          <w:i/>
          <w:iCs/>
        </w:rPr>
        <w:t>i-Ready</w:t>
      </w:r>
      <w:r w:rsidR="004D1D1D">
        <w:t xml:space="preserve"> </w:t>
      </w:r>
      <w:r w:rsidR="00D70D37" w:rsidRPr="00D70D37">
        <w:rPr>
          <w:i/>
          <w:iCs/>
        </w:rPr>
        <w:t>Diagnostic</w:t>
      </w:r>
      <w:r w:rsidR="004D1D1D">
        <w:t xml:space="preserve">’s embedded analysis and reporting give data to drive decision making at several levels, including student, group, class, and school/district. This data would be transformative for both </w:t>
      </w:r>
      <w:r w:rsidR="009F4FD6" w:rsidRPr="009F4FD6">
        <w:rPr>
          <w:rStyle w:val="BracketsChar"/>
          <w:iCs/>
        </w:rPr>
        <w:t>[insert district/organization name]</w:t>
      </w:r>
      <w:r w:rsidR="004D1D1D">
        <w:t xml:space="preserve"> students and educators, as it would allow us to chart clear paths forward to improve student outcomes and help students access </w:t>
      </w:r>
      <w:r w:rsidR="00283F95">
        <w:t>g</w:t>
      </w:r>
      <w:r w:rsidR="00AA1B83">
        <w:t>rade</w:t>
      </w:r>
      <w:r w:rsidR="004D1D1D">
        <w:t>-level content.</w:t>
      </w:r>
    </w:p>
    <w:p w14:paraId="48AD3D98" w14:textId="7F1731E8" w:rsidR="00E80FDA" w:rsidRDefault="00E80FDA" w:rsidP="00E80FDA">
      <w:pPr>
        <w:pStyle w:val="ResponseText"/>
      </w:pPr>
      <w:r>
        <w:t xml:space="preserve">The </w:t>
      </w:r>
      <w:r w:rsidR="00A4702C" w:rsidRPr="00A4702C">
        <w:rPr>
          <w:i/>
          <w:iCs/>
        </w:rPr>
        <w:t>i-Ready</w:t>
      </w:r>
      <w:r>
        <w:t xml:space="preserve"> </w:t>
      </w:r>
      <w:r w:rsidR="009F4FD6" w:rsidRPr="009F4FD6">
        <w:rPr>
          <w:i/>
          <w:iCs/>
        </w:rPr>
        <w:t>Assessment</w:t>
      </w:r>
      <w:r>
        <w:t xml:space="preserve"> platform includes additional instructional resources as well as a robust management and reporting suite to help </w:t>
      </w:r>
      <w:r w:rsidR="009F4FD6" w:rsidRPr="009F4FD6">
        <w:rPr>
          <w:rStyle w:val="BracketsChar"/>
          <w:iCs/>
        </w:rPr>
        <w:t>[insert district/organization name]</w:t>
      </w:r>
      <w:r>
        <w:t xml:space="preserve"> support students in achieving </w:t>
      </w:r>
      <w:r w:rsidRPr="00314803">
        <w:rPr>
          <w:rStyle w:val="BracketsChar"/>
        </w:rPr>
        <w:t xml:space="preserve">[insert state] </w:t>
      </w:r>
      <w:r>
        <w:t>standards.</w:t>
      </w:r>
    </w:p>
    <w:p w14:paraId="3920DEAA" w14:textId="6AB1A6DC" w:rsidR="00E80FDA" w:rsidRDefault="00E80FDA" w:rsidP="00E80FDA">
      <w:pPr>
        <w:pStyle w:val="Bullet1"/>
      </w:pPr>
      <w:r>
        <w:t xml:space="preserve">Available for students performing up to </w:t>
      </w:r>
      <w:r w:rsidR="00AA1B83">
        <w:t>Grade</w:t>
      </w:r>
      <w:r>
        <w:t xml:space="preserve"> 8, </w:t>
      </w:r>
      <w:r w:rsidRPr="009F4FD6">
        <w:rPr>
          <w:b/>
          <w:bCs/>
        </w:rPr>
        <w:t>Tools for Instruction</w:t>
      </w:r>
      <w:r>
        <w:t xml:space="preserve"> are short, targeted</w:t>
      </w:r>
      <w:r w:rsidR="00F011AF">
        <w:t>, downloadable PDF</w:t>
      </w:r>
      <w:r>
        <w:t xml:space="preserve"> resources for educator-led instruction that are tied directly to students’ skills needs. Tools for Instruction are also available in Spanish for Mathematics (</w:t>
      </w:r>
      <w:r w:rsidR="00AA1B83">
        <w:t>Grade</w:t>
      </w:r>
      <w:r>
        <w:t>s K–8) and Reading (</w:t>
      </w:r>
      <w:r w:rsidR="00AA1B83">
        <w:t>Grade</w:t>
      </w:r>
      <w:r>
        <w:t>s K–6).</w:t>
      </w:r>
    </w:p>
    <w:p w14:paraId="0355B78E" w14:textId="429165A3" w:rsidR="00E80FDA" w:rsidRDefault="00E80FDA" w:rsidP="00E80FDA">
      <w:pPr>
        <w:pStyle w:val="Bullet1"/>
      </w:pPr>
      <w:r>
        <w:t xml:space="preserve">Comprising both educator- and student-facing materials, </w:t>
      </w:r>
      <w:r w:rsidRPr="009F4FD6">
        <w:rPr>
          <w:b/>
          <w:bCs/>
        </w:rPr>
        <w:t>Tools for Scaffolding Comprehension</w:t>
      </w:r>
      <w:r>
        <w:t xml:space="preserve"> help educators teach the most critical skills for </w:t>
      </w:r>
      <w:r w:rsidR="00283F95">
        <w:t>g</w:t>
      </w:r>
      <w:r w:rsidR="00AA1B83">
        <w:t>rade</w:t>
      </w:r>
      <w:r>
        <w:t xml:space="preserve">-level reading instruction and position students to participate in </w:t>
      </w:r>
      <w:r w:rsidR="00283F95">
        <w:t>g</w:t>
      </w:r>
      <w:r w:rsidR="00AA1B83">
        <w:t>rade</w:t>
      </w:r>
      <w:r>
        <w:t xml:space="preserve">-level content. Tools for Scaffolding Comprehension are designed for students performing at </w:t>
      </w:r>
      <w:r w:rsidR="00AA1B83">
        <w:t>Grade</w:t>
      </w:r>
      <w:r>
        <w:t>s 3–8.</w:t>
      </w:r>
    </w:p>
    <w:p w14:paraId="7AF0D212" w14:textId="3AAA5342" w:rsidR="00C80F06" w:rsidRDefault="00A4702C" w:rsidP="00845077">
      <w:pPr>
        <w:pStyle w:val="Heading4"/>
      </w:pPr>
      <w:bookmarkStart w:id="29" w:name="_Toc144320129"/>
      <w:r w:rsidRPr="00A4702C">
        <w:rPr>
          <w:i/>
          <w:iCs/>
        </w:rPr>
        <w:t>i-Ready</w:t>
      </w:r>
      <w:r w:rsidR="001074E7" w:rsidRPr="001074E7">
        <w:rPr>
          <w:i/>
          <w:iCs/>
        </w:rPr>
        <w:t xml:space="preserve"> Personalized Instruction</w:t>
      </w:r>
      <w:r w:rsidR="00C80F06">
        <w:t>: Instruction with Proven Results</w:t>
      </w:r>
      <w:bookmarkEnd w:id="29"/>
    </w:p>
    <w:p w14:paraId="03B7E72B" w14:textId="6FF0148E" w:rsidR="00C80F06" w:rsidRDefault="00A4702C" w:rsidP="00B540B6">
      <w:pPr>
        <w:pStyle w:val="ResponseText"/>
      </w:pPr>
      <w:r w:rsidRPr="00F7081C">
        <w:rPr>
          <w:b/>
          <w:bCs/>
          <w:i/>
          <w:iCs/>
        </w:rPr>
        <w:t>i-Ready</w:t>
      </w:r>
      <w:r w:rsidR="001074E7" w:rsidRPr="00F7081C">
        <w:rPr>
          <w:b/>
          <w:bCs/>
          <w:i/>
          <w:iCs/>
        </w:rPr>
        <w:t xml:space="preserve"> Personalized Instruction</w:t>
      </w:r>
      <w:r w:rsidR="00C80F06">
        <w:t xml:space="preserve"> delivers powerful online lessons that motivate students on their paths to academic growth and proficiency. Driven by insights from the </w:t>
      </w:r>
      <w:r w:rsidRPr="00A4702C">
        <w:rPr>
          <w:i/>
          <w:iCs/>
        </w:rPr>
        <w:t>i-Ready</w:t>
      </w:r>
      <w:r w:rsidR="00C80F06">
        <w:t xml:space="preserve"> </w:t>
      </w:r>
      <w:r w:rsidR="00D70D37" w:rsidRPr="00D70D37">
        <w:rPr>
          <w:i/>
          <w:iCs/>
        </w:rPr>
        <w:t>Diagnostic</w:t>
      </w:r>
      <w:r w:rsidR="00C80F06">
        <w:t xml:space="preserve">, </w:t>
      </w:r>
      <w:r w:rsidRPr="00A4702C">
        <w:rPr>
          <w:i/>
          <w:iCs/>
        </w:rPr>
        <w:t>i-Ready</w:t>
      </w:r>
      <w:r w:rsidR="001074E7" w:rsidRPr="001074E7">
        <w:rPr>
          <w:i/>
          <w:iCs/>
        </w:rPr>
        <w:t xml:space="preserve"> Personalized Instruction</w:t>
      </w:r>
      <w:r w:rsidR="00C80F06">
        <w:t xml:space="preserve"> provides tailored instruction that meets students where they are in their learning journey and encourages them as they develop new skills. </w:t>
      </w:r>
      <w:r w:rsidRPr="00A4702C">
        <w:rPr>
          <w:i/>
          <w:iCs/>
        </w:rPr>
        <w:t>i-Ready</w:t>
      </w:r>
      <w:r w:rsidR="001074E7" w:rsidRPr="001074E7">
        <w:rPr>
          <w:i/>
          <w:iCs/>
        </w:rPr>
        <w:t xml:space="preserve"> Personalized Instruction</w:t>
      </w:r>
      <w:r w:rsidR="00C80F06">
        <w:t xml:space="preserve"> is complemented by easily accessible resources that enable educators to target specific skills for students at the whole class, small group, and individual level.</w:t>
      </w:r>
    </w:p>
    <w:p w14:paraId="412BFC04" w14:textId="643391D6" w:rsidR="00C80F06" w:rsidRDefault="00C80F06" w:rsidP="00B540B6">
      <w:pPr>
        <w:pStyle w:val="ResponseText"/>
      </w:pPr>
      <w:r>
        <w:t xml:space="preserve">Each participating student will take the </w:t>
      </w:r>
      <w:r w:rsidR="00A4702C" w:rsidRPr="00A4702C">
        <w:rPr>
          <w:i/>
          <w:iCs/>
        </w:rPr>
        <w:t>i-Ready</w:t>
      </w:r>
      <w:r>
        <w:t xml:space="preserve"> </w:t>
      </w:r>
      <w:r w:rsidR="00D70D37" w:rsidRPr="00D70D37">
        <w:rPr>
          <w:i/>
          <w:iCs/>
        </w:rPr>
        <w:t>Diagnostic</w:t>
      </w:r>
      <w:r>
        <w:t xml:space="preserve"> to pinpoint their areas of instructional needs and strengths. Based on </w:t>
      </w:r>
      <w:r w:rsidR="00D70D37" w:rsidRPr="00D70D37">
        <w:rPr>
          <w:i/>
          <w:iCs/>
        </w:rPr>
        <w:t>Diagnostic</w:t>
      </w:r>
      <w:r>
        <w:t xml:space="preserve"> performance, </w:t>
      </w:r>
      <w:r w:rsidR="00A4702C" w:rsidRPr="00A4702C">
        <w:rPr>
          <w:i/>
          <w:iCs/>
        </w:rPr>
        <w:t>i-Ready</w:t>
      </w:r>
      <w:r w:rsidR="001074E7" w:rsidRPr="001074E7">
        <w:rPr>
          <w:i/>
          <w:iCs/>
        </w:rPr>
        <w:t xml:space="preserve"> Personalized Instruction</w:t>
      </w:r>
      <w:r>
        <w:t xml:space="preserve"> builds a unique lesson plan consisting of online instruction, with a personalized starting point for every student. </w:t>
      </w:r>
      <w:r w:rsidR="00A4702C" w:rsidRPr="00A4702C">
        <w:rPr>
          <w:i/>
          <w:iCs/>
        </w:rPr>
        <w:t>i-Ready</w:t>
      </w:r>
      <w:r w:rsidR="001074E7" w:rsidRPr="001074E7">
        <w:rPr>
          <w:i/>
          <w:iCs/>
        </w:rPr>
        <w:t xml:space="preserve"> Personalized Instruction</w:t>
      </w:r>
      <w:r>
        <w:t xml:space="preserve">, offered for students who need instruction at </w:t>
      </w:r>
      <w:r w:rsidR="00AA1B83">
        <w:t>Grade</w:t>
      </w:r>
      <w:r>
        <w:t xml:space="preserve">s K–8, is aligned to the college- and career-ready standards of </w:t>
      </w:r>
      <w:r w:rsidRPr="006A0D7B">
        <w:rPr>
          <w:rStyle w:val="BracketsChar"/>
        </w:rPr>
        <w:t>[insert state]</w:t>
      </w:r>
      <w:r>
        <w:t xml:space="preserve"> and embeds engaging multimedia instruction and progress monitoring into each online lesson. Lessons provide a consistent best-practice lesson structure and build conceptual understanding, in addition to being </w:t>
      </w:r>
      <w:r w:rsidR="00745722">
        <w:t xml:space="preserve">motivating and </w:t>
      </w:r>
      <w:r>
        <w:t>engaging.</w:t>
      </w:r>
    </w:p>
    <w:p w14:paraId="645591B2" w14:textId="77777777" w:rsidR="005C469F" w:rsidRPr="00AC0211" w:rsidRDefault="005C469F" w:rsidP="005C469F">
      <w:pPr>
        <w:pStyle w:val="ResponseText"/>
      </w:pPr>
      <w:r w:rsidRPr="00BC2219">
        <w:t>With,</w:t>
      </w:r>
      <w:r>
        <w:rPr>
          <w:i/>
          <w:iCs/>
        </w:rPr>
        <w:t xml:space="preserve"> </w:t>
      </w:r>
      <w:r w:rsidRPr="00AC0211">
        <w:rPr>
          <w:i/>
          <w:iCs/>
        </w:rPr>
        <w:t>i</w:t>
      </w:r>
      <w:r w:rsidRPr="00AC0211">
        <w:rPr>
          <w:i/>
          <w:iCs/>
        </w:rPr>
        <w:noBreakHyphen/>
        <w:t>Ready Personalized Instruction</w:t>
      </w:r>
      <w:r>
        <w:rPr>
          <w:i/>
          <w:iCs/>
        </w:rPr>
        <w:t xml:space="preserve">, </w:t>
      </w:r>
      <w:r>
        <w:t xml:space="preserve">every student gets their own unique, differentiated instructional experience. It </w:t>
      </w:r>
      <w:r w:rsidRPr="00A16538">
        <w:t>delivers</w:t>
      </w:r>
      <w:r w:rsidRPr="00AC0211">
        <w:t>:</w:t>
      </w:r>
      <w:r w:rsidRPr="00AC0211">
        <w:rPr>
          <w:noProof/>
        </w:rPr>
        <w:t xml:space="preserve"> </w:t>
      </w:r>
    </w:p>
    <w:p w14:paraId="41C3335A" w14:textId="77777777" w:rsidR="005C469F" w:rsidRDefault="005C469F" w:rsidP="005C469F">
      <w:pPr>
        <w:pStyle w:val="Bullet1"/>
        <w:tabs>
          <w:tab w:val="num" w:pos="720"/>
        </w:tabs>
        <w:ind w:right="3330"/>
      </w:pPr>
      <w:r>
        <w:t>Greater learning gains backed by evidence for ESSA</w:t>
      </w:r>
    </w:p>
    <w:p w14:paraId="7895EDCA" w14:textId="77777777" w:rsidR="005C469F" w:rsidRDefault="005C469F" w:rsidP="005C469F">
      <w:pPr>
        <w:pStyle w:val="Bullet1"/>
        <w:tabs>
          <w:tab w:val="num" w:pos="720"/>
        </w:tabs>
        <w:ind w:right="3330"/>
      </w:pPr>
      <w:r>
        <w:t>Data-driven instruction with individual learning paths</w:t>
      </w:r>
    </w:p>
    <w:p w14:paraId="2AD06661" w14:textId="77777777" w:rsidR="005C469F" w:rsidRDefault="005C469F" w:rsidP="005C469F">
      <w:pPr>
        <w:pStyle w:val="Bullet1"/>
        <w:tabs>
          <w:tab w:val="num" w:pos="720"/>
        </w:tabs>
        <w:ind w:right="3330"/>
      </w:pPr>
      <w:r>
        <w:t>Motivating lessons make learning active and engaging</w:t>
      </w:r>
    </w:p>
    <w:p w14:paraId="17F464CB" w14:textId="77777777" w:rsidR="005C469F" w:rsidRDefault="005C469F" w:rsidP="005C469F">
      <w:pPr>
        <w:pStyle w:val="Bullet1"/>
        <w:tabs>
          <w:tab w:val="num" w:pos="720"/>
        </w:tabs>
        <w:ind w:right="3330"/>
      </w:pPr>
      <w:r>
        <w:t>High-quality lessons in English and Spanish</w:t>
      </w:r>
    </w:p>
    <w:p w14:paraId="0DE92D3A" w14:textId="3B90E849" w:rsidR="00C80F06" w:rsidRDefault="00A4702C" w:rsidP="00B540B6">
      <w:pPr>
        <w:pStyle w:val="ResponseText"/>
      </w:pPr>
      <w:r w:rsidRPr="00A4702C">
        <w:rPr>
          <w:i/>
          <w:iCs/>
        </w:rPr>
        <w:t>i-Ready</w:t>
      </w:r>
      <w:r w:rsidR="001074E7" w:rsidRPr="001074E7">
        <w:rPr>
          <w:i/>
          <w:iCs/>
        </w:rPr>
        <w:t xml:space="preserve"> Personalized Instruction</w:t>
      </w:r>
      <w:r w:rsidR="00C80F06">
        <w:t xml:space="preserve"> lessons are centered on interdisciplinary topics that immediately draw students in and keep them engaged. Relevant, real-world scenarios, examples, and themes help all learners build connections between the skills they are learning and their personal experiences inside and outside the classroom. The result of this targeted and engaging instruction is that students quickly learn the foundational </w:t>
      </w:r>
      <w:r w:rsidR="00596549" w:rsidRPr="00AC0211">
        <w:t>skills required to move up to grade level or beyond.</w:t>
      </w:r>
    </w:p>
    <w:p w14:paraId="7FB8BA6C" w14:textId="5E79E1A4" w:rsidR="00A011E3" w:rsidRPr="00A011E3" w:rsidRDefault="00AB09FE" w:rsidP="00A011E3">
      <w:pPr>
        <w:pStyle w:val="ResponseText"/>
        <w:ind w:left="900"/>
        <w:rPr>
          <w:color w:val="215E9E"/>
          <w:spacing w:val="-2"/>
          <w:u w:val="single" w:color="215E9E"/>
        </w:rPr>
      </w:pPr>
      <w:r w:rsidRPr="00E238FB">
        <w:rPr>
          <w:noProof/>
          <w:color w:val="004678"/>
        </w:rPr>
        <w:drawing>
          <wp:anchor distT="0" distB="0" distL="114300" distR="114300" simplePos="0" relativeHeight="251658247" behindDoc="0" locked="0" layoutInCell="1" allowOverlap="1" wp14:anchorId="174CB3CA" wp14:editId="5DF16224">
            <wp:simplePos x="0" y="0"/>
            <wp:positionH relativeFrom="margin">
              <wp:posOffset>38100</wp:posOffset>
            </wp:positionH>
            <wp:positionV relativeFrom="paragraph">
              <wp:posOffset>10160</wp:posOffset>
            </wp:positionV>
            <wp:extent cx="390525" cy="390525"/>
            <wp:effectExtent l="0" t="0" r="9525" b="0"/>
            <wp:wrapSquare wrapText="bothSides"/>
            <wp:docPr id="1389834198" name="Graphic 1389834198"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495922">
        <w:t>F</w:t>
      </w:r>
      <w:r w:rsidR="00A011E3" w:rsidRPr="00A011E3">
        <w:t xml:space="preserve">or more context about </w:t>
      </w:r>
      <w:r w:rsidR="00A011E3" w:rsidRPr="00A011E3">
        <w:rPr>
          <w:i/>
          <w:iCs/>
        </w:rPr>
        <w:t xml:space="preserve">i-Ready Assessment and Personalized Instruction, </w:t>
      </w:r>
      <w:r w:rsidR="00A011E3" w:rsidRPr="00A011E3">
        <w:t xml:space="preserve">please visit:     </w:t>
      </w:r>
      <w:hyperlink r:id="rId41">
        <w:r w:rsidR="00A011E3" w:rsidRPr="00A011E3">
          <w:rPr>
            <w:color w:val="215E9E"/>
            <w:spacing w:val="-2"/>
            <w:u w:val="single" w:color="215E9E"/>
          </w:rPr>
          <w:t>CurriculumAssociates.com/Products/i-Ready</w:t>
        </w:r>
      </w:hyperlink>
      <w:r w:rsidR="00A011E3" w:rsidRPr="00A011E3">
        <w:rPr>
          <w:color w:val="215E9E"/>
          <w:spacing w:val="-2"/>
          <w:u w:val="single" w:color="215E9E"/>
        </w:rPr>
        <w:t>.</w:t>
      </w:r>
    </w:p>
    <w:p w14:paraId="0BC511C3" w14:textId="72CDC744" w:rsidR="00277053" w:rsidRDefault="00277053" w:rsidP="00277053">
      <w:pPr>
        <w:pStyle w:val="ResponseText"/>
      </w:pPr>
      <w:r>
        <w:rPr>
          <w:noProof/>
        </w:rPr>
        <mc:AlternateContent>
          <mc:Choice Requires="wps">
            <w:drawing>
              <wp:inline distT="0" distB="0" distL="0" distR="0" wp14:anchorId="5B627469" wp14:editId="3BB4988D">
                <wp:extent cx="5876925" cy="1038225"/>
                <wp:effectExtent l="0" t="0" r="28575" b="28575"/>
                <wp:docPr id="2125327260" name="Text Box 3"/>
                <wp:cNvGraphicFramePr/>
                <a:graphic xmlns:a="http://schemas.openxmlformats.org/drawingml/2006/main">
                  <a:graphicData uri="http://schemas.microsoft.com/office/word/2010/wordprocessingShape">
                    <wps:wsp>
                      <wps:cNvSpPr txBox="1"/>
                      <wps:spPr>
                        <a:xfrm>
                          <a:off x="0" y="0"/>
                          <a:ext cx="5876925" cy="1038225"/>
                        </a:xfrm>
                        <a:prstGeom prst="roundRect">
                          <a:avLst/>
                        </a:prstGeom>
                        <a:noFill/>
                        <a:ln w="19050">
                          <a:solidFill>
                            <a:srgbClr val="004678"/>
                          </a:solidFill>
                        </a:ln>
                      </wps:spPr>
                      <wps:txbx>
                        <w:txbxContent>
                          <w:p w14:paraId="22471A24" w14:textId="794440E8" w:rsidR="00277053" w:rsidRDefault="00277053" w:rsidP="00277053">
                            <w:pPr>
                              <w:pStyle w:val="ResponseText"/>
                              <w:ind w:left="270" w:right="210"/>
                            </w:pPr>
                            <w:r w:rsidRPr="00AA79B1">
                              <w:rPr>
                                <w:b/>
                                <w:bCs/>
                                <w:u w:val="single"/>
                              </w:rPr>
                              <w:t>WRITER</w:t>
                            </w:r>
                            <w:r>
                              <w:rPr>
                                <w:b/>
                                <w:bCs/>
                              </w:rPr>
                              <w:t xml:space="preserve">: </w:t>
                            </w:r>
                            <w:r w:rsidRPr="00446016">
                              <w:rPr>
                                <w:b/>
                                <w:bCs/>
                              </w:rPr>
                              <w:t xml:space="preserve">Your application may require that programs you implement with </w:t>
                            </w:r>
                            <w:r w:rsidRPr="00446016">
                              <w:rPr>
                                <w:b/>
                                <w:bCs/>
                                <w:iCs/>
                                <w:color w:val="231F20"/>
                              </w:rPr>
                              <w:t>21</w:t>
                            </w:r>
                            <w:r w:rsidRPr="00446016">
                              <w:rPr>
                                <w:b/>
                                <w:bCs/>
                                <w:iCs/>
                                <w:color w:val="231F20"/>
                                <w:vertAlign w:val="superscript"/>
                              </w:rPr>
                              <w:t>st</w:t>
                            </w:r>
                            <w:r w:rsidRPr="00446016">
                              <w:rPr>
                                <w:b/>
                                <w:bCs/>
                              </w:rPr>
                              <w:t xml:space="preserve"> CCLC grant funds</w:t>
                            </w:r>
                            <w:r w:rsidRPr="00446016">
                              <w:rPr>
                                <w:b/>
                                <w:bCs/>
                                <w:spacing w:val="-5"/>
                              </w:rPr>
                              <w:t xml:space="preserve"> </w:t>
                            </w:r>
                            <w:r w:rsidRPr="00446016">
                              <w:rPr>
                                <w:b/>
                                <w:bCs/>
                              </w:rPr>
                              <w:t>are</w:t>
                            </w:r>
                            <w:r w:rsidRPr="00446016">
                              <w:rPr>
                                <w:b/>
                                <w:bCs/>
                                <w:spacing w:val="-5"/>
                              </w:rPr>
                              <w:t xml:space="preserve"> </w:t>
                            </w:r>
                            <w:r w:rsidRPr="00446016">
                              <w:rPr>
                                <w:b/>
                                <w:bCs/>
                              </w:rPr>
                              <w:t>evidence</w:t>
                            </w:r>
                            <w:r w:rsidRPr="00446016">
                              <w:rPr>
                                <w:b/>
                                <w:bCs/>
                                <w:spacing w:val="-5"/>
                              </w:rPr>
                              <w:t xml:space="preserve"> </w:t>
                            </w:r>
                            <w:r w:rsidRPr="00446016">
                              <w:rPr>
                                <w:b/>
                                <w:bCs/>
                              </w:rPr>
                              <w:t>based.</w:t>
                            </w:r>
                            <w:r w:rsidRPr="00446016">
                              <w:rPr>
                                <w:b/>
                                <w:bCs/>
                                <w:spacing w:val="-5"/>
                              </w:rPr>
                              <w:t xml:space="preserve"> </w:t>
                            </w:r>
                            <w:r w:rsidRPr="00446016">
                              <w:rPr>
                                <w:b/>
                                <w:bCs/>
                              </w:rPr>
                              <w:t>The</w:t>
                            </w:r>
                            <w:r w:rsidRPr="00446016">
                              <w:rPr>
                                <w:b/>
                                <w:bCs/>
                                <w:spacing w:val="-5"/>
                              </w:rPr>
                              <w:t xml:space="preserve"> following </w:t>
                            </w:r>
                            <w:r w:rsidRPr="00446016">
                              <w:rPr>
                                <w:b/>
                                <w:bCs/>
                              </w:rPr>
                              <w:t>customizable</w:t>
                            </w:r>
                            <w:r w:rsidRPr="00446016">
                              <w:rPr>
                                <w:b/>
                                <w:bCs/>
                                <w:spacing w:val="-5"/>
                              </w:rPr>
                              <w:t xml:space="preserve"> </w:t>
                            </w:r>
                            <w:r w:rsidRPr="00446016">
                              <w:rPr>
                                <w:b/>
                                <w:bCs/>
                              </w:rPr>
                              <w:t>text</w:t>
                            </w:r>
                            <w:r w:rsidRPr="00446016">
                              <w:rPr>
                                <w:b/>
                                <w:bCs/>
                                <w:spacing w:val="-5"/>
                              </w:rPr>
                              <w:t xml:space="preserve"> </w:t>
                            </w:r>
                            <w:r w:rsidRPr="00446016">
                              <w:rPr>
                                <w:b/>
                                <w:bCs/>
                              </w:rPr>
                              <w:t>can help</w:t>
                            </w:r>
                            <w:r w:rsidRPr="00446016">
                              <w:rPr>
                                <w:b/>
                                <w:bCs/>
                                <w:spacing w:val="-5"/>
                              </w:rPr>
                              <w:t xml:space="preserve"> </w:t>
                            </w:r>
                            <w:r w:rsidRPr="00446016">
                              <w:rPr>
                                <w:b/>
                                <w:bCs/>
                              </w:rPr>
                              <w:t>you</w:t>
                            </w:r>
                            <w:r w:rsidRPr="00446016">
                              <w:rPr>
                                <w:b/>
                                <w:bCs/>
                                <w:spacing w:val="-5"/>
                              </w:rPr>
                              <w:t xml:space="preserve"> </w:t>
                            </w:r>
                            <w:r w:rsidRPr="00446016">
                              <w:rPr>
                                <w:b/>
                                <w:bCs/>
                              </w:rPr>
                              <w:t>address</w:t>
                            </w:r>
                            <w:r w:rsidRPr="00446016">
                              <w:rPr>
                                <w:b/>
                                <w:bCs/>
                                <w:spacing w:val="-5"/>
                              </w:rPr>
                              <w:t xml:space="preserve"> </w:t>
                            </w:r>
                            <w:r w:rsidRPr="00446016">
                              <w:rPr>
                                <w:b/>
                                <w:bCs/>
                              </w:rPr>
                              <w:t>this</w:t>
                            </w:r>
                            <w:r w:rsidRPr="00446016">
                              <w:rPr>
                                <w:b/>
                                <w:bCs/>
                                <w:spacing w:val="-5"/>
                              </w:rPr>
                              <w:t xml:space="preserve"> </w:t>
                            </w:r>
                            <w:r w:rsidRPr="00446016">
                              <w:rPr>
                                <w:b/>
                                <w:bCs/>
                              </w:rPr>
                              <w:t xml:space="preserve">section of your application as it relates to </w:t>
                            </w:r>
                            <w:r w:rsidRPr="00446016">
                              <w:rPr>
                                <w:b/>
                                <w:bCs/>
                                <w:i/>
                                <w:iCs/>
                              </w:rPr>
                              <w:t>i-Ready Assessment and Personalized Instruction</w:t>
                            </w:r>
                            <w:r w:rsidRPr="00446016">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B627469" id="_x0000_s1028" style="width:462.75pt;height:8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" filled="f" strokecolor="#004678" strokeweight="1.5pt">
                <v:textbox>
                  <w:txbxContent>
                    <w:p w14:paraId="22471A24" w14:textId="794440E8" w:rsidR="00277053" w:rsidRDefault="00277053" w:rsidP="00277053">
                      <w:pPr>
                        <w:pStyle w:val="ResponseText"/>
                        <w:ind w:left="270" w:right="210"/>
                      </w:pPr>
                      <w:r w:rsidRPr="00AA79B1">
                        <w:rPr>
                          <w:b/>
                          <w:bCs/>
                          <w:u w:val="single"/>
                        </w:rPr>
                        <w:t>WRITER</w:t>
                      </w:r>
                      <w:r>
                        <w:rPr>
                          <w:b/>
                          <w:bCs/>
                        </w:rPr>
                        <w:t xml:space="preserve">: </w:t>
                      </w:r>
                      <w:r w:rsidRPr="00446016">
                        <w:rPr>
                          <w:b/>
                          <w:bCs/>
                        </w:rPr>
                        <w:t xml:space="preserve">Your application may require that programs you implement with </w:t>
                      </w:r>
                      <w:r w:rsidRPr="00446016">
                        <w:rPr>
                          <w:b/>
                          <w:bCs/>
                          <w:iCs/>
                          <w:color w:val="231F20"/>
                        </w:rPr>
                        <w:t>21</w:t>
                      </w:r>
                      <w:r w:rsidRPr="00446016">
                        <w:rPr>
                          <w:b/>
                          <w:bCs/>
                          <w:iCs/>
                          <w:color w:val="231F20"/>
                          <w:vertAlign w:val="superscript"/>
                        </w:rPr>
                        <w:t>st</w:t>
                      </w:r>
                      <w:r w:rsidRPr="00446016">
                        <w:rPr>
                          <w:b/>
                          <w:bCs/>
                        </w:rPr>
                        <w:t xml:space="preserve"> CCLC grant funds</w:t>
                      </w:r>
                      <w:r w:rsidRPr="00446016">
                        <w:rPr>
                          <w:b/>
                          <w:bCs/>
                          <w:spacing w:val="-5"/>
                        </w:rPr>
                        <w:t xml:space="preserve"> </w:t>
                      </w:r>
                      <w:r w:rsidRPr="00446016">
                        <w:rPr>
                          <w:b/>
                          <w:bCs/>
                        </w:rPr>
                        <w:t>are</w:t>
                      </w:r>
                      <w:r w:rsidRPr="00446016">
                        <w:rPr>
                          <w:b/>
                          <w:bCs/>
                          <w:spacing w:val="-5"/>
                        </w:rPr>
                        <w:t xml:space="preserve"> </w:t>
                      </w:r>
                      <w:r w:rsidRPr="00446016">
                        <w:rPr>
                          <w:b/>
                          <w:bCs/>
                        </w:rPr>
                        <w:t>evidence</w:t>
                      </w:r>
                      <w:r w:rsidRPr="00446016">
                        <w:rPr>
                          <w:b/>
                          <w:bCs/>
                          <w:spacing w:val="-5"/>
                        </w:rPr>
                        <w:t xml:space="preserve"> </w:t>
                      </w:r>
                      <w:r w:rsidRPr="00446016">
                        <w:rPr>
                          <w:b/>
                          <w:bCs/>
                        </w:rPr>
                        <w:t>based.</w:t>
                      </w:r>
                      <w:r w:rsidRPr="00446016">
                        <w:rPr>
                          <w:b/>
                          <w:bCs/>
                          <w:spacing w:val="-5"/>
                        </w:rPr>
                        <w:t xml:space="preserve"> </w:t>
                      </w:r>
                      <w:r w:rsidRPr="00446016">
                        <w:rPr>
                          <w:b/>
                          <w:bCs/>
                        </w:rPr>
                        <w:t>The</w:t>
                      </w:r>
                      <w:r w:rsidRPr="00446016">
                        <w:rPr>
                          <w:b/>
                          <w:bCs/>
                          <w:spacing w:val="-5"/>
                        </w:rPr>
                        <w:t xml:space="preserve"> following </w:t>
                      </w:r>
                      <w:r w:rsidRPr="00446016">
                        <w:rPr>
                          <w:b/>
                          <w:bCs/>
                        </w:rPr>
                        <w:t>customizable</w:t>
                      </w:r>
                      <w:r w:rsidRPr="00446016">
                        <w:rPr>
                          <w:b/>
                          <w:bCs/>
                          <w:spacing w:val="-5"/>
                        </w:rPr>
                        <w:t xml:space="preserve"> </w:t>
                      </w:r>
                      <w:r w:rsidRPr="00446016">
                        <w:rPr>
                          <w:b/>
                          <w:bCs/>
                        </w:rPr>
                        <w:t>text</w:t>
                      </w:r>
                      <w:r w:rsidRPr="00446016">
                        <w:rPr>
                          <w:b/>
                          <w:bCs/>
                          <w:spacing w:val="-5"/>
                        </w:rPr>
                        <w:t xml:space="preserve"> </w:t>
                      </w:r>
                      <w:r w:rsidRPr="00446016">
                        <w:rPr>
                          <w:b/>
                          <w:bCs/>
                        </w:rPr>
                        <w:t>can help</w:t>
                      </w:r>
                      <w:r w:rsidRPr="00446016">
                        <w:rPr>
                          <w:b/>
                          <w:bCs/>
                          <w:spacing w:val="-5"/>
                        </w:rPr>
                        <w:t xml:space="preserve"> </w:t>
                      </w:r>
                      <w:r w:rsidRPr="00446016">
                        <w:rPr>
                          <w:b/>
                          <w:bCs/>
                        </w:rPr>
                        <w:t>you</w:t>
                      </w:r>
                      <w:r w:rsidRPr="00446016">
                        <w:rPr>
                          <w:b/>
                          <w:bCs/>
                          <w:spacing w:val="-5"/>
                        </w:rPr>
                        <w:t xml:space="preserve"> </w:t>
                      </w:r>
                      <w:r w:rsidRPr="00446016">
                        <w:rPr>
                          <w:b/>
                          <w:bCs/>
                        </w:rPr>
                        <w:t>address</w:t>
                      </w:r>
                      <w:r w:rsidRPr="00446016">
                        <w:rPr>
                          <w:b/>
                          <w:bCs/>
                          <w:spacing w:val="-5"/>
                        </w:rPr>
                        <w:t xml:space="preserve"> </w:t>
                      </w:r>
                      <w:r w:rsidRPr="00446016">
                        <w:rPr>
                          <w:b/>
                          <w:bCs/>
                        </w:rPr>
                        <w:t>this</w:t>
                      </w:r>
                      <w:r w:rsidRPr="00446016">
                        <w:rPr>
                          <w:b/>
                          <w:bCs/>
                          <w:spacing w:val="-5"/>
                        </w:rPr>
                        <w:t xml:space="preserve"> </w:t>
                      </w:r>
                      <w:r w:rsidRPr="00446016">
                        <w:rPr>
                          <w:b/>
                          <w:bCs/>
                        </w:rPr>
                        <w:t xml:space="preserve">section of your application as it relates to </w:t>
                      </w:r>
                      <w:r w:rsidRPr="00446016">
                        <w:rPr>
                          <w:b/>
                          <w:bCs/>
                          <w:i/>
                          <w:iCs/>
                        </w:rPr>
                        <w:t>i-Ready Assessment and Personalized Instruction</w:t>
                      </w:r>
                      <w:r w:rsidRPr="00446016">
                        <w:rPr>
                          <w:b/>
                          <w:bCs/>
                        </w:rPr>
                        <w:t>.</w:t>
                      </w:r>
                    </w:p>
                  </w:txbxContent>
                </v:textbox>
                <w10:anchorlock/>
              </v:roundrect>
            </w:pict>
          </mc:Fallback>
        </mc:AlternateContent>
      </w:r>
    </w:p>
    <w:p w14:paraId="17A4C0D5" w14:textId="22E5FB52" w:rsidR="005D0451" w:rsidRDefault="005D0451" w:rsidP="002F1D3D">
      <w:pPr>
        <w:pStyle w:val="Heading3"/>
      </w:pPr>
      <w:bookmarkStart w:id="30" w:name="_Toc144320130"/>
      <w:bookmarkStart w:id="31" w:name="_Toc171508257"/>
      <w:r w:rsidRPr="00314803">
        <w:rPr>
          <w:i w:val="0"/>
          <w:iCs/>
        </w:rPr>
        <w:t>Is</w:t>
      </w:r>
      <w:r>
        <w:t xml:space="preserve"> </w:t>
      </w:r>
      <w:r w:rsidR="00A4702C" w:rsidRPr="00314803">
        <w:t>i-Ready</w:t>
      </w:r>
      <w:r w:rsidR="007D79E6" w:rsidRPr="00314803">
        <w:t xml:space="preserve"> Assessment and Personalized Instruction</w:t>
      </w:r>
      <w:r>
        <w:t xml:space="preserve"> </w:t>
      </w:r>
      <w:r w:rsidRPr="00314803">
        <w:rPr>
          <w:i w:val="0"/>
          <w:iCs/>
        </w:rPr>
        <w:t>an evidence-based program?</w:t>
      </w:r>
      <w:bookmarkEnd w:id="30"/>
      <w:bookmarkEnd w:id="31"/>
    </w:p>
    <w:p w14:paraId="58119F59" w14:textId="59E1119E" w:rsidR="00ED7707" w:rsidRDefault="00A4702C" w:rsidP="005D0451">
      <w:pPr>
        <w:pStyle w:val="ResponseText"/>
      </w:pPr>
      <w:r w:rsidRPr="00A4702C">
        <w:rPr>
          <w:i/>
          <w:iCs/>
        </w:rPr>
        <w:t>i-Ready</w:t>
      </w:r>
      <w:r w:rsidR="007D79E6" w:rsidRPr="007D79E6">
        <w:rPr>
          <w:i/>
          <w:iCs/>
        </w:rPr>
        <w:t xml:space="preserve"> Assessment and Personalized Instruction</w:t>
      </w:r>
      <w:r w:rsidR="005D0451">
        <w:t xml:space="preserve"> is an evidenced-based program. Curriculum Associates conducted and collected numerous studies evaluating </w:t>
      </w:r>
      <w:r w:rsidRPr="00A4702C">
        <w:rPr>
          <w:i/>
          <w:iCs/>
        </w:rPr>
        <w:t>i-Ready</w:t>
      </w:r>
      <w:r w:rsidR="001074E7" w:rsidRPr="001074E7">
        <w:rPr>
          <w:i/>
          <w:iCs/>
        </w:rPr>
        <w:t xml:space="preserve"> Personalized Instruction</w:t>
      </w:r>
      <w:r w:rsidR="005D0451">
        <w:t xml:space="preserve"> that meet ESSA Level 2 (Moderate) and Level 3 (Promising) evidence standards. Curriculum Associates </w:t>
      </w:r>
      <w:r w:rsidR="00EE1F78">
        <w:t xml:space="preserve">has </w:t>
      </w:r>
      <w:r w:rsidR="005D0451">
        <w:t>contracted with third-party research firms</w:t>
      </w:r>
      <w:r w:rsidR="00EE1F78">
        <w:t xml:space="preserve"> such as</w:t>
      </w:r>
      <w:r w:rsidR="005D0451">
        <w:t xml:space="preserve"> Human Resources Research Organization (HumRRO)</w:t>
      </w:r>
      <w:r w:rsidR="00EE1F78">
        <w:t>,</w:t>
      </w:r>
      <w:r w:rsidR="005D0451">
        <w:t xml:space="preserve"> Century Analytics, </w:t>
      </w:r>
      <w:r w:rsidR="00EE1F78">
        <w:t xml:space="preserve">and </w:t>
      </w:r>
      <w:r w:rsidR="005024CB">
        <w:t xml:space="preserve">the </w:t>
      </w:r>
      <w:r w:rsidR="005024CB" w:rsidRPr="005024CB">
        <w:t>Center for Research and Reform in Education (CRRE)</w:t>
      </w:r>
      <w:r w:rsidR="005024CB">
        <w:t xml:space="preserve"> </w:t>
      </w:r>
      <w:r w:rsidR="005D0451">
        <w:t xml:space="preserve">to conduct a series of studies evaluating the impact of </w:t>
      </w:r>
      <w:r w:rsidRPr="00A4702C">
        <w:rPr>
          <w:i/>
          <w:iCs/>
        </w:rPr>
        <w:t>i-Ready</w:t>
      </w:r>
      <w:r w:rsidR="001074E7" w:rsidRPr="001074E7">
        <w:rPr>
          <w:i/>
          <w:iCs/>
        </w:rPr>
        <w:t xml:space="preserve"> Personalized Instruction</w:t>
      </w:r>
      <w:r w:rsidR="005D0451">
        <w:t xml:space="preserve"> as a supplemental reading and math program on students’ reading and mathematics achievement</w:t>
      </w:r>
      <w:r w:rsidR="00954357">
        <w:t xml:space="preserve">. </w:t>
      </w:r>
      <w:r w:rsidR="00FD7886">
        <w:t>For</w:t>
      </w:r>
      <w:r w:rsidR="005D0451">
        <w:t xml:space="preserve"> the 2018–2019 school year</w:t>
      </w:r>
      <w:r w:rsidR="00FD7886">
        <w:t>, t</w:t>
      </w:r>
      <w:r w:rsidR="005D0451">
        <w:t xml:space="preserve">he researchers found that across all </w:t>
      </w:r>
      <w:r w:rsidR="00AA1B83">
        <w:t>Grade</w:t>
      </w:r>
      <w:r w:rsidR="005D0451">
        <w:t xml:space="preserve">s K–8 and subjects, students who used </w:t>
      </w:r>
      <w:r w:rsidRPr="00A4702C">
        <w:rPr>
          <w:i/>
          <w:iCs/>
        </w:rPr>
        <w:t>i-Ready</w:t>
      </w:r>
      <w:r w:rsidR="005D0451">
        <w:t xml:space="preserve"> performed statistically significantly higher than students not using </w:t>
      </w:r>
      <w:r w:rsidRPr="00A4702C">
        <w:rPr>
          <w:i/>
          <w:iCs/>
        </w:rPr>
        <w:t>i-Ready</w:t>
      </w:r>
      <w:r w:rsidR="005D0451">
        <w:t xml:space="preserve"> on the spring</w:t>
      </w:r>
      <w:r w:rsidR="003A40D2">
        <w:t xml:space="preserve"> </w:t>
      </w:r>
      <w:r w:rsidRPr="00A4702C">
        <w:rPr>
          <w:i/>
          <w:iCs/>
        </w:rPr>
        <w:t>i-Ready</w:t>
      </w:r>
      <w:r w:rsidR="005D0451">
        <w:t xml:space="preserve"> </w:t>
      </w:r>
      <w:r w:rsidR="00D70D37" w:rsidRPr="00D70D37">
        <w:rPr>
          <w:i/>
          <w:iCs/>
        </w:rPr>
        <w:t>Diagnostic</w:t>
      </w:r>
      <w:r w:rsidR="005D0451">
        <w:t xml:space="preserve"> assessment. Each study used a quasi-experimental design (QED) with propensity score matching designed to meet ESSA Level 2 (Moderate) criteria.</w:t>
      </w:r>
    </w:p>
    <w:p w14:paraId="75F36A0D" w14:textId="2283675F" w:rsidR="00A76D40" w:rsidRDefault="005D0451" w:rsidP="00A76D40">
      <w:pPr>
        <w:pStyle w:val="ResponseText"/>
      </w:pPr>
      <w:r>
        <w:t xml:space="preserve">HumRRO also evaluated the impact of </w:t>
      </w:r>
      <w:r w:rsidR="00A4702C" w:rsidRPr="00A4702C">
        <w:rPr>
          <w:i/>
          <w:iCs/>
        </w:rPr>
        <w:t>i-Ready</w:t>
      </w:r>
      <w:r w:rsidR="001074E7" w:rsidRPr="001074E7">
        <w:rPr>
          <w:i/>
          <w:iCs/>
        </w:rPr>
        <w:t xml:space="preserve"> Personalized Instruction</w:t>
      </w:r>
      <w:r>
        <w:t xml:space="preserve"> on striving learners’ reading and math achievement during the 2018–2019 school year. HumRRO found that striving learners who used</w:t>
      </w:r>
      <w:r w:rsidR="0014060C">
        <w:t xml:space="preserve"> </w:t>
      </w:r>
      <w:r>
        <w:t xml:space="preserve"> </w:t>
      </w:r>
      <w:r w:rsidR="00A4702C" w:rsidRPr="00A4702C">
        <w:rPr>
          <w:i/>
          <w:iCs/>
        </w:rPr>
        <w:t>i</w:t>
      </w:r>
      <w:r w:rsidR="00F87D27">
        <w:rPr>
          <w:i/>
          <w:iCs/>
        </w:rPr>
        <w:noBreakHyphen/>
      </w:r>
      <w:r w:rsidR="00A4702C" w:rsidRPr="00A4702C">
        <w:rPr>
          <w:i/>
          <w:iCs/>
        </w:rPr>
        <w:t>Ready</w:t>
      </w:r>
      <w:r w:rsidR="001074E7" w:rsidRPr="001074E7">
        <w:rPr>
          <w:i/>
          <w:iCs/>
        </w:rPr>
        <w:t xml:space="preserve"> Personalized Instruction</w:t>
      </w:r>
      <w:r>
        <w:t xml:space="preserve"> made statistically significantly stronger improvements in reading and math compared to students who did not use </w:t>
      </w:r>
      <w:r w:rsidR="00A4702C" w:rsidRPr="00A4702C">
        <w:rPr>
          <w:i/>
          <w:iCs/>
        </w:rPr>
        <w:t>i-Ready</w:t>
      </w:r>
      <w:r>
        <w:t xml:space="preserve">. These results indicate that </w:t>
      </w:r>
      <w:r w:rsidR="00A4702C" w:rsidRPr="00A4702C">
        <w:rPr>
          <w:i/>
          <w:iCs/>
        </w:rPr>
        <w:t>i-Ready</w:t>
      </w:r>
      <w:r>
        <w:t xml:space="preserve"> may be used as part of an academic intervention program for striving learners. The study used a QED that meets ESSA Level 2 requirements.</w:t>
      </w:r>
      <w:r w:rsidR="00A76D40">
        <w:t xml:space="preserve"> </w:t>
      </w:r>
    </w:p>
    <w:p w14:paraId="36F18D19" w14:textId="2C2488B6" w:rsidR="006659EB" w:rsidRDefault="00FA12BB" w:rsidP="00E9288C">
      <w:pPr>
        <w:pStyle w:val="ResponseText"/>
      </w:pPr>
      <w:r w:rsidRPr="00E238FB">
        <w:rPr>
          <w:noProof/>
          <w:color w:val="004678"/>
        </w:rPr>
        <w:drawing>
          <wp:anchor distT="0" distB="0" distL="114300" distR="114300" simplePos="0" relativeHeight="251658248" behindDoc="0" locked="0" layoutInCell="1" allowOverlap="1" wp14:anchorId="4D6F9426" wp14:editId="109D7C45">
            <wp:simplePos x="0" y="0"/>
            <wp:positionH relativeFrom="margin">
              <wp:align>left</wp:align>
            </wp:positionH>
            <wp:positionV relativeFrom="paragraph">
              <wp:posOffset>1567815</wp:posOffset>
            </wp:positionV>
            <wp:extent cx="390525" cy="390525"/>
            <wp:effectExtent l="0" t="0" r="9525" b="0"/>
            <wp:wrapSquare wrapText="bothSides"/>
            <wp:docPr id="1011049570" name="Graphic 101104957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A76D40">
        <w:t xml:space="preserve">Most recently, </w:t>
      </w:r>
      <w:proofErr w:type="gramStart"/>
      <w:r w:rsidR="001B607F" w:rsidRPr="001B607F">
        <w:t>Center</w:t>
      </w:r>
      <w:proofErr w:type="gramEnd"/>
      <w:r w:rsidR="001B607F" w:rsidRPr="001B607F">
        <w:t xml:space="preserve"> for Research and Reform in Education (CRRE) at Johns Hopkins University </w:t>
      </w:r>
      <w:r w:rsidR="001B607F">
        <w:t xml:space="preserve">conducted </w:t>
      </w:r>
      <w:r w:rsidR="00A76D40">
        <w:t xml:space="preserve">a study of </w:t>
      </w:r>
      <w:r w:rsidR="00AA1B83">
        <w:t>Grade</w:t>
      </w:r>
      <w:r w:rsidR="00A76D40">
        <w:t xml:space="preserve"> 5 student achievement found that students who met a higher usage threshold for </w:t>
      </w:r>
      <w:r w:rsidR="00A76D40" w:rsidRPr="00193B8D">
        <w:rPr>
          <w:i/>
          <w:iCs/>
        </w:rPr>
        <w:t xml:space="preserve">i-Ready </w:t>
      </w:r>
      <w:r w:rsidR="00A76D40">
        <w:t>scored an average of eight points higher on the ELA state assessment and an average of 10 points higher on the mathematics state assessment than the comparison group. These gains are larger than the amount of unfinished learning evident in the statewide decline on the state assessment between spring 2019 and spring 2021 (five points lower for ELA and nine points lower for mathematics). This study received an ESSA Evidence Rating of Moderate (Level 2) from Evidence for ESSA.</w:t>
      </w:r>
      <w:r w:rsidR="00E9288C">
        <w:t xml:space="preserve"> </w:t>
      </w:r>
    </w:p>
    <w:p w14:paraId="493589D0" w14:textId="11D4E9C0" w:rsidR="003773BF" w:rsidRPr="00E9288C" w:rsidRDefault="003773BF" w:rsidP="007B407A">
      <w:pPr>
        <w:pStyle w:val="ResponseText"/>
      </w:pPr>
      <w:r w:rsidRPr="00A011E3">
        <w:t>For more details on research studies, please visit our</w:t>
      </w:r>
      <w:r w:rsidRPr="00947F4B">
        <w:rPr>
          <w:b/>
          <w:bCs/>
        </w:rPr>
        <w:t xml:space="preserve"> </w:t>
      </w:r>
      <w:hyperlink r:id="rId42" w:history="1">
        <w:r w:rsidRPr="00E546DF">
          <w:rPr>
            <w:rStyle w:val="Hyperlink"/>
          </w:rPr>
          <w:t>website</w:t>
        </w:r>
      </w:hyperlink>
      <w:r w:rsidRPr="00947F4B">
        <w:rPr>
          <w:b/>
          <w:bCs/>
        </w:rPr>
        <w:t>.</w:t>
      </w:r>
    </w:p>
    <w:p w14:paraId="25E73199" w14:textId="47CCE727" w:rsidR="00277053" w:rsidRDefault="00277053" w:rsidP="00277053">
      <w:pPr>
        <w:pStyle w:val="ResponseText"/>
        <w:ind w:left="90"/>
      </w:pPr>
      <w:r>
        <w:rPr>
          <w:noProof/>
        </w:rPr>
        <mc:AlternateContent>
          <mc:Choice Requires="wps">
            <w:drawing>
              <wp:inline distT="0" distB="0" distL="0" distR="0" wp14:anchorId="1ACC8CAD" wp14:editId="3FCEA20E">
                <wp:extent cx="5810250" cy="1257300"/>
                <wp:effectExtent l="0" t="0" r="19050" b="19050"/>
                <wp:docPr id="464088287" name="Text Box 3"/>
                <wp:cNvGraphicFramePr/>
                <a:graphic xmlns:a="http://schemas.openxmlformats.org/drawingml/2006/main">
                  <a:graphicData uri="http://schemas.microsoft.com/office/word/2010/wordprocessingShape">
                    <wps:wsp>
                      <wps:cNvSpPr txBox="1"/>
                      <wps:spPr>
                        <a:xfrm>
                          <a:off x="0" y="0"/>
                          <a:ext cx="5810250" cy="1257300"/>
                        </a:xfrm>
                        <a:prstGeom prst="roundRect">
                          <a:avLst/>
                        </a:prstGeom>
                        <a:noFill/>
                        <a:ln w="19050">
                          <a:solidFill>
                            <a:srgbClr val="004678"/>
                          </a:solidFill>
                        </a:ln>
                      </wps:spPr>
                      <wps:txbx>
                        <w:txbxContent>
                          <w:p w14:paraId="2D524F76" w14:textId="25C62ACC" w:rsidR="00277053" w:rsidRDefault="00277053" w:rsidP="00277053">
                            <w:pPr>
                              <w:pStyle w:val="ResponseText"/>
                              <w:ind w:left="270" w:right="210"/>
                            </w:pPr>
                            <w:r w:rsidRPr="00AA79B1">
                              <w:rPr>
                                <w:b/>
                                <w:bCs/>
                                <w:u w:val="single"/>
                              </w:rPr>
                              <w:t>WRITER</w:t>
                            </w:r>
                            <w:r>
                              <w:rPr>
                                <w:b/>
                                <w:bCs/>
                              </w:rPr>
                              <w:t xml:space="preserve">: </w:t>
                            </w:r>
                            <w:r w:rsidRPr="00FC2917">
                              <w:rPr>
                                <w:b/>
                                <w:bCs/>
                              </w:rPr>
                              <w:t xml:space="preserve">You may need to write about how to measure impact. The customizable text below should be helpful in addressing this portion of your application as it relates to </w:t>
                            </w:r>
                            <w:r w:rsidRPr="00FC2917">
                              <w:rPr>
                                <w:b/>
                                <w:bCs/>
                                <w:i/>
                                <w:iCs/>
                              </w:rPr>
                              <w:t>i</w:t>
                            </w:r>
                            <w:r w:rsidRPr="00FC2917">
                              <w:rPr>
                                <w:b/>
                                <w:bCs/>
                                <w:i/>
                                <w:iCs/>
                              </w:rPr>
                              <w:noBreakHyphen/>
                              <w:t>Ready Assessment and Personalized Instruction</w:t>
                            </w:r>
                            <w:r w:rsidRPr="00FC2917">
                              <w:rPr>
                                <w:b/>
                                <w:bCs/>
                              </w:rPr>
                              <w:t>. Please be sure to personalize the text to fit how you are planning to implement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ACC8CAD" id="_x0000_s1029" style="width:457.5pt;height:9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" filled="f" strokecolor="#004678" strokeweight="1.5pt">
                <v:textbox>
                  <w:txbxContent>
                    <w:p w14:paraId="2D524F76" w14:textId="25C62ACC" w:rsidR="00277053" w:rsidRDefault="00277053" w:rsidP="00277053">
                      <w:pPr>
                        <w:pStyle w:val="ResponseText"/>
                        <w:ind w:left="270" w:right="210"/>
                      </w:pPr>
                      <w:r w:rsidRPr="00AA79B1">
                        <w:rPr>
                          <w:b/>
                          <w:bCs/>
                          <w:u w:val="single"/>
                        </w:rPr>
                        <w:t>WRITER</w:t>
                      </w:r>
                      <w:r>
                        <w:rPr>
                          <w:b/>
                          <w:bCs/>
                        </w:rPr>
                        <w:t xml:space="preserve">: </w:t>
                      </w:r>
                      <w:r w:rsidRPr="00FC2917">
                        <w:rPr>
                          <w:b/>
                          <w:bCs/>
                        </w:rPr>
                        <w:t xml:space="preserve">You may need to write about how to measure impact. The customizable text below should be helpful in addressing this portion of your application as it relates to </w:t>
                      </w:r>
                      <w:r w:rsidRPr="00FC2917">
                        <w:rPr>
                          <w:b/>
                          <w:bCs/>
                          <w:i/>
                          <w:iCs/>
                        </w:rPr>
                        <w:t>i</w:t>
                      </w:r>
                      <w:r w:rsidRPr="00FC2917">
                        <w:rPr>
                          <w:b/>
                          <w:bCs/>
                          <w:i/>
                          <w:iCs/>
                        </w:rPr>
                        <w:noBreakHyphen/>
                        <w:t>Ready Assessment and Personalized Instruction</w:t>
                      </w:r>
                      <w:r w:rsidRPr="00FC2917">
                        <w:rPr>
                          <w:b/>
                          <w:bCs/>
                        </w:rPr>
                        <w:t>. Please be sure to personalize the text to fit how you are planning to implement the program.</w:t>
                      </w:r>
                    </w:p>
                  </w:txbxContent>
                </v:textbox>
                <w10:anchorlock/>
              </v:roundrect>
            </w:pict>
          </mc:Fallback>
        </mc:AlternateContent>
      </w:r>
    </w:p>
    <w:p w14:paraId="0A70014C" w14:textId="69F4BB64" w:rsidR="006912A7" w:rsidRDefault="006912A7" w:rsidP="002F1D3D">
      <w:pPr>
        <w:pStyle w:val="Heading3"/>
      </w:pPr>
      <w:bookmarkStart w:id="32" w:name="_Toc144320131"/>
      <w:bookmarkStart w:id="33" w:name="_Toc171508258"/>
      <w:r w:rsidRPr="00314803">
        <w:rPr>
          <w:i w:val="0"/>
          <w:iCs/>
        </w:rPr>
        <w:t>How does</w:t>
      </w:r>
      <w:r>
        <w:t xml:space="preserve"> </w:t>
      </w:r>
      <w:r w:rsidR="00A4702C" w:rsidRPr="00314803">
        <w:t>i-Ready</w:t>
      </w:r>
      <w:r w:rsidR="007D79E6" w:rsidRPr="00314803">
        <w:t xml:space="preserve"> Assessment and Personalized Instruction</w:t>
      </w:r>
      <w:r w:rsidRPr="00EB1F1B">
        <w:t xml:space="preserve"> </w:t>
      </w:r>
      <w:r w:rsidRPr="00314803">
        <w:rPr>
          <w:i w:val="0"/>
          <w:iCs/>
        </w:rPr>
        <w:t>measure impact?</w:t>
      </w:r>
      <w:bookmarkEnd w:id="32"/>
      <w:bookmarkEnd w:id="33"/>
    </w:p>
    <w:p w14:paraId="05EE7A9C" w14:textId="3EB43AB2" w:rsidR="006912A7" w:rsidRDefault="00A4702C" w:rsidP="00A62F3B">
      <w:pPr>
        <w:pStyle w:val="ResponseText"/>
      </w:pPr>
      <w:r w:rsidRPr="00A4702C">
        <w:rPr>
          <w:i/>
          <w:iCs/>
        </w:rPr>
        <w:t>i-Ready</w:t>
      </w:r>
      <w:r w:rsidR="007D79E6" w:rsidRPr="007D79E6">
        <w:rPr>
          <w:i/>
          <w:iCs/>
        </w:rPr>
        <w:t xml:space="preserve"> Assessment and Personalized Instruction</w:t>
      </w:r>
      <w:r w:rsidR="006912A7">
        <w:t xml:space="preserve"> can help us measure impact in our </w:t>
      </w:r>
      <w:r w:rsidR="00F33DCE" w:rsidRPr="00F33DCE">
        <w:rPr>
          <w:iCs/>
          <w:color w:val="231F20"/>
        </w:rPr>
        <w:t>21</w:t>
      </w:r>
      <w:r w:rsidR="00F33DCE" w:rsidRPr="00F33DCE">
        <w:rPr>
          <w:iCs/>
          <w:color w:val="231F20"/>
          <w:vertAlign w:val="superscript"/>
        </w:rPr>
        <w:t>st</w:t>
      </w:r>
      <w:r w:rsidR="006912A7">
        <w:t xml:space="preserve"> CCLC program. </w:t>
      </w:r>
      <w:r w:rsidRPr="00A4702C">
        <w:rPr>
          <w:i/>
          <w:iCs/>
        </w:rPr>
        <w:t>i-Ready</w:t>
      </w:r>
      <w:r w:rsidR="006912A7">
        <w:t xml:space="preserve"> offers multiple forms of ongoing progress monitoring, including:</w:t>
      </w:r>
    </w:p>
    <w:p w14:paraId="28E2566A" w14:textId="27C07F2E" w:rsidR="006912A7" w:rsidRDefault="006912A7" w:rsidP="00A62F3B">
      <w:pPr>
        <w:pStyle w:val="Bullet1"/>
      </w:pPr>
      <w:r>
        <w:t xml:space="preserve">Administering the </w:t>
      </w:r>
      <w:r w:rsidR="00D70D37" w:rsidRPr="00D70D37">
        <w:rPr>
          <w:i/>
          <w:iCs/>
        </w:rPr>
        <w:t>Diagnostic</w:t>
      </w:r>
      <w:r>
        <w:t xml:space="preserve"> three times per school year. </w:t>
      </w:r>
      <w:r w:rsidR="009F4FD6" w:rsidRPr="009F4FD6">
        <w:rPr>
          <w:rStyle w:val="BracketsChar"/>
          <w:iCs/>
        </w:rPr>
        <w:t>[insert district/organization name]</w:t>
      </w:r>
      <w:r>
        <w:t xml:space="preserve"> can decide to administer the assessment at the start of the year, toward the middle of the year, and at the end of the year, evaluating student gains at various points throughout the academic year and using this data to make instructional decisions at the individual, class, or program level. </w:t>
      </w:r>
      <w:r w:rsidRPr="00E95B07">
        <w:rPr>
          <w:rStyle w:val="BracketsChar"/>
        </w:rPr>
        <w:t xml:space="preserve">[Note: Please adjust this to fit how you plan to implement the </w:t>
      </w:r>
      <w:r w:rsidR="00D70D37" w:rsidRPr="00FB77AC">
        <w:rPr>
          <w:rStyle w:val="BracketsChar"/>
          <w:i/>
        </w:rPr>
        <w:t>Diagnostic</w:t>
      </w:r>
      <w:r w:rsidRPr="00E95B07">
        <w:rPr>
          <w:rStyle w:val="BracketsChar"/>
        </w:rPr>
        <w:t xml:space="preserve"> in your program. We do </w:t>
      </w:r>
      <w:r w:rsidRPr="00114E4F">
        <w:rPr>
          <w:rStyle w:val="BracketsChar"/>
          <w:u w:val="single"/>
        </w:rPr>
        <w:t>not</w:t>
      </w:r>
      <w:r w:rsidRPr="00E95B07">
        <w:rPr>
          <w:rStyle w:val="BracketsChar"/>
        </w:rPr>
        <w:t xml:space="preserve"> recommend using the </w:t>
      </w:r>
      <w:r w:rsidR="00D70D37" w:rsidRPr="00FB77AC">
        <w:rPr>
          <w:rStyle w:val="BracketsChar"/>
          <w:i/>
        </w:rPr>
        <w:t>Diagnostic</w:t>
      </w:r>
      <w:r w:rsidRPr="00E95B07">
        <w:rPr>
          <w:rStyle w:val="BracketsChar"/>
        </w:rPr>
        <w:t xml:space="preserve"> at the beginning and end of a short summer program.]</w:t>
      </w:r>
    </w:p>
    <w:p w14:paraId="0E19ECA3" w14:textId="2F00793D" w:rsidR="006912A7" w:rsidRDefault="006912A7" w:rsidP="00A62F3B">
      <w:pPr>
        <w:pStyle w:val="Bullet1"/>
      </w:pPr>
      <w:r>
        <w:t xml:space="preserve">Informal progress monitoring via the quiz at the end of every </w:t>
      </w:r>
      <w:r w:rsidR="00A4702C" w:rsidRPr="00A4702C">
        <w:rPr>
          <w:i/>
          <w:iCs/>
        </w:rPr>
        <w:t>i-Ready</w:t>
      </w:r>
      <w:r w:rsidR="001074E7" w:rsidRPr="001074E7">
        <w:rPr>
          <w:i/>
          <w:iCs/>
        </w:rPr>
        <w:t xml:space="preserve"> Personalized Instruction</w:t>
      </w:r>
      <w:r>
        <w:t xml:space="preserve"> lesson for </w:t>
      </w:r>
      <w:r w:rsidR="00AA1B83">
        <w:t>Grade</w:t>
      </w:r>
      <w:r>
        <w:t>s K–8. The short quiz assesses students’ understanding of the focus skill of that lesson and can provide valuable insight for educators looking to address specific student needs.</w:t>
      </w:r>
    </w:p>
    <w:p w14:paraId="0BED27E7" w14:textId="0FE2F571" w:rsidR="00404FA0" w:rsidRDefault="00404FA0" w:rsidP="00A62F3B">
      <w:pPr>
        <w:pStyle w:val="Bullet1"/>
      </w:pPr>
      <w:r w:rsidRPr="00404FA0">
        <w:t xml:space="preserve">The adaptive, online </w:t>
      </w:r>
      <w:r w:rsidRPr="00404FA0">
        <w:rPr>
          <w:i/>
          <w:iCs/>
        </w:rPr>
        <w:t>i-Ready Growth Monitoring</w:t>
      </w:r>
      <w:r w:rsidRPr="00404FA0">
        <w:t xml:space="preserve"> assessments (K–8) are meant to be taken between formal </w:t>
      </w:r>
      <w:r w:rsidRPr="00ED7A54">
        <w:rPr>
          <w:i/>
          <w:iCs/>
        </w:rPr>
        <w:t>Diagnostics</w:t>
      </w:r>
      <w:r w:rsidRPr="00404FA0">
        <w:t xml:space="preserve"> and are a general outcome measure form of progress monitoring. These assessments are intended to be used to project whether students are on track for appropriate growth.</w:t>
      </w:r>
    </w:p>
    <w:p w14:paraId="6F182CDB" w14:textId="309B70CA" w:rsidR="00BC5034" w:rsidRDefault="00BC5034" w:rsidP="00A35FF2">
      <w:pPr>
        <w:pStyle w:val="Bullet1"/>
      </w:pPr>
      <w:r>
        <w:t xml:space="preserve">The fixed-form, online </w:t>
      </w:r>
      <w:r w:rsidRPr="00ED7A54">
        <w:rPr>
          <w:i/>
          <w:iCs/>
        </w:rPr>
        <w:t>i-</w:t>
      </w:r>
      <w:r w:rsidRPr="00FB77AC">
        <w:rPr>
          <w:i/>
        </w:rPr>
        <w:t>Ready Standards Mastery</w:t>
      </w:r>
      <w:r>
        <w:t xml:space="preserve"> assessments (2–8) are a mastery measurement form of progress monitoring. These assessments focus on measuring how well students have mastered </w:t>
      </w:r>
      <w:r w:rsidR="00C50819">
        <w:t>specific skills/standards</w:t>
      </w:r>
      <w:r>
        <w:t xml:space="preserve"> and identifying potential misconceptions that require targeted instruction.</w:t>
      </w:r>
    </w:p>
    <w:p w14:paraId="4EF4D4CA" w14:textId="49131D16" w:rsidR="00BC5034" w:rsidRPr="007B2AC9" w:rsidRDefault="00A35FF2" w:rsidP="00A35FF2">
      <w:pPr>
        <w:pStyle w:val="Bullet1"/>
        <w:rPr>
          <w:rStyle w:val="BracketsChar"/>
        </w:rPr>
      </w:pPr>
      <w:r>
        <w:t>T</w:t>
      </w:r>
      <w:r w:rsidR="00BC5034">
        <w:t xml:space="preserve">he fixed-form, offline </w:t>
      </w:r>
      <w:r w:rsidR="00BC5034" w:rsidRPr="00FB77AC">
        <w:rPr>
          <w:i/>
        </w:rPr>
        <w:t>i-Ready Literacy Tasks</w:t>
      </w:r>
      <w:r w:rsidR="00BC5034">
        <w:t xml:space="preserve"> (K–6) are one-on-one administered measures of fluency, automaticity, phonological awareness, and encoding. </w:t>
      </w:r>
      <w:r w:rsidR="00BC5034" w:rsidRPr="00ED7A54">
        <w:rPr>
          <w:i/>
          <w:iCs/>
        </w:rPr>
        <w:t>Literacy Tasks</w:t>
      </w:r>
      <w:r w:rsidR="00BC5034">
        <w:t xml:space="preserve"> can be used on a systematic progress monitoring schedule throughout the year</w:t>
      </w:r>
      <w:r w:rsidR="00BC5034" w:rsidRPr="007B2AC9">
        <w:rPr>
          <w:rStyle w:val="BracketsChar"/>
        </w:rPr>
        <w:t>. [N</w:t>
      </w:r>
      <w:r w:rsidR="00114E4F">
        <w:rPr>
          <w:rStyle w:val="BracketsChar"/>
        </w:rPr>
        <w:t>ote</w:t>
      </w:r>
      <w:r w:rsidR="00EB07E5">
        <w:rPr>
          <w:rStyle w:val="BracketsChar"/>
        </w:rPr>
        <w:t xml:space="preserve">: </w:t>
      </w:r>
      <w:r w:rsidR="00114E4F">
        <w:rPr>
          <w:rStyle w:val="BracketsChar"/>
        </w:rPr>
        <w:t xml:space="preserve">This is only applicable for </w:t>
      </w:r>
      <w:r w:rsidR="00114E4F" w:rsidRPr="00114E4F">
        <w:rPr>
          <w:rStyle w:val="BracketsChar"/>
          <w:i/>
          <w:iCs/>
        </w:rPr>
        <w:t>i-Ready</w:t>
      </w:r>
      <w:r w:rsidR="00114E4F">
        <w:rPr>
          <w:rStyle w:val="BracketsChar"/>
        </w:rPr>
        <w:t xml:space="preserve"> for </w:t>
      </w:r>
      <w:r w:rsidR="00BC5034" w:rsidRPr="007B2AC9">
        <w:rPr>
          <w:rStyle w:val="BracketsChar"/>
        </w:rPr>
        <w:t>READING.]</w:t>
      </w:r>
    </w:p>
    <w:p w14:paraId="1012523C" w14:textId="55A708CE" w:rsidR="006912A7" w:rsidRDefault="00A4702C" w:rsidP="00A62F3B">
      <w:pPr>
        <w:pStyle w:val="ResponseText"/>
      </w:pPr>
      <w:r w:rsidRPr="00A4702C">
        <w:rPr>
          <w:i/>
          <w:iCs/>
        </w:rPr>
        <w:t>i-Ready</w:t>
      </w:r>
      <w:r w:rsidR="006912A7">
        <w:t xml:space="preserve"> offers our educators integrated data analysis and robust reports, which will support the data collection and analysis for our program, and makes targeted instructional recommendations. </w:t>
      </w:r>
      <w:r w:rsidRPr="00A4702C">
        <w:rPr>
          <w:i/>
          <w:iCs/>
        </w:rPr>
        <w:t>i-Ready</w:t>
      </w:r>
      <w:r w:rsidR="006912A7">
        <w:t>’s analysis platform presents all data in practical, intuitive reports that are available to educators as soon as students complete an activity in the system. Reports are available at four levels: district, school, class, and student.</w:t>
      </w:r>
    </w:p>
    <w:p w14:paraId="29E98BD5" w14:textId="1F43CA2E" w:rsidR="006912A7" w:rsidRDefault="00A4702C" w:rsidP="00A62F3B">
      <w:pPr>
        <w:pStyle w:val="ResponseText"/>
      </w:pPr>
      <w:r w:rsidRPr="00A4702C">
        <w:rPr>
          <w:i/>
          <w:iCs/>
        </w:rPr>
        <w:t>i-Ready</w:t>
      </w:r>
      <w:r w:rsidR="006912A7">
        <w:t xml:space="preserve"> provides actionable, detailed reporting to directly support student learning. Going beyond compiling scores and </w:t>
      </w:r>
      <w:r w:rsidR="00544A7F">
        <w:t>time</w:t>
      </w:r>
      <w:r w:rsidR="006912A7">
        <w:t>-on-</w:t>
      </w:r>
      <w:r w:rsidR="00544A7F">
        <w:t>task</w:t>
      </w:r>
      <w:r w:rsidR="006912A7">
        <w:t xml:space="preserve">, </w:t>
      </w:r>
      <w:r w:rsidRPr="00A4702C">
        <w:rPr>
          <w:i/>
          <w:iCs/>
        </w:rPr>
        <w:t>i-Ready</w:t>
      </w:r>
      <w:r w:rsidR="006912A7">
        <w:t xml:space="preserve">’s reports provide developmental analyses, group students who need additional support with the same concepts, make instructional recommendations to target skill needs, and monitor progress and growth as students follow their individualized instructional paths. For example, the Instructional Groupings report assists educators in grouping students so those who need support with the same skills can get the most out of small group instruction. </w:t>
      </w:r>
      <w:r w:rsidRPr="00A4702C">
        <w:rPr>
          <w:i/>
          <w:iCs/>
        </w:rPr>
        <w:t>i-Ready</w:t>
      </w:r>
      <w:r w:rsidR="006912A7">
        <w:t xml:space="preserve"> reports support Response to Intervention (RTI) by providing data that maps student performance to intervention tiers and assigns students to appropriate instructional groups. </w:t>
      </w:r>
      <w:r w:rsidR="009B5D71">
        <w:t>The</w:t>
      </w:r>
      <w:r w:rsidR="009B5D71" w:rsidRPr="009B5D71">
        <w:t xml:space="preserve"> National Center on Intensive Intervention (NCII) evaluated </w:t>
      </w:r>
      <w:r w:rsidR="009B5D71" w:rsidRPr="009B5D71">
        <w:rPr>
          <w:i/>
          <w:iCs/>
        </w:rPr>
        <w:t>i</w:t>
      </w:r>
      <w:r w:rsidR="009B5D71" w:rsidRPr="009B5D71">
        <w:rPr>
          <w:rFonts w:ascii="Cambria Math" w:hAnsi="Cambria Math" w:cs="Cambria Math"/>
          <w:i/>
          <w:iCs/>
        </w:rPr>
        <w:t>‑</w:t>
      </w:r>
      <w:r w:rsidR="009B5D71" w:rsidRPr="009B5D71">
        <w:rPr>
          <w:i/>
          <w:iCs/>
        </w:rPr>
        <w:t>Ready Diagnostic</w:t>
      </w:r>
      <w:r w:rsidR="009B5D71" w:rsidRPr="009B5D71">
        <w:t xml:space="preserve"> for Academic Screening and as an Academic Progress Monitoring Tool</w:t>
      </w:r>
      <w:r w:rsidR="009B5D71" w:rsidRPr="009B5D71">
        <w:rPr>
          <w:rFonts w:cs="Calibri"/>
        </w:rPr>
        <w:t>—</w:t>
      </w:r>
      <w:r w:rsidR="00AD0917" w:rsidRPr="00ED7A54">
        <w:rPr>
          <w:rFonts w:cs="Calibri"/>
          <w:i/>
          <w:iCs/>
        </w:rPr>
        <w:t>i</w:t>
      </w:r>
      <w:r w:rsidR="009B5D71" w:rsidRPr="009B5D71">
        <w:rPr>
          <w:rFonts w:ascii="Cambria Math" w:hAnsi="Cambria Math" w:cs="Cambria Math"/>
          <w:i/>
          <w:iCs/>
        </w:rPr>
        <w:t>‑</w:t>
      </w:r>
      <w:r w:rsidR="009B5D71" w:rsidRPr="009B5D71">
        <w:rPr>
          <w:i/>
          <w:iCs/>
        </w:rPr>
        <w:t>Ready Diagnostic</w:t>
      </w:r>
      <w:r w:rsidR="009B5D71" w:rsidRPr="009B5D71">
        <w:t xml:space="preserve"> received high ratings in classification accuracy, reliability, and validity</w:t>
      </w:r>
      <w:r w:rsidR="009B5D71">
        <w:t xml:space="preserve">. </w:t>
      </w:r>
      <w:r w:rsidR="006912A7">
        <w:t xml:space="preserve">Reports include suggested next steps for instruction and Tools for Instruction lesson plan PDFs for the educator to use during </w:t>
      </w:r>
      <w:r w:rsidR="009A0FE7">
        <w:t xml:space="preserve">small-group </w:t>
      </w:r>
      <w:r w:rsidR="006912A7">
        <w:t>instruction.</w:t>
      </w:r>
    </w:p>
    <w:p w14:paraId="288F7BD1" w14:textId="5D59A012" w:rsidR="007B407A" w:rsidRDefault="007B407A" w:rsidP="00A62F3B">
      <w:pPr>
        <w:pStyle w:val="ResponseText"/>
      </w:pPr>
      <w:r>
        <w:rPr>
          <w:noProof/>
        </w:rPr>
        <mc:AlternateContent>
          <mc:Choice Requires="wps">
            <w:drawing>
              <wp:inline distT="0" distB="0" distL="0" distR="0" wp14:anchorId="525EB824" wp14:editId="7382880D">
                <wp:extent cx="5848350" cy="1257300"/>
                <wp:effectExtent l="0" t="0" r="19050" b="19050"/>
                <wp:docPr id="223923837" name="Text Box 3"/>
                <wp:cNvGraphicFramePr/>
                <a:graphic xmlns:a="http://schemas.openxmlformats.org/drawingml/2006/main">
                  <a:graphicData uri="http://schemas.microsoft.com/office/word/2010/wordprocessingShape">
                    <wps:wsp>
                      <wps:cNvSpPr txBox="1"/>
                      <wps:spPr>
                        <a:xfrm>
                          <a:off x="0" y="0"/>
                          <a:ext cx="5848350" cy="1257300"/>
                        </a:xfrm>
                        <a:prstGeom prst="roundRect">
                          <a:avLst/>
                        </a:prstGeom>
                        <a:noFill/>
                        <a:ln w="19050">
                          <a:solidFill>
                            <a:srgbClr val="004678"/>
                          </a:solidFill>
                        </a:ln>
                      </wps:spPr>
                      <wps:txbx>
                        <w:txbxContent>
                          <w:p w14:paraId="1F09FDC8" w14:textId="002D62D6" w:rsidR="007B407A" w:rsidRDefault="007B407A" w:rsidP="007B407A">
                            <w:pPr>
                              <w:pStyle w:val="ResponseText"/>
                              <w:ind w:left="270" w:right="210"/>
                            </w:pPr>
                            <w:r w:rsidRPr="00AA79B1">
                              <w:rPr>
                                <w:b/>
                                <w:bCs/>
                                <w:u w:val="single"/>
                              </w:rPr>
                              <w:t>WRITER</w:t>
                            </w:r>
                            <w:r>
                              <w:rPr>
                                <w:b/>
                                <w:bCs/>
                              </w:rPr>
                              <w:t xml:space="preserve">: </w:t>
                            </w:r>
                            <w:r w:rsidRPr="007D3206">
                              <w:rPr>
                                <w:b/>
                                <w:bCs/>
                              </w:rPr>
                              <w:t xml:space="preserve">The following are possible answers to additional questions you may need to answer in your </w:t>
                            </w:r>
                            <w:r w:rsidRPr="007D3206">
                              <w:rPr>
                                <w:b/>
                                <w:bCs/>
                                <w:iCs/>
                                <w:color w:val="231F20"/>
                              </w:rPr>
                              <w:t>21</w:t>
                            </w:r>
                            <w:r w:rsidRPr="007D3206">
                              <w:rPr>
                                <w:b/>
                                <w:bCs/>
                                <w:iCs/>
                                <w:color w:val="231F20"/>
                                <w:vertAlign w:val="superscript"/>
                              </w:rPr>
                              <w:t>st</w:t>
                            </w:r>
                            <w:r w:rsidRPr="007D3206">
                              <w:rPr>
                                <w:b/>
                                <w:bCs/>
                              </w:rPr>
                              <w:t xml:space="preserve"> CCLC grant application </w:t>
                            </w:r>
                            <w:r>
                              <w:rPr>
                                <w:b/>
                                <w:bCs/>
                              </w:rPr>
                              <w:t xml:space="preserve">for </w:t>
                            </w:r>
                            <w:r w:rsidRPr="007D3206">
                              <w:rPr>
                                <w:b/>
                                <w:bCs/>
                                <w:i/>
                                <w:iCs/>
                              </w:rPr>
                              <w:t>i-Ready Assessment and Personalized Instruction</w:t>
                            </w:r>
                            <w:r w:rsidRPr="007D3206">
                              <w:rPr>
                                <w:b/>
                                <w:bCs/>
                              </w:rPr>
                              <w:t xml:space="preserve">. Please customize the text based on how you plan to use </w:t>
                            </w:r>
                            <w:r w:rsidRPr="007D3206">
                              <w:rPr>
                                <w:b/>
                                <w:bCs/>
                                <w:i/>
                                <w:iCs/>
                              </w:rPr>
                              <w:t>i-Ready Assessment and Personalized Instruction</w:t>
                            </w:r>
                            <w:r w:rsidRPr="007D3206">
                              <w:rPr>
                                <w:b/>
                                <w:bCs/>
                              </w:rPr>
                              <w:t xml:space="preserve"> in your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25EB824" id="_x0000_s1030" style="width:460.5pt;height:9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" filled="f" strokecolor="#004678" strokeweight="1.5pt">
                <v:textbox>
                  <w:txbxContent>
                    <w:p w14:paraId="1F09FDC8" w14:textId="002D62D6" w:rsidR="007B407A" w:rsidRDefault="007B407A" w:rsidP="007B407A">
                      <w:pPr>
                        <w:pStyle w:val="ResponseText"/>
                        <w:ind w:left="270" w:right="210"/>
                      </w:pPr>
                      <w:r w:rsidRPr="00AA79B1">
                        <w:rPr>
                          <w:b/>
                          <w:bCs/>
                          <w:u w:val="single"/>
                        </w:rPr>
                        <w:t>WRITER</w:t>
                      </w:r>
                      <w:r>
                        <w:rPr>
                          <w:b/>
                          <w:bCs/>
                        </w:rPr>
                        <w:t xml:space="preserve">: </w:t>
                      </w:r>
                      <w:r w:rsidRPr="007D3206">
                        <w:rPr>
                          <w:b/>
                          <w:bCs/>
                        </w:rPr>
                        <w:t xml:space="preserve">The following are possible answers to additional questions you may need to answer in your </w:t>
                      </w:r>
                      <w:r w:rsidRPr="007D3206">
                        <w:rPr>
                          <w:b/>
                          <w:bCs/>
                          <w:iCs/>
                          <w:color w:val="231F20"/>
                        </w:rPr>
                        <w:t>21</w:t>
                      </w:r>
                      <w:r w:rsidRPr="007D3206">
                        <w:rPr>
                          <w:b/>
                          <w:bCs/>
                          <w:iCs/>
                          <w:color w:val="231F20"/>
                          <w:vertAlign w:val="superscript"/>
                        </w:rPr>
                        <w:t>st</w:t>
                      </w:r>
                      <w:r w:rsidRPr="007D3206">
                        <w:rPr>
                          <w:b/>
                          <w:bCs/>
                        </w:rPr>
                        <w:t xml:space="preserve"> CCLC grant application </w:t>
                      </w:r>
                      <w:r>
                        <w:rPr>
                          <w:b/>
                          <w:bCs/>
                        </w:rPr>
                        <w:t xml:space="preserve">for </w:t>
                      </w:r>
                      <w:r w:rsidRPr="007D3206">
                        <w:rPr>
                          <w:b/>
                          <w:bCs/>
                          <w:i/>
                          <w:iCs/>
                        </w:rPr>
                        <w:t>i-Ready Assessment and Personalized Instruction</w:t>
                      </w:r>
                      <w:r w:rsidRPr="007D3206">
                        <w:rPr>
                          <w:b/>
                          <w:bCs/>
                        </w:rPr>
                        <w:t xml:space="preserve">. Please customize the text based on how you plan to use </w:t>
                      </w:r>
                      <w:r w:rsidRPr="007D3206">
                        <w:rPr>
                          <w:b/>
                          <w:bCs/>
                          <w:i/>
                          <w:iCs/>
                        </w:rPr>
                        <w:t>i-Ready Assessment and Personalized Instruction</w:t>
                      </w:r>
                      <w:r w:rsidRPr="007D3206">
                        <w:rPr>
                          <w:b/>
                          <w:bCs/>
                        </w:rPr>
                        <w:t xml:space="preserve"> in your program.</w:t>
                      </w:r>
                    </w:p>
                  </w:txbxContent>
                </v:textbox>
                <w10:anchorlock/>
              </v:roundrect>
            </w:pict>
          </mc:Fallback>
        </mc:AlternateContent>
      </w:r>
    </w:p>
    <w:p w14:paraId="3FD1C9DC" w14:textId="145DB4B5" w:rsidR="007F0D1E" w:rsidRDefault="007F0D1E" w:rsidP="002F1D3D">
      <w:pPr>
        <w:pStyle w:val="Heading3"/>
      </w:pPr>
      <w:bookmarkStart w:id="34" w:name="_Toc144320132"/>
      <w:bookmarkStart w:id="35" w:name="_Toc171508259"/>
      <w:r w:rsidRPr="00314803">
        <w:rPr>
          <w:i w:val="0"/>
          <w:iCs/>
        </w:rPr>
        <w:t>How does</w:t>
      </w:r>
      <w:r>
        <w:t xml:space="preserve"> </w:t>
      </w:r>
      <w:r w:rsidR="00A4702C" w:rsidRPr="00314803">
        <w:t>i-Ready</w:t>
      </w:r>
      <w:r w:rsidR="007D79E6" w:rsidRPr="00314803">
        <w:t xml:space="preserve"> Assessment and Personalized Instruction</w:t>
      </w:r>
      <w:r>
        <w:t xml:space="preserve"> </w:t>
      </w:r>
      <w:r w:rsidRPr="00314803">
        <w:rPr>
          <w:i w:val="0"/>
          <w:iCs/>
        </w:rPr>
        <w:t>address unfinished learning?</w:t>
      </w:r>
      <w:bookmarkEnd w:id="34"/>
      <w:bookmarkEnd w:id="35"/>
    </w:p>
    <w:p w14:paraId="6E39C6E0" w14:textId="75AC5077" w:rsidR="007F0D1E" w:rsidRDefault="00A4702C" w:rsidP="007F0D1E">
      <w:pPr>
        <w:pStyle w:val="ResponseText"/>
      </w:pPr>
      <w:r w:rsidRPr="00A4702C">
        <w:rPr>
          <w:i/>
          <w:iCs/>
        </w:rPr>
        <w:t>i-Ready</w:t>
      </w:r>
      <w:r w:rsidR="007F0D1E">
        <w:t xml:space="preserve">’s robust reporting supports our educators in data analysis and pinpointing instruction to where students need it most. </w:t>
      </w:r>
      <w:r w:rsidRPr="00A4702C">
        <w:rPr>
          <w:i/>
          <w:iCs/>
        </w:rPr>
        <w:t>i-Ready</w:t>
      </w:r>
      <w:r w:rsidR="007F0D1E">
        <w:t xml:space="preserve"> </w:t>
      </w:r>
      <w:r w:rsidR="009F4FD6" w:rsidRPr="009F4FD6">
        <w:rPr>
          <w:i/>
          <w:iCs/>
        </w:rPr>
        <w:t>Assessment</w:t>
      </w:r>
      <w:r w:rsidR="007F0D1E">
        <w:t xml:space="preserve"> features 5-Level Placements by Domain in both reading and mathematics, available for </w:t>
      </w:r>
      <w:r w:rsidR="00D70D37" w:rsidRPr="00D70D37">
        <w:rPr>
          <w:i/>
          <w:iCs/>
        </w:rPr>
        <w:t>Diagnostic</w:t>
      </w:r>
      <w:r w:rsidR="007F0D1E">
        <w:t xml:space="preserve"> Results reports, </w:t>
      </w:r>
      <w:r w:rsidR="00D70D37" w:rsidRPr="00D70D37">
        <w:rPr>
          <w:i/>
          <w:iCs/>
        </w:rPr>
        <w:t>Diagnostic</w:t>
      </w:r>
      <w:r w:rsidR="007F0D1E">
        <w:t xml:space="preserve"> Growth reports, and the </w:t>
      </w:r>
      <w:r w:rsidR="00D70D37" w:rsidRPr="00D70D37">
        <w:rPr>
          <w:i/>
          <w:iCs/>
        </w:rPr>
        <w:t>Diagnostic</w:t>
      </w:r>
      <w:r w:rsidR="007F0D1E">
        <w:t xml:space="preserve"> Results export. This will provide </w:t>
      </w:r>
      <w:r w:rsidR="009F4FD6" w:rsidRPr="009F4FD6">
        <w:rPr>
          <w:rStyle w:val="BracketsChar"/>
          <w:iCs/>
        </w:rPr>
        <w:t>[insert district/organization name]</w:t>
      </w:r>
      <w:r w:rsidR="007F0D1E">
        <w:t xml:space="preserve"> </w:t>
      </w:r>
      <w:proofErr w:type="gramStart"/>
      <w:r w:rsidR="007F0D1E">
        <w:t>educators</w:t>
      </w:r>
      <w:proofErr w:type="gramEnd"/>
      <w:r w:rsidR="007F0D1E">
        <w:t xml:space="preserve"> more granular insight into individual student needs, allowing educators to address unfinished learning and help students be ready to access </w:t>
      </w:r>
      <w:r w:rsidR="00283F95">
        <w:t>g</w:t>
      </w:r>
      <w:r w:rsidR="00AA1B83">
        <w:t>rade</w:t>
      </w:r>
      <w:r w:rsidR="007F0D1E">
        <w:t xml:space="preserve">-level standards. Equipped with this data, </w:t>
      </w:r>
      <w:r w:rsidR="009F4FD6" w:rsidRPr="009F4FD6">
        <w:rPr>
          <w:rStyle w:val="BracketsChar"/>
          <w:iCs/>
        </w:rPr>
        <w:t>[insert district/organization name]</w:t>
      </w:r>
      <w:r w:rsidR="007F0D1E">
        <w:t xml:space="preserve"> educators can further access the educator resources available in </w:t>
      </w:r>
      <w:r w:rsidRPr="00A4702C">
        <w:rPr>
          <w:i/>
          <w:iCs/>
        </w:rPr>
        <w:t>i-Ready</w:t>
      </w:r>
      <w:r w:rsidR="007F0D1E">
        <w:t xml:space="preserve">. The Pacing Toolkit and the Priority Standards for reading and mathematics are examples of ready-to-use educator resources to help educators make the most of </w:t>
      </w:r>
      <w:r w:rsidR="00D70D37" w:rsidRPr="00D70D37">
        <w:rPr>
          <w:i/>
          <w:iCs/>
        </w:rPr>
        <w:t>Diagnostic</w:t>
      </w:r>
      <w:r w:rsidR="007F0D1E">
        <w:t xml:space="preserve"> data.</w:t>
      </w:r>
    </w:p>
    <w:p w14:paraId="398F63EE" w14:textId="7315F82F" w:rsidR="007F0D1E" w:rsidRDefault="007F0D1E" w:rsidP="007F0D1E">
      <w:pPr>
        <w:pStyle w:val="ResponseText"/>
      </w:pPr>
      <w:r>
        <w:t xml:space="preserve">Having our students take the online lessons in </w:t>
      </w:r>
      <w:r w:rsidR="00A4702C" w:rsidRPr="00A4702C">
        <w:rPr>
          <w:i/>
          <w:iCs/>
        </w:rPr>
        <w:t>i-Ready</w:t>
      </w:r>
      <w:r w:rsidR="001074E7" w:rsidRPr="001074E7">
        <w:rPr>
          <w:i/>
          <w:iCs/>
        </w:rPr>
        <w:t xml:space="preserve"> Personalized Instruction</w:t>
      </w:r>
      <w:r>
        <w:t xml:space="preserve"> will help address their unfinished learning. Based on each student’s results on the </w:t>
      </w:r>
      <w:r w:rsidR="00D70D37" w:rsidRPr="00D70D37">
        <w:rPr>
          <w:i/>
          <w:iCs/>
        </w:rPr>
        <w:t>Diagnostic</w:t>
      </w:r>
      <w:r>
        <w:t xml:space="preserve">, </w:t>
      </w:r>
      <w:r w:rsidR="00A4702C" w:rsidRPr="00A4702C">
        <w:rPr>
          <w:i/>
          <w:iCs/>
        </w:rPr>
        <w:t>i-Ready</w:t>
      </w:r>
      <w:r w:rsidR="001074E7" w:rsidRPr="001074E7">
        <w:rPr>
          <w:i/>
          <w:iCs/>
        </w:rPr>
        <w:t xml:space="preserve"> Personalized Instruction</w:t>
      </w:r>
      <w:r>
        <w:t xml:space="preserve"> builds a unique online lesson plan based on students’ assessment performance, with a personalized starting point for every student. </w:t>
      </w:r>
      <w:r w:rsidR="00A4702C" w:rsidRPr="00A4702C">
        <w:rPr>
          <w:i/>
          <w:iCs/>
        </w:rPr>
        <w:t>i-Ready</w:t>
      </w:r>
      <w:r>
        <w:t xml:space="preserve">’s online lessons span </w:t>
      </w:r>
      <w:r w:rsidR="00AA1B83">
        <w:t>Grade</w:t>
      </w:r>
      <w:r>
        <w:t xml:space="preserve">s K–8 in Reading/English Language Arts and Mathematics. </w:t>
      </w:r>
    </w:p>
    <w:p w14:paraId="18A31A2B" w14:textId="03BC4166" w:rsidR="007F0D1E" w:rsidRDefault="007F0D1E" w:rsidP="007F0D1E">
      <w:pPr>
        <w:pStyle w:val="ResponseText"/>
      </w:pPr>
      <w:r>
        <w:t>The educator may adjust any student’s position within the recommended sequence of lessons and may add Teacher-Assigned Lessons for students to ensure they develop skills in conjunction with the core curriculum.</w:t>
      </w:r>
    </w:p>
    <w:p w14:paraId="442F9274" w14:textId="50863BDD" w:rsidR="007F0D1E" w:rsidRDefault="007F0D1E" w:rsidP="002F1D3D">
      <w:pPr>
        <w:pStyle w:val="Heading3"/>
      </w:pPr>
      <w:bookmarkStart w:id="36" w:name="_Toc144320133"/>
      <w:bookmarkStart w:id="37" w:name="_Toc171508260"/>
      <w:r w:rsidRPr="00314803">
        <w:rPr>
          <w:i w:val="0"/>
          <w:iCs/>
        </w:rPr>
        <w:t>What</w:t>
      </w:r>
      <w:r w:rsidR="00F73FFA" w:rsidRPr="00314803">
        <w:rPr>
          <w:i w:val="0"/>
          <w:iCs/>
        </w:rPr>
        <w:t xml:space="preserve"> </w:t>
      </w:r>
      <w:r w:rsidRPr="00314803">
        <w:rPr>
          <w:i w:val="0"/>
          <w:iCs/>
        </w:rPr>
        <w:t xml:space="preserve">professional </w:t>
      </w:r>
      <w:r w:rsidR="004B099B" w:rsidRPr="00314803">
        <w:rPr>
          <w:i w:val="0"/>
          <w:iCs/>
        </w:rPr>
        <w:t xml:space="preserve">learning </w:t>
      </w:r>
      <w:r w:rsidRPr="00314803">
        <w:rPr>
          <w:i w:val="0"/>
          <w:iCs/>
        </w:rPr>
        <w:t>and educator supports are available for</w:t>
      </w:r>
      <w:r w:rsidR="004B099B">
        <w:t xml:space="preserve"> </w:t>
      </w:r>
      <w:r w:rsidR="00A4702C" w:rsidRPr="00A4702C">
        <w:rPr>
          <w:iCs/>
        </w:rPr>
        <w:t>i-Ready</w:t>
      </w:r>
      <w:r w:rsidR="007D79E6" w:rsidRPr="007D79E6">
        <w:rPr>
          <w:iCs/>
        </w:rPr>
        <w:t xml:space="preserve"> Assessment and Personalized Instruction</w:t>
      </w:r>
      <w:r>
        <w:t>?</w:t>
      </w:r>
      <w:bookmarkEnd w:id="36"/>
      <w:bookmarkEnd w:id="37"/>
    </w:p>
    <w:p w14:paraId="06E865DA" w14:textId="50B1CE74" w:rsidR="004D3C76" w:rsidRDefault="007F0D1E" w:rsidP="004D3C76">
      <w:pPr>
        <w:pStyle w:val="ResponseText"/>
      </w:pPr>
      <w:r>
        <w:t xml:space="preserve">Curriculum Associates offers professional </w:t>
      </w:r>
      <w:r w:rsidR="004B099B">
        <w:t>learning</w:t>
      </w:r>
      <w:r w:rsidR="008D6954">
        <w:t xml:space="preserve"> </w:t>
      </w:r>
      <w:r>
        <w:t>(P</w:t>
      </w:r>
      <w:r w:rsidR="004B099B">
        <w:t>L</w:t>
      </w:r>
      <w:r>
        <w:t xml:space="preserve">) to allow </w:t>
      </w:r>
      <w:r w:rsidR="009F4FD6" w:rsidRPr="009F4FD6">
        <w:rPr>
          <w:rStyle w:val="BracketsChar"/>
          <w:iCs/>
        </w:rPr>
        <w:t>[insert district/organization name]</w:t>
      </w:r>
      <w:r>
        <w:t xml:space="preserve"> educators in the </w:t>
      </w:r>
      <w:r w:rsidR="00F33DCE" w:rsidRPr="00F33DCE">
        <w:rPr>
          <w:iCs/>
          <w:color w:val="231F20"/>
        </w:rPr>
        <w:t>21</w:t>
      </w:r>
      <w:r w:rsidR="00F33DCE" w:rsidRPr="00F33DCE">
        <w:rPr>
          <w:iCs/>
          <w:color w:val="231F20"/>
          <w:vertAlign w:val="superscript"/>
        </w:rPr>
        <w:t>st</w:t>
      </w:r>
      <w:r>
        <w:t xml:space="preserve"> CCLC program to use </w:t>
      </w:r>
      <w:r w:rsidR="00A4702C" w:rsidRPr="00A4702C">
        <w:rPr>
          <w:i/>
          <w:iCs/>
        </w:rPr>
        <w:t>i-Ready</w:t>
      </w:r>
      <w:r>
        <w:t xml:space="preserve"> effectively and with fidelity. They will partner with </w:t>
      </w:r>
      <w:r w:rsidR="009F4FD6" w:rsidRPr="009F4FD6">
        <w:rPr>
          <w:rStyle w:val="BracketsChar"/>
          <w:iCs/>
        </w:rPr>
        <w:t>[insert district/organization name]</w:t>
      </w:r>
      <w:r>
        <w:t xml:space="preserve"> to offer a professional </w:t>
      </w:r>
      <w:r w:rsidR="004B099B">
        <w:t xml:space="preserve">learning </w:t>
      </w:r>
      <w:r>
        <w:t xml:space="preserve">curriculum relevant to the needs of our educators. Their professional </w:t>
      </w:r>
      <w:r w:rsidR="004B099B">
        <w:t xml:space="preserve">learning </w:t>
      </w:r>
      <w:r>
        <w:t xml:space="preserve">program will equip </w:t>
      </w:r>
      <w:r w:rsidR="009F4FD6" w:rsidRPr="009F4FD6">
        <w:rPr>
          <w:rStyle w:val="BracketsChar"/>
          <w:iCs/>
        </w:rPr>
        <w:t>[insert district/organization name]</w:t>
      </w:r>
      <w:r>
        <w:t xml:space="preserve"> educators to effectively respond to student instructional needs by ensuring students receive the right mix of prerequisite instruction, </w:t>
      </w:r>
      <w:r w:rsidR="00283F95">
        <w:t>g</w:t>
      </w:r>
      <w:r w:rsidR="00AA1B83">
        <w:t>rade</w:t>
      </w:r>
      <w:r>
        <w:t xml:space="preserve">-level scaffolding, and precision interventions tied to their </w:t>
      </w:r>
      <w:r w:rsidR="00D70D37" w:rsidRPr="00D70D37">
        <w:rPr>
          <w:i/>
          <w:iCs/>
        </w:rPr>
        <w:t>Diagnostic</w:t>
      </w:r>
      <w:r>
        <w:t xml:space="preserve"> results. This P</w:t>
      </w:r>
      <w:r w:rsidR="004B099B">
        <w:t>L</w:t>
      </w:r>
      <w:r>
        <w:t xml:space="preserve"> will help our educators leverage existing and new features with </w:t>
      </w:r>
      <w:r w:rsidRPr="00FB77AC">
        <w:rPr>
          <w:i/>
        </w:rPr>
        <w:t>i</w:t>
      </w:r>
      <w:r w:rsidRPr="00FB77AC">
        <w:rPr>
          <w:rFonts w:ascii="Cambria Math" w:hAnsi="Cambria Math" w:cs="Cambria Math"/>
          <w:i/>
        </w:rPr>
        <w:t>‑</w:t>
      </w:r>
      <w:r w:rsidRPr="00FB77AC">
        <w:rPr>
          <w:i/>
        </w:rPr>
        <w:t xml:space="preserve">Ready </w:t>
      </w:r>
      <w:r>
        <w:t>to provide targeted, just-in-time teaching and learning informed by data.</w:t>
      </w:r>
    </w:p>
    <w:p w14:paraId="1C9821F5" w14:textId="0B3A531E" w:rsidR="004D3C76" w:rsidRPr="00495922" w:rsidRDefault="00AB09FE" w:rsidP="00AB09FE">
      <w:pPr>
        <w:pStyle w:val="ResponseText"/>
        <w:ind w:left="900"/>
      </w:pPr>
      <w:r w:rsidRPr="00E238FB">
        <w:rPr>
          <w:noProof/>
          <w:color w:val="004678"/>
        </w:rPr>
        <w:drawing>
          <wp:anchor distT="0" distB="0" distL="114300" distR="114300" simplePos="0" relativeHeight="251658249" behindDoc="0" locked="0" layoutInCell="1" allowOverlap="1" wp14:anchorId="5793503B" wp14:editId="4F5FFFAC">
            <wp:simplePos x="0" y="0"/>
            <wp:positionH relativeFrom="margin">
              <wp:align>left</wp:align>
            </wp:positionH>
            <wp:positionV relativeFrom="paragraph">
              <wp:posOffset>38100</wp:posOffset>
            </wp:positionV>
            <wp:extent cx="390525" cy="390525"/>
            <wp:effectExtent l="0" t="0" r="9525" b="0"/>
            <wp:wrapSquare wrapText="bothSides"/>
            <wp:docPr id="1593565271" name="Graphic 1593565271"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4D3C76" w:rsidRPr="00495922">
        <w:t xml:space="preserve">For more </w:t>
      </w:r>
      <w:r w:rsidR="0043284F" w:rsidRPr="00495922">
        <w:t xml:space="preserve">information, see </w:t>
      </w:r>
      <w:hyperlink r:id="rId43">
        <w:r w:rsidR="00EF300A" w:rsidRPr="00495922">
          <w:rPr>
            <w:color w:val="215E9E"/>
            <w:u w:val="single" w:color="215E9E"/>
          </w:rPr>
          <w:t>CurriculumAssociates.com/Professional-Development</w:t>
        </w:r>
      </w:hyperlink>
      <w:r w:rsidR="00EF300A" w:rsidRPr="00495922">
        <w:t xml:space="preserve">. Please work with your Curriculum Associates </w:t>
      </w:r>
      <w:hyperlink r:id="rId44" w:history="1">
        <w:r w:rsidR="00EF300A" w:rsidRPr="00495922">
          <w:rPr>
            <w:rStyle w:val="Hyperlink"/>
          </w:rPr>
          <w:t>Educational Sales Consultant</w:t>
        </w:r>
      </w:hyperlink>
      <w:r w:rsidR="00EF300A" w:rsidRPr="00495922">
        <w:t xml:space="preserve"> </w:t>
      </w:r>
      <w:r w:rsidR="00D655FB" w:rsidRPr="00495922">
        <w:rPr>
          <w:rStyle w:val="BracketsChar"/>
          <w:b w:val="0"/>
          <w:bCs w:val="0"/>
          <w:color w:val="auto"/>
        </w:rPr>
        <w:t>(</w:t>
      </w:r>
      <w:r w:rsidR="00EF300A" w:rsidRPr="00495922">
        <w:rPr>
          <w:rStyle w:val="BracketsChar"/>
          <w:b w:val="0"/>
          <w:bCs w:val="0"/>
          <w:color w:val="auto"/>
        </w:rPr>
        <w:t xml:space="preserve">select your state </w:t>
      </w:r>
      <w:r w:rsidR="00BC1BA1" w:rsidRPr="00495922">
        <w:rPr>
          <w:rStyle w:val="BracketsChar"/>
          <w:b w:val="0"/>
          <w:bCs w:val="0"/>
          <w:color w:val="auto"/>
        </w:rPr>
        <w:t>from the dropdown menu</w:t>
      </w:r>
      <w:r w:rsidR="00D655FB" w:rsidRPr="00495922">
        <w:rPr>
          <w:rStyle w:val="BracketsChar"/>
          <w:b w:val="0"/>
          <w:bCs w:val="0"/>
          <w:color w:val="auto"/>
        </w:rPr>
        <w:t>)</w:t>
      </w:r>
      <w:r w:rsidR="00593A5D" w:rsidRPr="00495922">
        <w:t xml:space="preserve"> to craft the best</w:t>
      </w:r>
      <w:r w:rsidR="00CA4C5A" w:rsidRPr="00495922">
        <w:t xml:space="preserve"> </w:t>
      </w:r>
      <w:r w:rsidR="001E125D" w:rsidRPr="00495922">
        <w:t>professional learning</w:t>
      </w:r>
      <w:r w:rsidR="00593A5D" w:rsidRPr="00495922">
        <w:t xml:space="preserve"> plan for your implementation.</w:t>
      </w:r>
    </w:p>
    <w:p w14:paraId="1DA8701A" w14:textId="03EE38AE" w:rsidR="007F0D1E" w:rsidRDefault="007F0D1E" w:rsidP="002F1D3D">
      <w:pPr>
        <w:pStyle w:val="Heading3"/>
      </w:pPr>
      <w:bookmarkStart w:id="38" w:name="_Toc144320134"/>
      <w:bookmarkStart w:id="39" w:name="_Toc171508261"/>
      <w:r w:rsidRPr="00314803">
        <w:rPr>
          <w:i w:val="0"/>
          <w:iCs/>
        </w:rPr>
        <w:t>What resources for family engagement are available for</w:t>
      </w:r>
      <w:r>
        <w:t xml:space="preserve"> </w:t>
      </w:r>
      <w:r w:rsidR="00A4702C" w:rsidRPr="00A4702C">
        <w:rPr>
          <w:iCs/>
        </w:rPr>
        <w:t>i-Ready</w:t>
      </w:r>
      <w:r w:rsidR="007D79E6" w:rsidRPr="007D79E6">
        <w:rPr>
          <w:iCs/>
        </w:rPr>
        <w:t xml:space="preserve"> Assessment and Personalized Instruction</w:t>
      </w:r>
      <w:r>
        <w:t>?</w:t>
      </w:r>
      <w:bookmarkEnd w:id="38"/>
      <w:bookmarkEnd w:id="39"/>
    </w:p>
    <w:p w14:paraId="61E168D7" w14:textId="1C8D8337" w:rsidR="007F0D1E" w:rsidRDefault="00A4702C" w:rsidP="007F0D1E">
      <w:pPr>
        <w:pStyle w:val="ResponseText"/>
      </w:pPr>
      <w:r w:rsidRPr="00A4702C">
        <w:rPr>
          <w:i/>
          <w:iCs/>
        </w:rPr>
        <w:t>i-Ready</w:t>
      </w:r>
      <w:r w:rsidR="007D79E6" w:rsidRPr="007D79E6">
        <w:rPr>
          <w:i/>
          <w:iCs/>
        </w:rPr>
        <w:t xml:space="preserve"> Assessment and Personalized Instruction</w:t>
      </w:r>
      <w:r w:rsidR="007F0D1E">
        <w:t xml:space="preserve"> facilitates a home–school connection for stronger family engagement through several supports.</w:t>
      </w:r>
    </w:p>
    <w:p w14:paraId="1F7FE051" w14:textId="3FB9A13E" w:rsidR="007F0D1E" w:rsidRDefault="007F0D1E" w:rsidP="007F0D1E">
      <w:pPr>
        <w:pStyle w:val="ResponseText"/>
        <w:rPr>
          <w:rStyle w:val="BracketsChar"/>
        </w:rPr>
      </w:pPr>
      <w:r>
        <w:t>Dedicated to parents and caregivers, the</w:t>
      </w:r>
      <w:r w:rsidRPr="00F37A9B">
        <w:rPr>
          <w:b/>
          <w:bCs/>
        </w:rPr>
        <w:t xml:space="preserve"> </w:t>
      </w:r>
      <w:r w:rsidR="00A4702C" w:rsidRPr="00F37A9B">
        <w:rPr>
          <w:b/>
          <w:bCs/>
          <w:i/>
          <w:iCs/>
        </w:rPr>
        <w:t>i-Ready</w:t>
      </w:r>
      <w:r w:rsidRPr="00F37A9B">
        <w:rPr>
          <w:b/>
          <w:bCs/>
        </w:rPr>
        <w:t xml:space="preserve"> Family Center </w:t>
      </w:r>
      <w:r>
        <w:t xml:space="preserve">is a website providing the knowledge families need to help their child understand and advance with </w:t>
      </w:r>
      <w:r w:rsidR="00A4702C" w:rsidRPr="00A4702C">
        <w:rPr>
          <w:i/>
          <w:iCs/>
        </w:rPr>
        <w:t>i-Ready</w:t>
      </w:r>
      <w:r>
        <w:t xml:space="preserve">. </w:t>
      </w:r>
      <w:hyperlink r:id="rId45" w:history="1">
        <w:r w:rsidRPr="00F37A9B">
          <w:rPr>
            <w:rStyle w:val="Hyperlink"/>
          </w:rPr>
          <w:t>The site</w:t>
        </w:r>
      </w:hyperlink>
      <w:r>
        <w:t xml:space="preserve"> includes an overview of </w:t>
      </w:r>
      <w:r w:rsidR="00A4702C" w:rsidRPr="00A4702C">
        <w:rPr>
          <w:i/>
          <w:iCs/>
        </w:rPr>
        <w:t>i-Ready</w:t>
      </w:r>
      <w:r>
        <w:t xml:space="preserve"> along with helpful FAQs and tips for how to encourage students’ success. This website is available in 15 languages, including </w:t>
      </w:r>
      <w:r w:rsidRPr="008F2BBE">
        <w:rPr>
          <w:rStyle w:val="BracketsChar"/>
        </w:rPr>
        <w:t>[insert language]</w:t>
      </w:r>
      <w:r w:rsidR="008F2BBE">
        <w:t>, o</w:t>
      </w:r>
      <w:r>
        <w:t xml:space="preserve">ne of the most common home languages of </w:t>
      </w:r>
      <w:r w:rsidR="009F4FD6" w:rsidRPr="009F4FD6">
        <w:rPr>
          <w:rStyle w:val="BracketsChar"/>
          <w:iCs/>
        </w:rPr>
        <w:t>[insert district/organization name]</w:t>
      </w:r>
      <w:r>
        <w:t xml:space="preserve"> families. </w:t>
      </w:r>
      <w:r w:rsidRPr="008F2BBE">
        <w:rPr>
          <w:rStyle w:val="BracketsChar"/>
        </w:rPr>
        <w:t>[only include the previous sentence if your district/organization has data indicating the home languages of your students.]</w:t>
      </w:r>
    </w:p>
    <w:p w14:paraId="31EE2DA1" w14:textId="262A8FE0" w:rsidR="00A0384B" w:rsidRPr="00495922" w:rsidRDefault="00AB09FE" w:rsidP="00AB09FE">
      <w:pPr>
        <w:pStyle w:val="ResponseText"/>
        <w:ind w:left="900"/>
      </w:pPr>
      <w:r w:rsidRPr="00E238FB">
        <w:rPr>
          <w:noProof/>
          <w:color w:val="004678"/>
        </w:rPr>
        <w:drawing>
          <wp:anchor distT="0" distB="0" distL="114300" distR="114300" simplePos="0" relativeHeight="251658250" behindDoc="0" locked="0" layoutInCell="1" allowOverlap="1" wp14:anchorId="49DE50E0" wp14:editId="72FFB2B7">
            <wp:simplePos x="0" y="0"/>
            <wp:positionH relativeFrom="margin">
              <wp:align>left</wp:align>
            </wp:positionH>
            <wp:positionV relativeFrom="paragraph">
              <wp:posOffset>8890</wp:posOffset>
            </wp:positionV>
            <wp:extent cx="390525" cy="390525"/>
            <wp:effectExtent l="0" t="0" r="9525" b="0"/>
            <wp:wrapSquare wrapText="bothSides"/>
            <wp:docPr id="282552112" name="Graphic 28255211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A0384B" w:rsidRPr="00495922">
        <w:t xml:space="preserve">For </w:t>
      </w:r>
      <w:r w:rsidR="00852AA0" w:rsidRPr="00495922">
        <w:t xml:space="preserve">a complete list of languages in which the </w:t>
      </w:r>
      <w:r w:rsidR="00852AA0" w:rsidRPr="00495922">
        <w:rPr>
          <w:i/>
          <w:iCs/>
        </w:rPr>
        <w:t xml:space="preserve">i-Ready </w:t>
      </w:r>
      <w:r w:rsidR="00852AA0" w:rsidRPr="00495922">
        <w:t xml:space="preserve">Family Center is available, please visit: </w:t>
      </w:r>
      <w:hyperlink r:id="rId46">
        <w:r w:rsidR="00852AA0" w:rsidRPr="00495922">
          <w:rPr>
            <w:color w:val="215E9E"/>
            <w:u w:val="single" w:color="215E9E"/>
          </w:rPr>
          <w:t>i-ReadyCentral.com/Articles/Family-Resources-in-Multiple-Languages</w:t>
        </w:r>
      </w:hyperlink>
      <w:r w:rsidR="00852AA0" w:rsidRPr="00495922">
        <w:rPr>
          <w:color w:val="215E9E"/>
          <w:u w:val="single" w:color="215E9E"/>
        </w:rPr>
        <w:t>.</w:t>
      </w:r>
    </w:p>
    <w:p w14:paraId="680D7E96" w14:textId="77DC0CB3" w:rsidR="007F0D1E" w:rsidRDefault="00A4702C" w:rsidP="007F0D1E">
      <w:pPr>
        <w:pStyle w:val="ResponseText"/>
      </w:pPr>
      <w:r w:rsidRPr="00A4702C">
        <w:rPr>
          <w:i/>
          <w:iCs/>
        </w:rPr>
        <w:t>i-Ready</w:t>
      </w:r>
      <w:r w:rsidR="007F0D1E">
        <w:t xml:space="preserve">’s </w:t>
      </w:r>
      <w:r w:rsidR="007F0D1E" w:rsidRPr="00BB6539">
        <w:rPr>
          <w:b/>
          <w:bCs/>
        </w:rPr>
        <w:t>For Families</w:t>
      </w:r>
      <w:r w:rsidR="007F0D1E">
        <w:t xml:space="preserve"> report will help </w:t>
      </w:r>
      <w:r w:rsidR="009F4FD6" w:rsidRPr="009F4FD6">
        <w:rPr>
          <w:rStyle w:val="BracketsChar"/>
          <w:iCs/>
        </w:rPr>
        <w:t>[insert district/organization name]</w:t>
      </w:r>
      <w:r w:rsidR="007F0D1E">
        <w:t xml:space="preserve"> educators communicate with families about their students’ performance using a positive, easy-to-understand approach. This allows </w:t>
      </w:r>
      <w:r w:rsidR="009F4FD6" w:rsidRPr="009F4FD6">
        <w:rPr>
          <w:rStyle w:val="BracketsChar"/>
          <w:iCs/>
        </w:rPr>
        <w:t>[insert district/organization name]</w:t>
      </w:r>
      <w:r w:rsidR="007F0D1E">
        <w:t xml:space="preserve"> families to be well informed and involved in their students’ academic lives. The report, available in English and Spanish, provides families with their student’s overall performance, scale scores, placement levels, Stretch Growth® and Typical Growth goals, and definitions of terms.</w:t>
      </w:r>
    </w:p>
    <w:p w14:paraId="1F47C0EE" w14:textId="6153887C" w:rsidR="006B0A6A" w:rsidRDefault="007F0D1E" w:rsidP="007F0D1E">
      <w:pPr>
        <w:pStyle w:val="ResponseText"/>
      </w:pPr>
      <w:r>
        <w:t xml:space="preserve">The </w:t>
      </w:r>
      <w:r w:rsidR="00A4702C" w:rsidRPr="00A4702C">
        <w:rPr>
          <w:i/>
          <w:iCs/>
        </w:rPr>
        <w:t>i-Ready</w:t>
      </w:r>
      <w:r>
        <w:t xml:space="preserve"> </w:t>
      </w:r>
      <w:r w:rsidRPr="00BB6539">
        <w:rPr>
          <w:b/>
          <w:bCs/>
        </w:rPr>
        <w:t>Family Toolkit</w:t>
      </w:r>
      <w:r>
        <w:t xml:space="preserve">, downloadable from </w:t>
      </w:r>
      <w:r w:rsidR="00A4702C" w:rsidRPr="00A4702C">
        <w:rPr>
          <w:i/>
          <w:iCs/>
        </w:rPr>
        <w:t>i-Ready</w:t>
      </w:r>
      <w:r>
        <w:t xml:space="preserve"> </w:t>
      </w:r>
      <w:r w:rsidRPr="00ED7A54">
        <w:rPr>
          <w:i/>
          <w:iCs/>
        </w:rPr>
        <w:t>Central</w:t>
      </w:r>
      <w:r>
        <w:t xml:space="preserve"> and from the </w:t>
      </w:r>
      <w:r w:rsidR="00A4702C" w:rsidRPr="00A4702C">
        <w:rPr>
          <w:i/>
          <w:iCs/>
        </w:rPr>
        <w:t>i-Ready</w:t>
      </w:r>
      <w:r>
        <w:t xml:space="preserve"> Family Center, is a brief how-to toolkit that helps families use and understand </w:t>
      </w:r>
      <w:r w:rsidR="00A4702C" w:rsidRPr="00A4702C">
        <w:rPr>
          <w:i/>
          <w:iCs/>
        </w:rPr>
        <w:t>i-Ready</w:t>
      </w:r>
      <w:r>
        <w:t xml:space="preserve">. </w:t>
      </w:r>
      <w:r w:rsidRPr="00BB6539">
        <w:rPr>
          <w:rStyle w:val="BracketsChar"/>
        </w:rPr>
        <w:t xml:space="preserve">[only include the following sentence if your district/organization has data indicating the home languages of your students.] </w:t>
      </w:r>
      <w:r>
        <w:t xml:space="preserve">The toolkits are available in 16 languages, including </w:t>
      </w:r>
      <w:r w:rsidRPr="00224C6B">
        <w:rPr>
          <w:rStyle w:val="BracketsChar"/>
        </w:rPr>
        <w:t>[insert selected language]</w:t>
      </w:r>
      <w:r>
        <w:t xml:space="preserve">, one of the most common home languages of </w:t>
      </w:r>
      <w:r w:rsidR="009F4FD6" w:rsidRPr="009F4FD6">
        <w:rPr>
          <w:rStyle w:val="BracketsChar"/>
          <w:iCs/>
        </w:rPr>
        <w:t>[insert district/organization name]</w:t>
      </w:r>
      <w:r>
        <w:t xml:space="preserve"> students.</w:t>
      </w:r>
    </w:p>
    <w:p w14:paraId="2E09EACE" w14:textId="64F6E653" w:rsidR="00224C6B" w:rsidRPr="00495922" w:rsidRDefault="00AB09FE" w:rsidP="00D655FB">
      <w:pPr>
        <w:pStyle w:val="ResponseText"/>
        <w:ind w:left="900"/>
      </w:pPr>
      <w:r w:rsidRPr="00E238FB">
        <w:rPr>
          <w:noProof/>
          <w:color w:val="004678"/>
        </w:rPr>
        <w:drawing>
          <wp:anchor distT="0" distB="0" distL="114300" distR="114300" simplePos="0" relativeHeight="251658251" behindDoc="0" locked="0" layoutInCell="1" allowOverlap="1" wp14:anchorId="78138D7A" wp14:editId="285865D0">
            <wp:simplePos x="0" y="0"/>
            <wp:positionH relativeFrom="margin">
              <wp:align>left</wp:align>
            </wp:positionH>
            <wp:positionV relativeFrom="paragraph">
              <wp:posOffset>9525</wp:posOffset>
            </wp:positionV>
            <wp:extent cx="390525" cy="390525"/>
            <wp:effectExtent l="0" t="0" r="9525" b="0"/>
            <wp:wrapSquare wrapText="bothSides"/>
            <wp:docPr id="430244334" name="Graphic 430244334"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224C6B" w:rsidRPr="00495922">
        <w:t xml:space="preserve">For </w:t>
      </w:r>
      <w:r w:rsidR="00607479" w:rsidRPr="00495922">
        <w:t xml:space="preserve">a complete list of languages available for the </w:t>
      </w:r>
      <w:r w:rsidR="00607479" w:rsidRPr="00495922">
        <w:rPr>
          <w:i/>
          <w:iCs/>
        </w:rPr>
        <w:t xml:space="preserve">i-Ready </w:t>
      </w:r>
      <w:r w:rsidR="00607479" w:rsidRPr="00495922">
        <w:t xml:space="preserve">Family Toolkit, please visit: </w:t>
      </w:r>
      <w:r w:rsidR="00D24023">
        <w:br/>
      </w:r>
      <w:hyperlink r:id="rId47">
        <w:r w:rsidR="00AD29D8" w:rsidRPr="00495922">
          <w:rPr>
            <w:color w:val="215E9E"/>
            <w:spacing w:val="-2"/>
            <w:u w:val="single" w:color="215E9E"/>
          </w:rPr>
          <w:t>i-ReadyCentral.com/Articles/Family-Resources-in-Multiple-Languages</w:t>
        </w:r>
      </w:hyperlink>
      <w:r w:rsidR="00AD29D8" w:rsidRPr="00495922">
        <w:t xml:space="preserve">. To learn more about the </w:t>
      </w:r>
      <w:r w:rsidR="00AD29D8" w:rsidRPr="00495922">
        <w:rPr>
          <w:i/>
          <w:iCs/>
        </w:rPr>
        <w:t>i-Ready</w:t>
      </w:r>
      <w:r w:rsidR="00AD29D8" w:rsidRPr="00495922">
        <w:t xml:space="preserve"> Family Toolkit, please visit: </w:t>
      </w:r>
      <w:hyperlink r:id="rId48">
        <w:r w:rsidR="00F46E3A" w:rsidRPr="00495922">
          <w:rPr>
            <w:color w:val="215E9E"/>
            <w:u w:val="single" w:color="215E9E"/>
          </w:rPr>
          <w:t>i-ReadyCentral.com/Articles/Engaging-Families</w:t>
        </w:r>
      </w:hyperlink>
      <w:r w:rsidR="00F46E3A" w:rsidRPr="00E546DF">
        <w:t>.</w:t>
      </w:r>
      <w:r w:rsidR="00F46E3A" w:rsidRPr="00495922">
        <w:rPr>
          <w:color w:val="215E9E"/>
          <w:u w:val="single" w:color="215E9E"/>
        </w:rPr>
        <w:t xml:space="preserve"> </w:t>
      </w:r>
    </w:p>
    <w:p w14:paraId="0E16A18A" w14:textId="77777777" w:rsidR="0086060A" w:rsidRDefault="0086060A" w:rsidP="0086060A">
      <w:pPr>
        <w:pStyle w:val="ResponseText"/>
        <w:rPr>
          <w:color w:val="215E9E"/>
          <w:spacing w:val="-2"/>
          <w:u w:val="single" w:color="215E9E"/>
        </w:rPr>
      </w:pPr>
    </w:p>
    <w:p w14:paraId="72E92051" w14:textId="3F095F4F" w:rsidR="0086060A" w:rsidRPr="00F46E3A" w:rsidRDefault="0086060A" w:rsidP="0086060A">
      <w:pPr>
        <w:pStyle w:val="ResponseText"/>
      </w:pPr>
    </w:p>
    <w:p w14:paraId="15A5490A" w14:textId="677D9852" w:rsidR="008532E3" w:rsidRDefault="008532E3">
      <w:pPr>
        <w:spacing w:after="160" w:line="259" w:lineRule="auto"/>
        <w:rPr>
          <w:rFonts w:ascii="Cambria" w:eastAsiaTheme="majorEastAsia" w:hAnsi="Cambria" w:cstheme="majorBidi"/>
          <w:b/>
          <w:bCs/>
          <w:color w:val="005CB9"/>
          <w:sz w:val="28"/>
          <w:szCs w:val="28"/>
        </w:rPr>
      </w:pPr>
      <w:r>
        <w:br w:type="page"/>
      </w:r>
    </w:p>
    <w:p w14:paraId="605815BE" w14:textId="35149F26" w:rsidR="00E0529C" w:rsidRPr="00226D51" w:rsidRDefault="00E0529C" w:rsidP="002F1D3D">
      <w:pPr>
        <w:pStyle w:val="Heading2"/>
        <w:rPr>
          <w:i/>
          <w:iCs/>
        </w:rPr>
      </w:pPr>
      <w:bookmarkStart w:id="40" w:name="_Toc171508262"/>
      <w:bookmarkStart w:id="41" w:name="_Toc144320143"/>
      <w:r>
        <w:t xml:space="preserve">Customizable Language If You Are Implementing </w:t>
      </w:r>
      <w:r>
        <w:rPr>
          <w:i/>
          <w:iCs/>
        </w:rPr>
        <w:t>Phonics for Reading</w:t>
      </w:r>
      <w:bookmarkEnd w:id="40"/>
    </w:p>
    <w:p w14:paraId="72ACDA33" w14:textId="425037CD" w:rsidR="008C139B" w:rsidRDefault="008C139B" w:rsidP="008C139B">
      <w:pPr>
        <w:pStyle w:val="ResponseText"/>
        <w:ind w:left="-90"/>
        <w:rPr>
          <w:rStyle w:val="GrantWriterChar"/>
          <w:color w:val="auto"/>
        </w:rPr>
      </w:pPr>
      <w:r>
        <w:rPr>
          <w:noProof/>
        </w:rPr>
        <mc:AlternateContent>
          <mc:Choice Requires="wps">
            <w:drawing>
              <wp:inline distT="0" distB="0" distL="0" distR="0" wp14:anchorId="1A7996E8" wp14:editId="071CD383">
                <wp:extent cx="5848350" cy="1028700"/>
                <wp:effectExtent l="0" t="0" r="19050" b="19050"/>
                <wp:docPr id="1883026972" name="Text Box 3"/>
                <wp:cNvGraphicFramePr/>
                <a:graphic xmlns:a="http://schemas.openxmlformats.org/drawingml/2006/main">
                  <a:graphicData uri="http://schemas.microsoft.com/office/word/2010/wordprocessingShape">
                    <wps:wsp>
                      <wps:cNvSpPr txBox="1"/>
                      <wps:spPr>
                        <a:xfrm>
                          <a:off x="0" y="0"/>
                          <a:ext cx="5848350" cy="1028700"/>
                        </a:xfrm>
                        <a:prstGeom prst="roundRect">
                          <a:avLst/>
                        </a:prstGeom>
                        <a:noFill/>
                        <a:ln w="19050">
                          <a:solidFill>
                            <a:srgbClr val="004678"/>
                          </a:solidFill>
                        </a:ln>
                      </wps:spPr>
                      <wps:txbx>
                        <w:txbxContent>
                          <w:p w14:paraId="5525A7B9" w14:textId="2676A586" w:rsidR="008C139B" w:rsidRDefault="008C139B" w:rsidP="008C139B">
                            <w:pPr>
                              <w:pStyle w:val="ResponseText"/>
                              <w:ind w:left="270" w:right="210"/>
                            </w:pPr>
                            <w:r w:rsidRPr="00AA79B1">
                              <w:rPr>
                                <w:b/>
                                <w:bCs/>
                                <w:u w:val="single"/>
                              </w:rPr>
                              <w:t>WRITER</w:t>
                            </w:r>
                            <w:r>
                              <w:rPr>
                                <w:b/>
                                <w:bCs/>
                              </w:rPr>
                              <w:t xml:space="preserve">: </w:t>
                            </w:r>
                            <w:r w:rsidRPr="001A3B41">
                              <w:rPr>
                                <w:b/>
                                <w:bCs/>
                              </w:rPr>
                              <w:t xml:space="preserve">As part of your application, you may be asked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Pr>
                                <w:b/>
                                <w:bCs/>
                                <w:i/>
                                <w:iCs/>
                              </w:rPr>
                              <w:t>Phonics for Reading</w:t>
                            </w:r>
                            <w:r w:rsidRPr="001A3B41">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A7996E8" id="_x0000_s1031" style="width:460.5pt;height:8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" filled="f" strokecolor="#004678" strokeweight="1.5pt">
                <v:textbox>
                  <w:txbxContent>
                    <w:p w14:paraId="5525A7B9" w14:textId="2676A586" w:rsidR="008C139B" w:rsidRDefault="008C139B" w:rsidP="008C139B">
                      <w:pPr>
                        <w:pStyle w:val="ResponseText"/>
                        <w:ind w:left="270" w:right="210"/>
                      </w:pPr>
                      <w:r w:rsidRPr="00AA79B1">
                        <w:rPr>
                          <w:b/>
                          <w:bCs/>
                          <w:u w:val="single"/>
                        </w:rPr>
                        <w:t>WRITER</w:t>
                      </w:r>
                      <w:r>
                        <w:rPr>
                          <w:b/>
                          <w:bCs/>
                        </w:rPr>
                        <w:t xml:space="preserve">: </w:t>
                      </w:r>
                      <w:r w:rsidRPr="001A3B41">
                        <w:rPr>
                          <w:b/>
                          <w:bCs/>
                        </w:rPr>
                        <w:t xml:space="preserve">As part of your application, you may be asked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Pr>
                          <w:b/>
                          <w:bCs/>
                          <w:i/>
                          <w:iCs/>
                        </w:rPr>
                        <w:t>Phonics for Reading</w:t>
                      </w:r>
                      <w:r w:rsidRPr="001A3B41">
                        <w:rPr>
                          <w:b/>
                          <w:bCs/>
                          <w:i/>
                          <w:iCs/>
                        </w:rPr>
                        <w:t>.</w:t>
                      </w:r>
                    </w:p>
                  </w:txbxContent>
                </v:textbox>
                <w10:anchorlock/>
              </v:roundrect>
            </w:pict>
          </mc:Fallback>
        </mc:AlternateContent>
      </w:r>
    </w:p>
    <w:p w14:paraId="07DB2759" w14:textId="7E5B7505" w:rsidR="00321DA8" w:rsidRPr="00E0529C" w:rsidRDefault="00321DA8" w:rsidP="002F1D3D">
      <w:pPr>
        <w:pStyle w:val="Heading3"/>
        <w:rPr>
          <w:i w:val="0"/>
        </w:rPr>
      </w:pPr>
      <w:bookmarkStart w:id="42" w:name="_Toc171508263"/>
      <w:r w:rsidRPr="00B77533">
        <w:rPr>
          <w:i w:val="0"/>
          <w:iCs/>
        </w:rPr>
        <w:t>What is</w:t>
      </w:r>
      <w:r>
        <w:t xml:space="preserve"> </w:t>
      </w:r>
      <w:r w:rsidRPr="00B277A4">
        <w:t>Phonics for Reading</w:t>
      </w:r>
      <w:r w:rsidRPr="00E0529C">
        <w:t>?</w:t>
      </w:r>
      <w:bookmarkEnd w:id="41"/>
      <w:bookmarkEnd w:id="42"/>
    </w:p>
    <w:p w14:paraId="7D813734" w14:textId="59700217" w:rsidR="00321DA8" w:rsidRPr="00562361" w:rsidRDefault="435E4BC4" w:rsidP="00562361">
      <w:pPr>
        <w:pStyle w:val="ResponseText"/>
      </w:pPr>
      <w:r>
        <w:t xml:space="preserve">Authored by reading expert Dr. Anita Archer, </w:t>
      </w:r>
      <w:r w:rsidR="2A8ECA7D" w:rsidRPr="4091BE0B">
        <w:rPr>
          <w:b/>
          <w:bCs/>
          <w:i/>
          <w:iCs/>
        </w:rPr>
        <w:t>Phonics for Reading</w:t>
      </w:r>
      <w:r>
        <w:t xml:space="preserve"> is a</w:t>
      </w:r>
      <w:r w:rsidR="684C779A">
        <w:t>n intensive</w:t>
      </w:r>
      <w:r>
        <w:t xml:space="preserve">, research-based intervention program that helps students from </w:t>
      </w:r>
      <w:r w:rsidR="78F012E9">
        <w:t>Grade</w:t>
      </w:r>
      <w:r>
        <w:t xml:space="preserve">s 3–12 rapidly build the skills they need to become fluent, independent readers. </w:t>
      </w:r>
      <w:r w:rsidR="2A8ECA7D" w:rsidRPr="4091BE0B">
        <w:rPr>
          <w:i/>
          <w:iCs/>
        </w:rPr>
        <w:t>Phonics for Reading</w:t>
      </w:r>
      <w:r>
        <w:t xml:space="preserve"> is an evidence-based program that provides systematic, explicit instruction </w:t>
      </w:r>
      <w:r w:rsidR="400BB73E">
        <w:t>to accelerate student acquisition of foundational skills</w:t>
      </w:r>
      <w:r w:rsidR="1C39B29D">
        <w:t>–</w:t>
      </w:r>
      <w:r>
        <w:t xml:space="preserve">phonemic awareness, </w:t>
      </w:r>
      <w:r w:rsidR="32BC3820">
        <w:t>phonics, high-frequency words, and spelling</w:t>
      </w:r>
      <w:r w:rsidR="7A81CA27">
        <w:t>–in service of decoding, word recognition, and fluency.</w:t>
      </w:r>
      <w:r>
        <w:t xml:space="preserve"> </w:t>
      </w:r>
      <w:r w:rsidR="47EB33B8" w:rsidRPr="4091BE0B">
        <w:rPr>
          <w:i/>
          <w:iCs/>
        </w:rPr>
        <w:t>Phoni</w:t>
      </w:r>
      <w:r w:rsidR="092CA8D6" w:rsidRPr="4091BE0B">
        <w:rPr>
          <w:i/>
          <w:iCs/>
        </w:rPr>
        <w:t>c</w:t>
      </w:r>
      <w:r w:rsidR="47EB33B8" w:rsidRPr="4091BE0B">
        <w:rPr>
          <w:i/>
          <w:iCs/>
        </w:rPr>
        <w:t xml:space="preserve">s for Reading </w:t>
      </w:r>
      <w:r w:rsidR="47EB33B8" w:rsidRPr="4091BE0B">
        <w:t>also provides instructional support for voca</w:t>
      </w:r>
      <w:r w:rsidR="1A48EE51" w:rsidRPr="4091BE0B">
        <w:t xml:space="preserve">bulary, background knowledge, and comprehension. </w:t>
      </w:r>
      <w:r>
        <w:t>It is meant to supplement day-to-day instruction occurring in the classroom.</w:t>
      </w:r>
    </w:p>
    <w:p w14:paraId="5F21C1DF" w14:textId="390D0D63" w:rsidR="00321DA8" w:rsidRDefault="7DDA03C6" w:rsidP="00562361">
      <w:pPr>
        <w:pStyle w:val="ResponseText"/>
      </w:pPr>
      <w:r w:rsidRPr="785E6313">
        <w:t xml:space="preserve"> </w:t>
      </w:r>
      <w:r w:rsidRPr="785E6313">
        <w:rPr>
          <w:i/>
          <w:iCs/>
        </w:rPr>
        <w:t xml:space="preserve">Phonics for Reading </w:t>
      </w:r>
      <w:r w:rsidRPr="785E6313">
        <w:t xml:space="preserve">lessons provide </w:t>
      </w:r>
      <w:r w:rsidR="023C77CE" w:rsidRPr="785E6313">
        <w:t xml:space="preserve">explicit explanations and step-by-step modeling with guided practice and independent practice. The program </w:t>
      </w:r>
      <w:r w:rsidR="66D51355" w:rsidRPr="785E6313">
        <w:t>c</w:t>
      </w:r>
      <w:r w:rsidR="023C77CE" w:rsidRPr="785E6313">
        <w:t xml:space="preserve">an be used with various implementation models, including pull-out and push-in intervention, small group rotations, individual instruction, walk to read, and summer school. It is recommended that </w:t>
      </w:r>
      <w:r w:rsidR="023C77CE" w:rsidRPr="785E6313">
        <w:rPr>
          <w:i/>
          <w:iCs/>
        </w:rPr>
        <w:t xml:space="preserve">Phonics for Reading </w:t>
      </w:r>
      <w:r w:rsidR="023C77CE" w:rsidRPr="785E6313">
        <w:t xml:space="preserve">be taught four to </w:t>
      </w:r>
      <w:r w:rsidR="638FDD9E" w:rsidRPr="785E6313">
        <w:t xml:space="preserve">five days per week and a minimum of 30 minutes per session. With the flexibility of implementation and pacing, </w:t>
      </w:r>
      <w:r w:rsidR="638FDD9E" w:rsidRPr="785E6313">
        <w:rPr>
          <w:i/>
          <w:iCs/>
        </w:rPr>
        <w:t xml:space="preserve">Phonics for Reading </w:t>
      </w:r>
      <w:r w:rsidR="638FDD9E" w:rsidRPr="785E6313">
        <w:t>can be implemented within school hours</w:t>
      </w:r>
      <w:r w:rsidR="2F36E554" w:rsidRPr="785E6313">
        <w:t xml:space="preserve">. </w:t>
      </w:r>
      <w:r w:rsidR="2E0DCAB5">
        <w:t>Clear and easy-to-follow l</w:t>
      </w:r>
      <w:r w:rsidR="435E4BC4" w:rsidRPr="00562361">
        <w:t xml:space="preserve">essons can be taught by </w:t>
      </w:r>
      <w:r w:rsidR="7CA79F51">
        <w:t>a wide range of staff, including reading specialists, classroom teachers, and paraprofessionals.</w:t>
      </w:r>
    </w:p>
    <w:p w14:paraId="6493258B" w14:textId="4264BDDD" w:rsidR="005A3EC4" w:rsidRDefault="005A3EC4" w:rsidP="00234565">
      <w:pPr>
        <w:pStyle w:val="ResponseText"/>
        <w:rPr>
          <w:rFonts w:eastAsia="Times New Roman"/>
        </w:rPr>
      </w:pPr>
      <w:r>
        <w:t>Notable features of</w:t>
      </w:r>
      <w:r>
        <w:rPr>
          <w:rStyle w:val="apple-converted-space"/>
          <w:rFonts w:cs="Calibri"/>
          <w:color w:val="000000"/>
        </w:rPr>
        <w:t> </w:t>
      </w:r>
      <w:r>
        <w:rPr>
          <w:i/>
          <w:iCs/>
        </w:rPr>
        <w:t>Phonics for Reading</w:t>
      </w:r>
      <w:r>
        <w:rPr>
          <w:rStyle w:val="apple-converted-space"/>
          <w:rFonts w:cs="Calibri"/>
          <w:color w:val="000000"/>
        </w:rPr>
        <w:t> </w:t>
      </w:r>
      <w:r>
        <w:t>include:</w:t>
      </w:r>
    </w:p>
    <w:p w14:paraId="7C143BF4" w14:textId="76B92C74" w:rsidR="005A3EC4" w:rsidRDefault="005A3EC4" w:rsidP="005A3EC4">
      <w:pPr>
        <w:pStyle w:val="Bullet1"/>
      </w:pPr>
      <w:r>
        <w:t>Instructional design informed by the most recent reading research</w:t>
      </w:r>
      <w:r>
        <w:rPr>
          <w:rStyle w:val="apple-converted-space"/>
          <w:rFonts w:cs="Calibri"/>
          <w:color w:val="000000"/>
        </w:rPr>
        <w:t> </w:t>
      </w:r>
    </w:p>
    <w:p w14:paraId="2F4D0683" w14:textId="6E98AA4C" w:rsidR="005A3EC4" w:rsidRDefault="005A3EC4" w:rsidP="005A3EC4">
      <w:pPr>
        <w:pStyle w:val="Bullet1"/>
      </w:pPr>
      <w:r>
        <w:t>Explicit, systematic instruction with embedded routines that allows for seamless implementation</w:t>
      </w:r>
    </w:p>
    <w:p w14:paraId="38FFA7A2" w14:textId="31491986" w:rsidR="005A3EC4" w:rsidRDefault="005A3EC4" w:rsidP="005A3EC4">
      <w:pPr>
        <w:pStyle w:val="Bullet1"/>
      </w:pPr>
      <w:r>
        <w:t>Proven scope and sequence that accelerates the acquisition of decoding skills</w:t>
      </w:r>
    </w:p>
    <w:p w14:paraId="42CEB5BD" w14:textId="712BF3AB" w:rsidR="005A3EC4" w:rsidRDefault="005A3EC4" w:rsidP="005A3EC4">
      <w:pPr>
        <w:pStyle w:val="Bullet1"/>
      </w:pPr>
      <w:r>
        <w:t>Plentiful targeted practice</w:t>
      </w:r>
    </w:p>
    <w:p w14:paraId="0F1EDCDE" w14:textId="2BA0F33A" w:rsidR="005A3EC4" w:rsidRDefault="005A3EC4" w:rsidP="005A3EC4">
      <w:pPr>
        <w:pStyle w:val="Bullet1"/>
      </w:pPr>
      <w:r>
        <w:t>Close monitoring of student performance with immediate feedback</w:t>
      </w:r>
    </w:p>
    <w:p w14:paraId="2E0BF5E2" w14:textId="13435EDC" w:rsidR="005A3EC4" w:rsidRDefault="005A3EC4" w:rsidP="005A3EC4">
      <w:pPr>
        <w:pStyle w:val="Bullet1"/>
      </w:pPr>
      <w:r>
        <w:t>Embedded strategic support for vocabulary and comprehension</w:t>
      </w:r>
    </w:p>
    <w:p w14:paraId="080AB90F" w14:textId="0372F5AC" w:rsidR="00BF2272" w:rsidRDefault="005A3EC4" w:rsidP="00BF2272">
      <w:pPr>
        <w:pStyle w:val="Bullet1"/>
      </w:pPr>
      <w:r>
        <w:t>Designed to support older students, students with dyslexia, and English Learners</w:t>
      </w:r>
    </w:p>
    <w:p w14:paraId="2FA6B1AB" w14:textId="77777777" w:rsidR="00BF2272" w:rsidRDefault="00BF2272" w:rsidP="003036A4">
      <w:pPr>
        <w:pStyle w:val="ResponseText"/>
        <w:rPr>
          <w:i/>
          <w:iCs/>
        </w:rPr>
      </w:pPr>
    </w:p>
    <w:p w14:paraId="7CF75ED2" w14:textId="77777777" w:rsidR="00BF2272" w:rsidRDefault="00BF2272" w:rsidP="003036A4">
      <w:pPr>
        <w:pStyle w:val="ResponseText"/>
        <w:rPr>
          <w:i/>
          <w:iCs/>
        </w:rPr>
      </w:pPr>
    </w:p>
    <w:p w14:paraId="0BD6264B" w14:textId="4115D0C8" w:rsidR="003036A4" w:rsidRDefault="003036A4" w:rsidP="003036A4">
      <w:pPr>
        <w:pStyle w:val="ResponseText"/>
        <w:rPr>
          <w:rFonts w:eastAsia="Times New Roman"/>
        </w:rPr>
      </w:pPr>
      <w:r>
        <w:rPr>
          <w:i/>
          <w:iCs/>
        </w:rPr>
        <w:t>Phonics for Reading</w:t>
      </w:r>
      <w:r>
        <w:rPr>
          <w:rStyle w:val="apple-converted-space"/>
          <w:rFonts w:cs="Calibri"/>
          <w:color w:val="000000"/>
        </w:rPr>
        <w:t> </w:t>
      </w:r>
      <w:r>
        <w:t>includes three levels of explicit, systematic instruction:</w:t>
      </w:r>
      <w:r>
        <w:rPr>
          <w:rStyle w:val="apple-converted-space"/>
          <w:rFonts w:cs="Calibri"/>
          <w:color w:val="000000"/>
        </w:rPr>
        <w:t> </w:t>
      </w:r>
    </w:p>
    <w:p w14:paraId="3187C58B" w14:textId="78C1A784" w:rsidR="003036A4" w:rsidRDefault="3E0720BF" w:rsidP="00406CDB">
      <w:pPr>
        <w:pStyle w:val="Bullet1"/>
      </w:pPr>
      <w:r w:rsidRPr="4091BE0B">
        <w:rPr>
          <w:b/>
          <w:bCs/>
        </w:rPr>
        <w:t>Student Book:</w:t>
      </w:r>
      <w:r w:rsidRPr="4091BE0B">
        <w:rPr>
          <w:rStyle w:val="apple-converted-space"/>
          <w:rFonts w:cs="Calibri"/>
          <w:color w:val="000000" w:themeColor="text1"/>
        </w:rPr>
        <w:t> </w:t>
      </w:r>
      <w:r>
        <w:t>Each lesson provides instruction and practice in a target skill and then builds toward reading an engaging, developmentally appropriate decodable text.</w:t>
      </w:r>
    </w:p>
    <w:p w14:paraId="40B2251C" w14:textId="113B392F" w:rsidR="003036A4" w:rsidRDefault="003036A4" w:rsidP="00406CDB">
      <w:pPr>
        <w:pStyle w:val="Bullet1"/>
      </w:pPr>
      <w:r>
        <w:rPr>
          <w:b/>
          <w:bCs/>
        </w:rPr>
        <w:t>Teacher’s Guide</w:t>
      </w:r>
      <w:r>
        <w:t>: The Teacher’s Guide provides scripting and routines that can help any educator teach phonics to older students, including the complete scope and sequence, word lists, and guidance for monitoring and adjusting instruction.</w:t>
      </w:r>
      <w:r>
        <w:rPr>
          <w:rStyle w:val="apple-converted-space"/>
          <w:rFonts w:cs="Calibri"/>
          <w:color w:val="000000"/>
        </w:rPr>
        <w:t> </w:t>
      </w:r>
    </w:p>
    <w:p w14:paraId="0D46852E" w14:textId="3D82398B" w:rsidR="003036A4" w:rsidRDefault="003036A4" w:rsidP="00406CDB">
      <w:pPr>
        <w:pStyle w:val="Bullet1"/>
      </w:pPr>
      <w:r>
        <w:rPr>
          <w:b/>
          <w:bCs/>
        </w:rPr>
        <w:t>Teacher Toolbox</w:t>
      </w:r>
      <w:r>
        <w:t>: Teacher Toolbox provides tools for differentiation and additional practice, including presentation slides for larger groups, digital PDF versions of the Teacher’s Guide and Student Book, and more.</w:t>
      </w:r>
    </w:p>
    <w:p w14:paraId="7FCC17D0" w14:textId="4DF89D47" w:rsidR="0060737D" w:rsidRDefault="00AB09FE" w:rsidP="00E0529C">
      <w:pPr>
        <w:pStyle w:val="ResponseText"/>
        <w:ind w:left="900"/>
        <w:rPr>
          <w:color w:val="0070C0"/>
          <w:u w:val="single"/>
        </w:rPr>
      </w:pPr>
      <w:r w:rsidRPr="00E238FB">
        <w:rPr>
          <w:noProof/>
          <w:color w:val="004678"/>
        </w:rPr>
        <w:drawing>
          <wp:anchor distT="0" distB="0" distL="114300" distR="114300" simplePos="0" relativeHeight="251658252" behindDoc="0" locked="0" layoutInCell="1" allowOverlap="1" wp14:anchorId="55B69937" wp14:editId="451F8324">
            <wp:simplePos x="0" y="0"/>
            <wp:positionH relativeFrom="margin">
              <wp:align>left</wp:align>
            </wp:positionH>
            <wp:positionV relativeFrom="paragraph">
              <wp:posOffset>85725</wp:posOffset>
            </wp:positionV>
            <wp:extent cx="390525" cy="390525"/>
            <wp:effectExtent l="0" t="0" r="9525" b="0"/>
            <wp:wrapSquare wrapText="bothSides"/>
            <wp:docPr id="1654184082" name="Graphic 165418408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60737D" w:rsidRPr="00495922">
        <w:t>Printed books are recommended for in-classroom use. There is also an online option available. These purchases are separate</w:t>
      </w:r>
      <w:r w:rsidR="00CB0A71">
        <w:t>; p</w:t>
      </w:r>
      <w:r w:rsidR="0060737D" w:rsidRPr="00495922">
        <w:t xml:space="preserve">rint books do not come with digital files or vice versa. Each format comes as its own purchase. You should indicate in your application which version you plan to implement in your 21st CCLC program. You can learn more about </w:t>
      </w:r>
      <w:r w:rsidR="0060737D" w:rsidRPr="00CB0A71">
        <w:rPr>
          <w:i/>
          <w:iCs/>
        </w:rPr>
        <w:t xml:space="preserve">Phonics for Reading </w:t>
      </w:r>
      <w:hyperlink r:id="rId49">
        <w:r w:rsidR="0060737D" w:rsidRPr="00495922">
          <w:rPr>
            <w:color w:val="0070C0"/>
            <w:u w:val="single"/>
          </w:rPr>
          <w:t>here</w:t>
        </w:r>
      </w:hyperlink>
      <w:r w:rsidR="0060737D" w:rsidRPr="00495922">
        <w:rPr>
          <w:color w:val="0070C0"/>
          <w:u w:val="single"/>
        </w:rPr>
        <w:t>.</w:t>
      </w:r>
    </w:p>
    <w:p w14:paraId="25203EEE" w14:textId="062EF438" w:rsidR="008C139B" w:rsidRPr="00495922" w:rsidRDefault="008C139B" w:rsidP="008C139B">
      <w:pPr>
        <w:pStyle w:val="ResponseText"/>
      </w:pPr>
      <w:r>
        <w:rPr>
          <w:noProof/>
        </w:rPr>
        <mc:AlternateContent>
          <mc:Choice Requires="wps">
            <w:drawing>
              <wp:inline distT="0" distB="0" distL="0" distR="0" wp14:anchorId="525BCD5A" wp14:editId="4868DDE9">
                <wp:extent cx="5829300" cy="781050"/>
                <wp:effectExtent l="0" t="0" r="19050" b="19050"/>
                <wp:docPr id="1755915265" name="Text Box 3"/>
                <wp:cNvGraphicFramePr/>
                <a:graphic xmlns:a="http://schemas.openxmlformats.org/drawingml/2006/main">
                  <a:graphicData uri="http://schemas.microsoft.com/office/word/2010/wordprocessingShape">
                    <wps:wsp>
                      <wps:cNvSpPr txBox="1"/>
                      <wps:spPr>
                        <a:xfrm>
                          <a:off x="0" y="0"/>
                          <a:ext cx="5829300" cy="781050"/>
                        </a:xfrm>
                        <a:prstGeom prst="roundRect">
                          <a:avLst/>
                        </a:prstGeom>
                        <a:noFill/>
                        <a:ln w="19050">
                          <a:solidFill>
                            <a:srgbClr val="004678"/>
                          </a:solidFill>
                        </a:ln>
                      </wps:spPr>
                      <wps:txbx>
                        <w:txbxContent>
                          <w:p w14:paraId="611B00C8" w14:textId="45BCBFA5" w:rsidR="008C139B" w:rsidRDefault="008C139B" w:rsidP="008C139B">
                            <w:pPr>
                              <w:pStyle w:val="ResponseText"/>
                              <w:ind w:left="270" w:right="210"/>
                            </w:pPr>
                            <w:r w:rsidRPr="00AA79B1">
                              <w:rPr>
                                <w:b/>
                                <w:bCs/>
                                <w:u w:val="single"/>
                              </w:rPr>
                              <w:t>WRITER</w:t>
                            </w:r>
                            <w:r>
                              <w:rPr>
                                <w:b/>
                                <w:bCs/>
                              </w:rPr>
                              <w:t xml:space="preserve">: </w:t>
                            </w:r>
                            <w:r w:rsidRPr="00164DD0">
                              <w:rPr>
                                <w:b/>
                                <w:bCs/>
                              </w:rPr>
                              <w:t>If</w:t>
                            </w:r>
                            <w:r w:rsidRPr="00164DD0">
                              <w:rPr>
                                <w:b/>
                                <w:bCs/>
                                <w:spacing w:val="-5"/>
                              </w:rPr>
                              <w:t xml:space="preserve"> </w:t>
                            </w:r>
                            <w:r w:rsidRPr="00164DD0">
                              <w:rPr>
                                <w:b/>
                                <w:bCs/>
                              </w:rPr>
                              <w:t>you</w:t>
                            </w:r>
                            <w:r w:rsidRPr="00164DD0">
                              <w:rPr>
                                <w:b/>
                                <w:bCs/>
                                <w:spacing w:val="-5"/>
                              </w:rPr>
                              <w:t xml:space="preserve"> </w:t>
                            </w:r>
                            <w:r w:rsidRPr="00164DD0">
                              <w:rPr>
                                <w:b/>
                                <w:bCs/>
                              </w:rPr>
                              <w:t>are</w:t>
                            </w:r>
                            <w:r w:rsidRPr="00164DD0">
                              <w:rPr>
                                <w:b/>
                                <w:bCs/>
                                <w:spacing w:val="-5"/>
                              </w:rPr>
                              <w:t xml:space="preserve"> </w:t>
                            </w:r>
                            <w:r w:rsidRPr="00164DD0">
                              <w:rPr>
                                <w:b/>
                                <w:bCs/>
                              </w:rPr>
                              <w:t>also</w:t>
                            </w:r>
                            <w:r w:rsidRPr="00164DD0">
                              <w:rPr>
                                <w:b/>
                                <w:bCs/>
                                <w:spacing w:val="-5"/>
                              </w:rPr>
                              <w:t xml:space="preserve"> </w:t>
                            </w:r>
                            <w:r w:rsidRPr="00164DD0">
                              <w:rPr>
                                <w:b/>
                                <w:bCs/>
                              </w:rPr>
                              <w:t>implementing</w:t>
                            </w:r>
                            <w:r w:rsidRPr="00164DD0">
                              <w:rPr>
                                <w:b/>
                                <w:bCs/>
                                <w:spacing w:val="-5"/>
                              </w:rPr>
                              <w:t xml:space="preserve"> </w:t>
                            </w:r>
                            <w:r w:rsidRPr="00164DD0">
                              <w:rPr>
                                <w:b/>
                                <w:bCs/>
                                <w:i/>
                              </w:rPr>
                              <w:t>i-Ready</w:t>
                            </w:r>
                            <w:r w:rsidRPr="00164DD0">
                              <w:rPr>
                                <w:b/>
                                <w:bCs/>
                                <w:i/>
                                <w:spacing w:val="-4"/>
                              </w:rPr>
                              <w:t xml:space="preserve"> </w:t>
                            </w:r>
                            <w:r w:rsidRPr="00164DD0">
                              <w:rPr>
                                <w:b/>
                                <w:bCs/>
                                <w:i/>
                              </w:rPr>
                              <w:t>Assessment</w:t>
                            </w:r>
                            <w:r w:rsidRPr="00164DD0">
                              <w:rPr>
                                <w:b/>
                                <w:bCs/>
                                <w:i/>
                                <w:spacing w:val="-4"/>
                              </w:rPr>
                              <w:t xml:space="preserve"> </w:t>
                            </w:r>
                            <w:r w:rsidRPr="00164DD0">
                              <w:rPr>
                                <w:b/>
                                <w:bCs/>
                                <w:i/>
                              </w:rPr>
                              <w:t>and</w:t>
                            </w:r>
                            <w:r w:rsidRPr="00164DD0">
                              <w:rPr>
                                <w:b/>
                                <w:bCs/>
                                <w:i/>
                                <w:spacing w:val="-5"/>
                              </w:rPr>
                              <w:t xml:space="preserve"> </w:t>
                            </w:r>
                            <w:r w:rsidRPr="00164DD0">
                              <w:rPr>
                                <w:b/>
                                <w:bCs/>
                                <w:i/>
                              </w:rPr>
                              <w:t>Personalized</w:t>
                            </w:r>
                            <w:r w:rsidRPr="00164DD0">
                              <w:rPr>
                                <w:b/>
                                <w:bCs/>
                                <w:i/>
                                <w:spacing w:val="-5"/>
                              </w:rPr>
                              <w:t xml:space="preserve"> </w:t>
                            </w:r>
                            <w:r w:rsidRPr="00164DD0">
                              <w:rPr>
                                <w:b/>
                                <w:bCs/>
                                <w:i/>
                              </w:rPr>
                              <w:t>Instruction</w:t>
                            </w:r>
                            <w:r w:rsidRPr="00164DD0">
                              <w:rPr>
                                <w:b/>
                                <w:bCs/>
                                <w:spacing w:val="-11"/>
                              </w:rPr>
                              <w:t xml:space="preserve"> </w:t>
                            </w:r>
                            <w:r w:rsidRPr="00164DD0">
                              <w:rPr>
                                <w:b/>
                                <w:bCs/>
                              </w:rPr>
                              <w:t xml:space="preserve">in addition to </w:t>
                            </w:r>
                            <w:r w:rsidRPr="00164DD0">
                              <w:rPr>
                                <w:b/>
                                <w:bCs/>
                                <w:i/>
                              </w:rPr>
                              <w:t>Phonics for Reading</w:t>
                            </w:r>
                            <w:r w:rsidRPr="00164DD0">
                              <w:rPr>
                                <w:b/>
                                <w:bCs/>
                              </w:rPr>
                              <w:t>, you may want to use the following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25BCD5A" id="_x0000_s1032" style="width:459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" filled="f" strokecolor="#004678" strokeweight="1.5pt">
                <v:textbox>
                  <w:txbxContent>
                    <w:p w14:paraId="611B00C8" w14:textId="45BCBFA5" w:rsidR="008C139B" w:rsidRDefault="008C139B" w:rsidP="008C139B">
                      <w:pPr>
                        <w:pStyle w:val="ResponseText"/>
                        <w:ind w:left="270" w:right="210"/>
                      </w:pPr>
                      <w:r w:rsidRPr="00AA79B1">
                        <w:rPr>
                          <w:b/>
                          <w:bCs/>
                          <w:u w:val="single"/>
                        </w:rPr>
                        <w:t>WRITER</w:t>
                      </w:r>
                      <w:r>
                        <w:rPr>
                          <w:b/>
                          <w:bCs/>
                        </w:rPr>
                        <w:t xml:space="preserve">: </w:t>
                      </w:r>
                      <w:r w:rsidRPr="00164DD0">
                        <w:rPr>
                          <w:b/>
                          <w:bCs/>
                        </w:rPr>
                        <w:t>If</w:t>
                      </w:r>
                      <w:r w:rsidRPr="00164DD0">
                        <w:rPr>
                          <w:b/>
                          <w:bCs/>
                          <w:spacing w:val="-5"/>
                        </w:rPr>
                        <w:t xml:space="preserve"> </w:t>
                      </w:r>
                      <w:r w:rsidRPr="00164DD0">
                        <w:rPr>
                          <w:b/>
                          <w:bCs/>
                        </w:rPr>
                        <w:t>you</w:t>
                      </w:r>
                      <w:r w:rsidRPr="00164DD0">
                        <w:rPr>
                          <w:b/>
                          <w:bCs/>
                          <w:spacing w:val="-5"/>
                        </w:rPr>
                        <w:t xml:space="preserve"> </w:t>
                      </w:r>
                      <w:r w:rsidRPr="00164DD0">
                        <w:rPr>
                          <w:b/>
                          <w:bCs/>
                        </w:rPr>
                        <w:t>are</w:t>
                      </w:r>
                      <w:r w:rsidRPr="00164DD0">
                        <w:rPr>
                          <w:b/>
                          <w:bCs/>
                          <w:spacing w:val="-5"/>
                        </w:rPr>
                        <w:t xml:space="preserve"> </w:t>
                      </w:r>
                      <w:r w:rsidRPr="00164DD0">
                        <w:rPr>
                          <w:b/>
                          <w:bCs/>
                        </w:rPr>
                        <w:t>also</w:t>
                      </w:r>
                      <w:r w:rsidRPr="00164DD0">
                        <w:rPr>
                          <w:b/>
                          <w:bCs/>
                          <w:spacing w:val="-5"/>
                        </w:rPr>
                        <w:t xml:space="preserve"> </w:t>
                      </w:r>
                      <w:r w:rsidRPr="00164DD0">
                        <w:rPr>
                          <w:b/>
                          <w:bCs/>
                        </w:rPr>
                        <w:t>implementing</w:t>
                      </w:r>
                      <w:r w:rsidRPr="00164DD0">
                        <w:rPr>
                          <w:b/>
                          <w:bCs/>
                          <w:spacing w:val="-5"/>
                        </w:rPr>
                        <w:t xml:space="preserve"> </w:t>
                      </w:r>
                      <w:r w:rsidRPr="00164DD0">
                        <w:rPr>
                          <w:b/>
                          <w:bCs/>
                          <w:i/>
                        </w:rPr>
                        <w:t>i-Ready</w:t>
                      </w:r>
                      <w:r w:rsidRPr="00164DD0">
                        <w:rPr>
                          <w:b/>
                          <w:bCs/>
                          <w:i/>
                          <w:spacing w:val="-4"/>
                        </w:rPr>
                        <w:t xml:space="preserve"> </w:t>
                      </w:r>
                      <w:r w:rsidRPr="00164DD0">
                        <w:rPr>
                          <w:b/>
                          <w:bCs/>
                          <w:i/>
                        </w:rPr>
                        <w:t>Assessment</w:t>
                      </w:r>
                      <w:r w:rsidRPr="00164DD0">
                        <w:rPr>
                          <w:b/>
                          <w:bCs/>
                          <w:i/>
                          <w:spacing w:val="-4"/>
                        </w:rPr>
                        <w:t xml:space="preserve"> </w:t>
                      </w:r>
                      <w:r w:rsidRPr="00164DD0">
                        <w:rPr>
                          <w:b/>
                          <w:bCs/>
                          <w:i/>
                        </w:rPr>
                        <w:t>and</w:t>
                      </w:r>
                      <w:r w:rsidRPr="00164DD0">
                        <w:rPr>
                          <w:b/>
                          <w:bCs/>
                          <w:i/>
                          <w:spacing w:val="-5"/>
                        </w:rPr>
                        <w:t xml:space="preserve"> </w:t>
                      </w:r>
                      <w:r w:rsidRPr="00164DD0">
                        <w:rPr>
                          <w:b/>
                          <w:bCs/>
                          <w:i/>
                        </w:rPr>
                        <w:t>Personalized</w:t>
                      </w:r>
                      <w:r w:rsidRPr="00164DD0">
                        <w:rPr>
                          <w:b/>
                          <w:bCs/>
                          <w:i/>
                          <w:spacing w:val="-5"/>
                        </w:rPr>
                        <w:t xml:space="preserve"> </w:t>
                      </w:r>
                      <w:r w:rsidRPr="00164DD0">
                        <w:rPr>
                          <w:b/>
                          <w:bCs/>
                          <w:i/>
                        </w:rPr>
                        <w:t>Instruction</w:t>
                      </w:r>
                      <w:r w:rsidRPr="00164DD0">
                        <w:rPr>
                          <w:b/>
                          <w:bCs/>
                          <w:spacing w:val="-11"/>
                        </w:rPr>
                        <w:t xml:space="preserve"> </w:t>
                      </w:r>
                      <w:r w:rsidRPr="00164DD0">
                        <w:rPr>
                          <w:b/>
                          <w:bCs/>
                        </w:rPr>
                        <w:t xml:space="preserve">in addition to </w:t>
                      </w:r>
                      <w:r w:rsidRPr="00164DD0">
                        <w:rPr>
                          <w:b/>
                          <w:bCs/>
                          <w:i/>
                        </w:rPr>
                        <w:t>Phonics for Reading</w:t>
                      </w:r>
                      <w:r w:rsidRPr="00164DD0">
                        <w:rPr>
                          <w:b/>
                          <w:bCs/>
                        </w:rPr>
                        <w:t>, you may want to use the following text.</w:t>
                      </w:r>
                    </w:p>
                  </w:txbxContent>
                </v:textbox>
                <w10:anchorlock/>
              </v:roundrect>
            </w:pict>
          </mc:Fallback>
        </mc:AlternateContent>
      </w:r>
    </w:p>
    <w:p w14:paraId="2D17746F" w14:textId="07561629" w:rsidR="00321DA8" w:rsidRDefault="000972E6" w:rsidP="00562361">
      <w:pPr>
        <w:pStyle w:val="ResponseText"/>
      </w:pPr>
      <w:r w:rsidRPr="000972E6">
        <w:rPr>
          <w:i/>
          <w:iCs/>
        </w:rPr>
        <w:t>Phonics for Reading</w:t>
      </w:r>
      <w:r w:rsidR="00321DA8">
        <w:t xml:space="preserve"> can be used side by side with </w:t>
      </w:r>
      <w:r w:rsidR="00A4702C" w:rsidRPr="00A4702C">
        <w:rPr>
          <w:i/>
          <w:iCs/>
        </w:rPr>
        <w:t>i-Ready</w:t>
      </w:r>
      <w:r w:rsidR="007D79E6" w:rsidRPr="007D79E6">
        <w:rPr>
          <w:i/>
          <w:iCs/>
        </w:rPr>
        <w:t xml:space="preserve"> Assessment and Personalized Instruction</w:t>
      </w:r>
      <w:r w:rsidR="00321DA8">
        <w:t xml:space="preserve">. For example, to help identify students needing additional support, </w:t>
      </w:r>
      <w:proofErr w:type="gramStart"/>
      <w:r w:rsidR="00321DA8">
        <w:t xml:space="preserve">a </w:t>
      </w:r>
      <w:r w:rsidR="009F4FD6" w:rsidRPr="009F4FD6">
        <w:rPr>
          <w:rStyle w:val="BracketsChar"/>
          <w:iCs/>
        </w:rPr>
        <w:t>[insert district/organization name]</w:t>
      </w:r>
      <w:proofErr w:type="gramEnd"/>
      <w:r w:rsidR="00321DA8" w:rsidRPr="00C505EB">
        <w:rPr>
          <w:color w:val="FF0000"/>
        </w:rPr>
        <w:t xml:space="preserve"> </w:t>
      </w:r>
      <w:r w:rsidR="00321DA8">
        <w:t>educator can easily:</w:t>
      </w:r>
    </w:p>
    <w:p w14:paraId="77DA99CB" w14:textId="10135C4F" w:rsidR="00321DA8" w:rsidRDefault="00321DA8" w:rsidP="00562361">
      <w:pPr>
        <w:pStyle w:val="Bullet1"/>
      </w:pPr>
      <w:r>
        <w:t xml:space="preserve">Use the results from the adaptive </w:t>
      </w:r>
      <w:r w:rsidR="00A4702C" w:rsidRPr="785E6313">
        <w:rPr>
          <w:i/>
          <w:iCs/>
        </w:rPr>
        <w:t>i-Ready</w:t>
      </w:r>
      <w:r>
        <w:t xml:space="preserve"> </w:t>
      </w:r>
      <w:r w:rsidR="00D70D37" w:rsidRPr="785E6313">
        <w:rPr>
          <w:i/>
          <w:iCs/>
        </w:rPr>
        <w:t>Diagnostic</w:t>
      </w:r>
      <w:r>
        <w:t xml:space="preserve"> to help identify </w:t>
      </w:r>
      <w:r w:rsidR="56AAAEF7">
        <w:t xml:space="preserve">students who will benefit from </w:t>
      </w:r>
      <w:r w:rsidR="56AAAEF7" w:rsidRPr="785E6313">
        <w:rPr>
          <w:i/>
          <w:iCs/>
        </w:rPr>
        <w:t xml:space="preserve">Phonics for Reading </w:t>
      </w:r>
      <w:r w:rsidR="56AAAEF7" w:rsidRPr="785E6313">
        <w:t>intervention.</w:t>
      </w:r>
    </w:p>
    <w:p w14:paraId="184AE7ED" w14:textId="77046646" w:rsidR="00321DA8" w:rsidRDefault="00321DA8" w:rsidP="00562361">
      <w:pPr>
        <w:pStyle w:val="Bullet1"/>
      </w:pPr>
      <w:r>
        <w:t xml:space="preserve">Use the </w:t>
      </w:r>
      <w:r w:rsidR="00D70D37" w:rsidRPr="00D70D37">
        <w:rPr>
          <w:i/>
          <w:iCs/>
        </w:rPr>
        <w:t>Diagnostic</w:t>
      </w:r>
      <w:r>
        <w:t xml:space="preserve"> Results reports at the class level starting in </w:t>
      </w:r>
      <w:r w:rsidR="00AA1B83">
        <w:t>Grade</w:t>
      </w:r>
      <w:r>
        <w:t xml:space="preserve"> 3, sort by phonics, and identify students who are performing one </w:t>
      </w:r>
      <w:r w:rsidR="00283F95">
        <w:t>g</w:t>
      </w:r>
      <w:r w:rsidR="00AA1B83">
        <w:t>rade</w:t>
      </w:r>
      <w:r>
        <w:t xml:space="preserve"> level below or two or more </w:t>
      </w:r>
      <w:r w:rsidR="00283F95">
        <w:t>g</w:t>
      </w:r>
      <w:r w:rsidR="00AA1B83">
        <w:t>rade</w:t>
      </w:r>
      <w:r>
        <w:t xml:space="preserve"> levels below the expected level in phonics.</w:t>
      </w:r>
      <w:r w:rsidR="00FF2AD7">
        <w:t xml:space="preserve"> </w:t>
      </w:r>
      <w:r w:rsidR="00FF2AD7" w:rsidRPr="00FF2AD7">
        <w:t>Note: while these</w:t>
      </w:r>
      <w:r w:rsidR="00FF2AD7" w:rsidRPr="00FF2AD7">
        <w:rPr>
          <w:i/>
          <w:iCs/>
        </w:rPr>
        <w:t xml:space="preserve"> i-Ready </w:t>
      </w:r>
      <w:r w:rsidR="00FF2AD7" w:rsidRPr="00FF2AD7">
        <w:t xml:space="preserve">capabilities are helpful, they are not required to determine </w:t>
      </w:r>
      <w:r w:rsidR="00FF2AD7" w:rsidRPr="00FF2AD7">
        <w:rPr>
          <w:i/>
          <w:iCs/>
        </w:rPr>
        <w:t>Phonics for Reading</w:t>
      </w:r>
      <w:r w:rsidR="00FF2AD7" w:rsidRPr="00FF2AD7">
        <w:t xml:space="preserve"> placement. The </w:t>
      </w:r>
      <w:r w:rsidR="00FF2AD7" w:rsidRPr="00FF2AD7">
        <w:rPr>
          <w:i/>
          <w:iCs/>
        </w:rPr>
        <w:t>Phonics for Reading</w:t>
      </w:r>
      <w:r w:rsidR="00FF2AD7" w:rsidRPr="00FF2AD7">
        <w:t xml:space="preserve"> program includes placement tests</w:t>
      </w:r>
      <w:r w:rsidR="00FF2AD7">
        <w:t>.</w:t>
      </w:r>
    </w:p>
    <w:p w14:paraId="0CB02739" w14:textId="3A961C41" w:rsidR="00321DA8" w:rsidRDefault="00321DA8" w:rsidP="00562361">
      <w:pPr>
        <w:pStyle w:val="Bullet1"/>
      </w:pPr>
      <w:r>
        <w:t xml:space="preserve">Use the Instructional Groupings report and identify students placing one or more </w:t>
      </w:r>
      <w:r w:rsidR="00283F95">
        <w:t>g</w:t>
      </w:r>
      <w:r w:rsidR="00AA1B83">
        <w:t>rade</w:t>
      </w:r>
      <w:r>
        <w:t xml:space="preserve"> levels below</w:t>
      </w:r>
      <w:r w:rsidR="00C46183">
        <w:t>.</w:t>
      </w:r>
    </w:p>
    <w:p w14:paraId="3560DE84" w14:textId="037E883B" w:rsidR="00321DA8" w:rsidRDefault="00321DA8" w:rsidP="00562361">
      <w:pPr>
        <w:pStyle w:val="Bullet1"/>
      </w:pPr>
      <w:r>
        <w:t xml:space="preserve">Use </w:t>
      </w:r>
      <w:r w:rsidR="00D70D37" w:rsidRPr="00D70D37">
        <w:rPr>
          <w:i/>
          <w:iCs/>
        </w:rPr>
        <w:t>Diagnostic</w:t>
      </w:r>
      <w:r>
        <w:t xml:space="preserve"> </w:t>
      </w:r>
      <w:r w:rsidRPr="00DC4858">
        <w:rPr>
          <w:i/>
          <w:iCs/>
        </w:rPr>
        <w:t>&amp; Instruction</w:t>
      </w:r>
      <w:r>
        <w:t xml:space="preserve"> </w:t>
      </w:r>
      <w:r w:rsidR="00C46183">
        <w:t xml:space="preserve">to </w:t>
      </w:r>
      <w:r>
        <w:t xml:space="preserve">export to identify students placing one or more </w:t>
      </w:r>
      <w:r w:rsidR="00283F95">
        <w:t>g</w:t>
      </w:r>
      <w:r w:rsidR="00AA1B83">
        <w:t>rade</w:t>
      </w:r>
      <w:r>
        <w:t xml:space="preserve"> levels below</w:t>
      </w:r>
      <w:r w:rsidR="00C46183">
        <w:t>.</w:t>
      </w:r>
    </w:p>
    <w:p w14:paraId="23276456" w14:textId="77777777" w:rsidR="007203A0" w:rsidRDefault="007203A0" w:rsidP="007203A0">
      <w:pPr>
        <w:pStyle w:val="Bullet1"/>
        <w:numPr>
          <w:ilvl w:val="0"/>
          <w:numId w:val="0"/>
        </w:numPr>
        <w:ind w:left="720" w:hanging="360"/>
      </w:pPr>
    </w:p>
    <w:p w14:paraId="646E0989" w14:textId="77777777" w:rsidR="007203A0" w:rsidRDefault="007203A0" w:rsidP="007203A0">
      <w:pPr>
        <w:pStyle w:val="Bullet1"/>
        <w:numPr>
          <w:ilvl w:val="0"/>
          <w:numId w:val="0"/>
        </w:numPr>
        <w:ind w:left="720" w:hanging="360"/>
      </w:pPr>
    </w:p>
    <w:p w14:paraId="0AA4F989" w14:textId="77777777" w:rsidR="007203A0" w:rsidRDefault="007203A0" w:rsidP="007203A0">
      <w:pPr>
        <w:pStyle w:val="Bullet1"/>
        <w:numPr>
          <w:ilvl w:val="0"/>
          <w:numId w:val="0"/>
        </w:numPr>
        <w:ind w:left="720" w:hanging="360"/>
      </w:pPr>
    </w:p>
    <w:p w14:paraId="0DF47E6E" w14:textId="40797F2A" w:rsidR="007203A0" w:rsidRDefault="007203A0" w:rsidP="007203A0">
      <w:pPr>
        <w:pStyle w:val="Bullet1"/>
        <w:numPr>
          <w:ilvl w:val="0"/>
          <w:numId w:val="0"/>
        </w:numPr>
      </w:pPr>
      <w:r>
        <w:rPr>
          <w:noProof/>
        </w:rPr>
        <mc:AlternateContent>
          <mc:Choice Requires="wps">
            <w:drawing>
              <wp:inline distT="0" distB="0" distL="0" distR="0" wp14:anchorId="10104F38" wp14:editId="433E4DFA">
                <wp:extent cx="5838825" cy="1028700"/>
                <wp:effectExtent l="0" t="0" r="28575" b="19050"/>
                <wp:docPr id="1577171062" name="Text Box 3"/>
                <wp:cNvGraphicFramePr/>
                <a:graphic xmlns:a="http://schemas.openxmlformats.org/drawingml/2006/main">
                  <a:graphicData uri="http://schemas.microsoft.com/office/word/2010/wordprocessingShape">
                    <wps:wsp>
                      <wps:cNvSpPr txBox="1"/>
                      <wps:spPr>
                        <a:xfrm>
                          <a:off x="0" y="0"/>
                          <a:ext cx="5838825" cy="1028700"/>
                        </a:xfrm>
                        <a:prstGeom prst="roundRect">
                          <a:avLst/>
                        </a:prstGeom>
                        <a:noFill/>
                        <a:ln w="19050">
                          <a:solidFill>
                            <a:srgbClr val="004678"/>
                          </a:solidFill>
                        </a:ln>
                      </wps:spPr>
                      <wps:txbx>
                        <w:txbxContent>
                          <w:p w14:paraId="6A0EE270" w14:textId="44C91B3B" w:rsidR="007203A0" w:rsidRDefault="007203A0" w:rsidP="007203A0">
                            <w:pPr>
                              <w:pStyle w:val="ResponseText"/>
                              <w:ind w:left="270" w:right="210"/>
                            </w:pPr>
                            <w:r w:rsidRPr="00AA79B1">
                              <w:rPr>
                                <w:b/>
                                <w:bCs/>
                                <w:u w:val="single"/>
                              </w:rPr>
                              <w:t>WRITER</w:t>
                            </w:r>
                            <w:r>
                              <w:rPr>
                                <w:b/>
                                <w:bCs/>
                              </w:rPr>
                              <w:t xml:space="preserve">: </w:t>
                            </w:r>
                            <w:r w:rsidRPr="00164DD0">
                              <w:rPr>
                                <w:b/>
                                <w:bCs/>
                              </w:rPr>
                              <w:t>Your</w:t>
                            </w:r>
                            <w:r w:rsidRPr="00164DD0">
                              <w:rPr>
                                <w:b/>
                                <w:bCs/>
                                <w:spacing w:val="-9"/>
                              </w:rPr>
                              <w:t xml:space="preserve"> </w:t>
                            </w:r>
                            <w:r w:rsidRPr="00164DD0">
                              <w:rPr>
                                <w:b/>
                                <w:bCs/>
                              </w:rPr>
                              <w:t>application</w:t>
                            </w:r>
                            <w:r w:rsidRPr="00164DD0">
                              <w:rPr>
                                <w:b/>
                                <w:bCs/>
                                <w:spacing w:val="-9"/>
                              </w:rPr>
                              <w:t xml:space="preserve"> </w:t>
                            </w:r>
                            <w:r w:rsidRPr="00164DD0">
                              <w:rPr>
                                <w:b/>
                                <w:bCs/>
                              </w:rPr>
                              <w:t>may</w:t>
                            </w:r>
                            <w:r w:rsidRPr="00164DD0">
                              <w:rPr>
                                <w:b/>
                                <w:bCs/>
                                <w:spacing w:val="-9"/>
                              </w:rPr>
                              <w:t xml:space="preserve"> </w:t>
                            </w:r>
                            <w:r w:rsidRPr="00164DD0">
                              <w:rPr>
                                <w:b/>
                                <w:bCs/>
                              </w:rPr>
                              <w:t>require</w:t>
                            </w:r>
                            <w:r w:rsidRPr="00164DD0">
                              <w:rPr>
                                <w:b/>
                                <w:bCs/>
                                <w:spacing w:val="-9"/>
                              </w:rPr>
                              <w:t xml:space="preserve"> </w:t>
                            </w:r>
                            <w:r w:rsidRPr="00164DD0">
                              <w:rPr>
                                <w:b/>
                                <w:bCs/>
                              </w:rPr>
                              <w:t>that</w:t>
                            </w:r>
                            <w:r w:rsidRPr="00164DD0">
                              <w:rPr>
                                <w:b/>
                                <w:bCs/>
                                <w:spacing w:val="-9"/>
                              </w:rPr>
                              <w:t xml:space="preserve"> </w:t>
                            </w:r>
                            <w:r w:rsidRPr="00164DD0">
                              <w:rPr>
                                <w:b/>
                                <w:bCs/>
                              </w:rPr>
                              <w:t>programs</w:t>
                            </w:r>
                            <w:r w:rsidRPr="00164DD0">
                              <w:rPr>
                                <w:b/>
                                <w:bCs/>
                                <w:spacing w:val="-9"/>
                              </w:rPr>
                              <w:t xml:space="preserve"> </w:t>
                            </w:r>
                            <w:r w:rsidRPr="00164DD0">
                              <w:rPr>
                                <w:b/>
                                <w:bCs/>
                              </w:rPr>
                              <w:t>you</w:t>
                            </w:r>
                            <w:r w:rsidRPr="00164DD0">
                              <w:rPr>
                                <w:b/>
                                <w:bCs/>
                                <w:spacing w:val="-9"/>
                              </w:rPr>
                              <w:t xml:space="preserve"> </w:t>
                            </w:r>
                            <w:r w:rsidRPr="00164DD0">
                              <w:rPr>
                                <w:b/>
                                <w:bCs/>
                              </w:rPr>
                              <w:t>implement</w:t>
                            </w:r>
                            <w:r w:rsidRPr="00164DD0">
                              <w:rPr>
                                <w:b/>
                                <w:bCs/>
                                <w:spacing w:val="-9"/>
                              </w:rPr>
                              <w:t xml:space="preserve"> </w:t>
                            </w:r>
                            <w:r w:rsidRPr="00164DD0">
                              <w:rPr>
                                <w:b/>
                                <w:bCs/>
                              </w:rPr>
                              <w:t>with</w:t>
                            </w:r>
                            <w:r w:rsidRPr="00164DD0">
                              <w:rPr>
                                <w:b/>
                                <w:bCs/>
                                <w:spacing w:val="-9"/>
                              </w:rPr>
                              <w:t xml:space="preserve"> </w:t>
                            </w:r>
                            <w:r w:rsidRPr="00164DD0">
                              <w:rPr>
                                <w:b/>
                                <w:bCs/>
                                <w:iCs/>
                              </w:rPr>
                              <w:t>21</w:t>
                            </w:r>
                            <w:r w:rsidRPr="00164DD0">
                              <w:rPr>
                                <w:b/>
                                <w:bCs/>
                                <w:iCs/>
                                <w:vertAlign w:val="superscript"/>
                              </w:rPr>
                              <w:t>st</w:t>
                            </w:r>
                            <w:r w:rsidRPr="00164DD0">
                              <w:rPr>
                                <w:b/>
                                <w:bCs/>
                                <w:spacing w:val="-9"/>
                              </w:rPr>
                              <w:t xml:space="preserve"> </w:t>
                            </w:r>
                            <w:r w:rsidRPr="00164DD0">
                              <w:rPr>
                                <w:b/>
                                <w:bCs/>
                              </w:rPr>
                              <w:t>CCLC</w:t>
                            </w:r>
                            <w:r w:rsidRPr="00164DD0">
                              <w:rPr>
                                <w:b/>
                                <w:bCs/>
                                <w:spacing w:val="-9"/>
                              </w:rPr>
                              <w:t xml:space="preserve"> </w:t>
                            </w:r>
                            <w:r w:rsidRPr="00164DD0">
                              <w:rPr>
                                <w:b/>
                                <w:bCs/>
                              </w:rPr>
                              <w:t>grant</w:t>
                            </w:r>
                            <w:r w:rsidRPr="00164DD0">
                              <w:rPr>
                                <w:b/>
                                <w:bCs/>
                                <w:spacing w:val="-9"/>
                              </w:rPr>
                              <w:t xml:space="preserve"> </w:t>
                            </w:r>
                            <w:r w:rsidRPr="00164DD0">
                              <w:rPr>
                                <w:b/>
                                <w:bCs/>
                              </w:rPr>
                              <w:t>funds</w:t>
                            </w:r>
                            <w:r w:rsidRPr="00164DD0">
                              <w:rPr>
                                <w:b/>
                                <w:bCs/>
                                <w:spacing w:val="-9"/>
                              </w:rPr>
                              <w:t xml:space="preserve"> </w:t>
                            </w:r>
                            <w:r w:rsidRPr="00164DD0">
                              <w:rPr>
                                <w:b/>
                                <w:bCs/>
                              </w:rPr>
                              <w:t>are</w:t>
                            </w:r>
                            <w:r w:rsidRPr="00164DD0">
                              <w:rPr>
                                <w:b/>
                                <w:bCs/>
                                <w:spacing w:val="-9"/>
                              </w:rPr>
                              <w:t xml:space="preserve"> </w:t>
                            </w:r>
                            <w:r w:rsidRPr="00164DD0">
                              <w:rPr>
                                <w:b/>
                                <w:bCs/>
                              </w:rPr>
                              <w:t>research based.</w:t>
                            </w:r>
                            <w:r w:rsidRPr="00164DD0">
                              <w:rPr>
                                <w:b/>
                                <w:bCs/>
                                <w:spacing w:val="-5"/>
                              </w:rPr>
                              <w:t xml:space="preserve"> </w:t>
                            </w:r>
                            <w:r w:rsidRPr="00164DD0">
                              <w:rPr>
                                <w:b/>
                                <w:bCs/>
                              </w:rPr>
                              <w:t>The</w:t>
                            </w:r>
                            <w:r w:rsidRPr="00164DD0">
                              <w:rPr>
                                <w:b/>
                                <w:bCs/>
                                <w:spacing w:val="-5"/>
                              </w:rPr>
                              <w:t xml:space="preserve"> following </w:t>
                            </w:r>
                            <w:r w:rsidRPr="00164DD0">
                              <w:rPr>
                                <w:b/>
                                <w:bCs/>
                              </w:rPr>
                              <w:t>customizable</w:t>
                            </w:r>
                            <w:r w:rsidRPr="00164DD0">
                              <w:rPr>
                                <w:b/>
                                <w:bCs/>
                                <w:spacing w:val="-5"/>
                              </w:rPr>
                              <w:t xml:space="preserve"> </w:t>
                            </w:r>
                            <w:r w:rsidRPr="00164DD0">
                              <w:rPr>
                                <w:b/>
                                <w:bCs/>
                              </w:rPr>
                              <w:t>can</w:t>
                            </w:r>
                            <w:r w:rsidRPr="00164DD0">
                              <w:rPr>
                                <w:b/>
                                <w:bCs/>
                                <w:spacing w:val="-5"/>
                              </w:rPr>
                              <w:t xml:space="preserve"> </w:t>
                            </w:r>
                            <w:r w:rsidRPr="00164DD0">
                              <w:rPr>
                                <w:b/>
                                <w:bCs/>
                              </w:rPr>
                              <w:t>help</w:t>
                            </w:r>
                            <w:r w:rsidRPr="00164DD0">
                              <w:rPr>
                                <w:b/>
                                <w:bCs/>
                                <w:spacing w:val="-5"/>
                              </w:rPr>
                              <w:t xml:space="preserve"> </w:t>
                            </w:r>
                            <w:r w:rsidRPr="00164DD0">
                              <w:rPr>
                                <w:b/>
                                <w:bCs/>
                              </w:rPr>
                              <w:t>you</w:t>
                            </w:r>
                            <w:r w:rsidRPr="00164DD0">
                              <w:rPr>
                                <w:b/>
                                <w:bCs/>
                                <w:spacing w:val="-5"/>
                              </w:rPr>
                              <w:t xml:space="preserve"> </w:t>
                            </w:r>
                            <w:r w:rsidRPr="00164DD0">
                              <w:rPr>
                                <w:b/>
                                <w:bCs/>
                              </w:rPr>
                              <w:t>address</w:t>
                            </w:r>
                            <w:r w:rsidRPr="00164DD0">
                              <w:rPr>
                                <w:b/>
                                <w:bCs/>
                                <w:spacing w:val="-5"/>
                              </w:rPr>
                              <w:t xml:space="preserve"> </w:t>
                            </w:r>
                            <w:r w:rsidRPr="00164DD0">
                              <w:rPr>
                                <w:b/>
                                <w:bCs/>
                              </w:rPr>
                              <w:t>this</w:t>
                            </w:r>
                            <w:r w:rsidRPr="00164DD0">
                              <w:rPr>
                                <w:b/>
                                <w:bCs/>
                                <w:spacing w:val="-5"/>
                              </w:rPr>
                              <w:t xml:space="preserve"> </w:t>
                            </w:r>
                            <w:r w:rsidRPr="00164DD0">
                              <w:rPr>
                                <w:b/>
                                <w:bCs/>
                              </w:rPr>
                              <w:t>section</w:t>
                            </w:r>
                            <w:r w:rsidRPr="00164DD0">
                              <w:rPr>
                                <w:b/>
                                <w:bCs/>
                                <w:spacing w:val="-5"/>
                              </w:rPr>
                              <w:t xml:space="preserve"> </w:t>
                            </w:r>
                            <w:r w:rsidRPr="00164DD0">
                              <w:rPr>
                                <w:b/>
                                <w:bCs/>
                              </w:rPr>
                              <w:t>of</w:t>
                            </w:r>
                            <w:r w:rsidRPr="00164DD0">
                              <w:rPr>
                                <w:b/>
                                <w:bCs/>
                                <w:spacing w:val="-5"/>
                              </w:rPr>
                              <w:t xml:space="preserve"> </w:t>
                            </w:r>
                            <w:r w:rsidRPr="00164DD0">
                              <w:rPr>
                                <w:b/>
                                <w:bCs/>
                              </w:rPr>
                              <w:t>your</w:t>
                            </w:r>
                            <w:r w:rsidRPr="00164DD0">
                              <w:rPr>
                                <w:b/>
                                <w:bCs/>
                                <w:spacing w:val="-5"/>
                              </w:rPr>
                              <w:t xml:space="preserve"> </w:t>
                            </w:r>
                            <w:r w:rsidRPr="00164DD0">
                              <w:rPr>
                                <w:b/>
                                <w:bCs/>
                              </w:rPr>
                              <w:t xml:space="preserve">application as it relates to </w:t>
                            </w:r>
                            <w:r w:rsidRPr="00164DD0">
                              <w:rPr>
                                <w:b/>
                                <w:bCs/>
                                <w:i/>
                              </w:rPr>
                              <w:t>Phonics for Reading</w:t>
                            </w:r>
                            <w:r w:rsidRPr="00164DD0">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0104F38" id="_x0000_s1033" style="width:459.75pt;height:8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" filled="f" strokecolor="#004678" strokeweight="1.5pt">
                <v:textbox>
                  <w:txbxContent>
                    <w:p w14:paraId="6A0EE270" w14:textId="44C91B3B" w:rsidR="007203A0" w:rsidRDefault="007203A0" w:rsidP="007203A0">
                      <w:pPr>
                        <w:pStyle w:val="ResponseText"/>
                        <w:ind w:left="270" w:right="210"/>
                      </w:pPr>
                      <w:r w:rsidRPr="00AA79B1">
                        <w:rPr>
                          <w:b/>
                          <w:bCs/>
                          <w:u w:val="single"/>
                        </w:rPr>
                        <w:t>WRITER</w:t>
                      </w:r>
                      <w:r>
                        <w:rPr>
                          <w:b/>
                          <w:bCs/>
                        </w:rPr>
                        <w:t xml:space="preserve">: </w:t>
                      </w:r>
                      <w:r w:rsidRPr="00164DD0">
                        <w:rPr>
                          <w:b/>
                          <w:bCs/>
                        </w:rPr>
                        <w:t>Your</w:t>
                      </w:r>
                      <w:r w:rsidRPr="00164DD0">
                        <w:rPr>
                          <w:b/>
                          <w:bCs/>
                          <w:spacing w:val="-9"/>
                        </w:rPr>
                        <w:t xml:space="preserve"> </w:t>
                      </w:r>
                      <w:r w:rsidRPr="00164DD0">
                        <w:rPr>
                          <w:b/>
                          <w:bCs/>
                        </w:rPr>
                        <w:t>application</w:t>
                      </w:r>
                      <w:r w:rsidRPr="00164DD0">
                        <w:rPr>
                          <w:b/>
                          <w:bCs/>
                          <w:spacing w:val="-9"/>
                        </w:rPr>
                        <w:t xml:space="preserve"> </w:t>
                      </w:r>
                      <w:r w:rsidRPr="00164DD0">
                        <w:rPr>
                          <w:b/>
                          <w:bCs/>
                        </w:rPr>
                        <w:t>may</w:t>
                      </w:r>
                      <w:r w:rsidRPr="00164DD0">
                        <w:rPr>
                          <w:b/>
                          <w:bCs/>
                          <w:spacing w:val="-9"/>
                        </w:rPr>
                        <w:t xml:space="preserve"> </w:t>
                      </w:r>
                      <w:r w:rsidRPr="00164DD0">
                        <w:rPr>
                          <w:b/>
                          <w:bCs/>
                        </w:rPr>
                        <w:t>require</w:t>
                      </w:r>
                      <w:r w:rsidRPr="00164DD0">
                        <w:rPr>
                          <w:b/>
                          <w:bCs/>
                          <w:spacing w:val="-9"/>
                        </w:rPr>
                        <w:t xml:space="preserve"> </w:t>
                      </w:r>
                      <w:r w:rsidRPr="00164DD0">
                        <w:rPr>
                          <w:b/>
                          <w:bCs/>
                        </w:rPr>
                        <w:t>that</w:t>
                      </w:r>
                      <w:r w:rsidRPr="00164DD0">
                        <w:rPr>
                          <w:b/>
                          <w:bCs/>
                          <w:spacing w:val="-9"/>
                        </w:rPr>
                        <w:t xml:space="preserve"> </w:t>
                      </w:r>
                      <w:r w:rsidRPr="00164DD0">
                        <w:rPr>
                          <w:b/>
                          <w:bCs/>
                        </w:rPr>
                        <w:t>programs</w:t>
                      </w:r>
                      <w:r w:rsidRPr="00164DD0">
                        <w:rPr>
                          <w:b/>
                          <w:bCs/>
                          <w:spacing w:val="-9"/>
                        </w:rPr>
                        <w:t xml:space="preserve"> </w:t>
                      </w:r>
                      <w:r w:rsidRPr="00164DD0">
                        <w:rPr>
                          <w:b/>
                          <w:bCs/>
                        </w:rPr>
                        <w:t>you</w:t>
                      </w:r>
                      <w:r w:rsidRPr="00164DD0">
                        <w:rPr>
                          <w:b/>
                          <w:bCs/>
                          <w:spacing w:val="-9"/>
                        </w:rPr>
                        <w:t xml:space="preserve"> </w:t>
                      </w:r>
                      <w:r w:rsidRPr="00164DD0">
                        <w:rPr>
                          <w:b/>
                          <w:bCs/>
                        </w:rPr>
                        <w:t>implement</w:t>
                      </w:r>
                      <w:r w:rsidRPr="00164DD0">
                        <w:rPr>
                          <w:b/>
                          <w:bCs/>
                          <w:spacing w:val="-9"/>
                        </w:rPr>
                        <w:t xml:space="preserve"> </w:t>
                      </w:r>
                      <w:r w:rsidRPr="00164DD0">
                        <w:rPr>
                          <w:b/>
                          <w:bCs/>
                        </w:rPr>
                        <w:t>with</w:t>
                      </w:r>
                      <w:r w:rsidRPr="00164DD0">
                        <w:rPr>
                          <w:b/>
                          <w:bCs/>
                          <w:spacing w:val="-9"/>
                        </w:rPr>
                        <w:t xml:space="preserve"> </w:t>
                      </w:r>
                      <w:r w:rsidRPr="00164DD0">
                        <w:rPr>
                          <w:b/>
                          <w:bCs/>
                          <w:iCs/>
                        </w:rPr>
                        <w:t>21</w:t>
                      </w:r>
                      <w:r w:rsidRPr="00164DD0">
                        <w:rPr>
                          <w:b/>
                          <w:bCs/>
                          <w:iCs/>
                          <w:vertAlign w:val="superscript"/>
                        </w:rPr>
                        <w:t>st</w:t>
                      </w:r>
                      <w:r w:rsidRPr="00164DD0">
                        <w:rPr>
                          <w:b/>
                          <w:bCs/>
                          <w:spacing w:val="-9"/>
                        </w:rPr>
                        <w:t xml:space="preserve"> </w:t>
                      </w:r>
                      <w:r w:rsidRPr="00164DD0">
                        <w:rPr>
                          <w:b/>
                          <w:bCs/>
                        </w:rPr>
                        <w:t>CCLC</w:t>
                      </w:r>
                      <w:r w:rsidRPr="00164DD0">
                        <w:rPr>
                          <w:b/>
                          <w:bCs/>
                          <w:spacing w:val="-9"/>
                        </w:rPr>
                        <w:t xml:space="preserve"> </w:t>
                      </w:r>
                      <w:r w:rsidRPr="00164DD0">
                        <w:rPr>
                          <w:b/>
                          <w:bCs/>
                        </w:rPr>
                        <w:t>grant</w:t>
                      </w:r>
                      <w:r w:rsidRPr="00164DD0">
                        <w:rPr>
                          <w:b/>
                          <w:bCs/>
                          <w:spacing w:val="-9"/>
                        </w:rPr>
                        <w:t xml:space="preserve"> </w:t>
                      </w:r>
                      <w:r w:rsidRPr="00164DD0">
                        <w:rPr>
                          <w:b/>
                          <w:bCs/>
                        </w:rPr>
                        <w:t>funds</w:t>
                      </w:r>
                      <w:r w:rsidRPr="00164DD0">
                        <w:rPr>
                          <w:b/>
                          <w:bCs/>
                          <w:spacing w:val="-9"/>
                        </w:rPr>
                        <w:t xml:space="preserve"> </w:t>
                      </w:r>
                      <w:r w:rsidRPr="00164DD0">
                        <w:rPr>
                          <w:b/>
                          <w:bCs/>
                        </w:rPr>
                        <w:t>are</w:t>
                      </w:r>
                      <w:r w:rsidRPr="00164DD0">
                        <w:rPr>
                          <w:b/>
                          <w:bCs/>
                          <w:spacing w:val="-9"/>
                        </w:rPr>
                        <w:t xml:space="preserve"> </w:t>
                      </w:r>
                      <w:r w:rsidRPr="00164DD0">
                        <w:rPr>
                          <w:b/>
                          <w:bCs/>
                        </w:rPr>
                        <w:t>research based.</w:t>
                      </w:r>
                      <w:r w:rsidRPr="00164DD0">
                        <w:rPr>
                          <w:b/>
                          <w:bCs/>
                          <w:spacing w:val="-5"/>
                        </w:rPr>
                        <w:t xml:space="preserve"> </w:t>
                      </w:r>
                      <w:r w:rsidRPr="00164DD0">
                        <w:rPr>
                          <w:b/>
                          <w:bCs/>
                        </w:rPr>
                        <w:t>The</w:t>
                      </w:r>
                      <w:r w:rsidRPr="00164DD0">
                        <w:rPr>
                          <w:b/>
                          <w:bCs/>
                          <w:spacing w:val="-5"/>
                        </w:rPr>
                        <w:t xml:space="preserve"> following </w:t>
                      </w:r>
                      <w:r w:rsidRPr="00164DD0">
                        <w:rPr>
                          <w:b/>
                          <w:bCs/>
                        </w:rPr>
                        <w:t>customizable</w:t>
                      </w:r>
                      <w:r w:rsidRPr="00164DD0">
                        <w:rPr>
                          <w:b/>
                          <w:bCs/>
                          <w:spacing w:val="-5"/>
                        </w:rPr>
                        <w:t xml:space="preserve"> </w:t>
                      </w:r>
                      <w:r w:rsidRPr="00164DD0">
                        <w:rPr>
                          <w:b/>
                          <w:bCs/>
                        </w:rPr>
                        <w:t>can</w:t>
                      </w:r>
                      <w:r w:rsidRPr="00164DD0">
                        <w:rPr>
                          <w:b/>
                          <w:bCs/>
                          <w:spacing w:val="-5"/>
                        </w:rPr>
                        <w:t xml:space="preserve"> </w:t>
                      </w:r>
                      <w:r w:rsidRPr="00164DD0">
                        <w:rPr>
                          <w:b/>
                          <w:bCs/>
                        </w:rPr>
                        <w:t>help</w:t>
                      </w:r>
                      <w:r w:rsidRPr="00164DD0">
                        <w:rPr>
                          <w:b/>
                          <w:bCs/>
                          <w:spacing w:val="-5"/>
                        </w:rPr>
                        <w:t xml:space="preserve"> </w:t>
                      </w:r>
                      <w:r w:rsidRPr="00164DD0">
                        <w:rPr>
                          <w:b/>
                          <w:bCs/>
                        </w:rPr>
                        <w:t>you</w:t>
                      </w:r>
                      <w:r w:rsidRPr="00164DD0">
                        <w:rPr>
                          <w:b/>
                          <w:bCs/>
                          <w:spacing w:val="-5"/>
                        </w:rPr>
                        <w:t xml:space="preserve"> </w:t>
                      </w:r>
                      <w:r w:rsidRPr="00164DD0">
                        <w:rPr>
                          <w:b/>
                          <w:bCs/>
                        </w:rPr>
                        <w:t>address</w:t>
                      </w:r>
                      <w:r w:rsidRPr="00164DD0">
                        <w:rPr>
                          <w:b/>
                          <w:bCs/>
                          <w:spacing w:val="-5"/>
                        </w:rPr>
                        <w:t xml:space="preserve"> </w:t>
                      </w:r>
                      <w:r w:rsidRPr="00164DD0">
                        <w:rPr>
                          <w:b/>
                          <w:bCs/>
                        </w:rPr>
                        <w:t>this</w:t>
                      </w:r>
                      <w:r w:rsidRPr="00164DD0">
                        <w:rPr>
                          <w:b/>
                          <w:bCs/>
                          <w:spacing w:val="-5"/>
                        </w:rPr>
                        <w:t xml:space="preserve"> </w:t>
                      </w:r>
                      <w:r w:rsidRPr="00164DD0">
                        <w:rPr>
                          <w:b/>
                          <w:bCs/>
                        </w:rPr>
                        <w:t>section</w:t>
                      </w:r>
                      <w:r w:rsidRPr="00164DD0">
                        <w:rPr>
                          <w:b/>
                          <w:bCs/>
                          <w:spacing w:val="-5"/>
                        </w:rPr>
                        <w:t xml:space="preserve"> </w:t>
                      </w:r>
                      <w:r w:rsidRPr="00164DD0">
                        <w:rPr>
                          <w:b/>
                          <w:bCs/>
                        </w:rPr>
                        <w:t>of</w:t>
                      </w:r>
                      <w:r w:rsidRPr="00164DD0">
                        <w:rPr>
                          <w:b/>
                          <w:bCs/>
                          <w:spacing w:val="-5"/>
                        </w:rPr>
                        <w:t xml:space="preserve"> </w:t>
                      </w:r>
                      <w:r w:rsidRPr="00164DD0">
                        <w:rPr>
                          <w:b/>
                          <w:bCs/>
                        </w:rPr>
                        <w:t>your</w:t>
                      </w:r>
                      <w:r w:rsidRPr="00164DD0">
                        <w:rPr>
                          <w:b/>
                          <w:bCs/>
                          <w:spacing w:val="-5"/>
                        </w:rPr>
                        <w:t xml:space="preserve"> </w:t>
                      </w:r>
                      <w:r w:rsidRPr="00164DD0">
                        <w:rPr>
                          <w:b/>
                          <w:bCs/>
                        </w:rPr>
                        <w:t xml:space="preserve">application as it relates to </w:t>
                      </w:r>
                      <w:r w:rsidRPr="00164DD0">
                        <w:rPr>
                          <w:b/>
                          <w:bCs/>
                          <w:i/>
                        </w:rPr>
                        <w:t>Phonics for Reading</w:t>
                      </w:r>
                      <w:r w:rsidRPr="00164DD0">
                        <w:rPr>
                          <w:b/>
                          <w:bCs/>
                        </w:rPr>
                        <w:t>.</w:t>
                      </w:r>
                    </w:p>
                  </w:txbxContent>
                </v:textbox>
                <w10:anchorlock/>
              </v:roundrect>
            </w:pict>
          </mc:Fallback>
        </mc:AlternateContent>
      </w:r>
    </w:p>
    <w:p w14:paraId="60452D0B" w14:textId="77777777" w:rsidR="00321DA8" w:rsidRDefault="00321DA8" w:rsidP="00CB0A71">
      <w:pPr>
        <w:pStyle w:val="Heading3"/>
      </w:pPr>
      <w:bookmarkStart w:id="43" w:name="_Toc144320144"/>
      <w:bookmarkStart w:id="44" w:name="_Toc171508264"/>
      <w:r w:rsidRPr="00A14FED">
        <w:rPr>
          <w:i w:val="0"/>
          <w:iCs/>
        </w:rPr>
        <w:t xml:space="preserve">Is </w:t>
      </w:r>
      <w:r w:rsidRPr="00A14FED">
        <w:t>Phonics for Reading</w:t>
      </w:r>
      <w:r w:rsidRPr="00CB0A71">
        <w:rPr>
          <w:i w:val="0"/>
          <w:iCs/>
        </w:rPr>
        <w:t xml:space="preserve"> </w:t>
      </w:r>
      <w:r w:rsidRPr="00A14FED">
        <w:rPr>
          <w:i w:val="0"/>
          <w:iCs/>
        </w:rPr>
        <w:t>research based?</w:t>
      </w:r>
      <w:bookmarkEnd w:id="43"/>
      <w:bookmarkEnd w:id="44"/>
    </w:p>
    <w:p w14:paraId="3DC80F49" w14:textId="77777777" w:rsidR="009F56C7" w:rsidRDefault="260896BF" w:rsidP="785E6313">
      <w:pPr>
        <w:pStyle w:val="ResponseText"/>
      </w:pPr>
      <w:r w:rsidRPr="785E6313">
        <w:t xml:space="preserve">A research-based program, </w:t>
      </w:r>
      <w:r w:rsidRPr="785E6313">
        <w:rPr>
          <w:i/>
          <w:iCs/>
        </w:rPr>
        <w:t xml:space="preserve">Phonics for Reading </w:t>
      </w:r>
      <w:r w:rsidRPr="785E6313">
        <w:t xml:space="preserve">reflects the findings of the major national documents on reading, including those that focus on intervening with older students who are still mastering foundational literacy skills. </w:t>
      </w:r>
    </w:p>
    <w:p w14:paraId="52E489F0" w14:textId="0FEACD06" w:rsidR="260896BF" w:rsidRDefault="260896BF" w:rsidP="785E6313">
      <w:pPr>
        <w:pStyle w:val="ResponseText"/>
      </w:pPr>
      <w:r w:rsidRPr="785E6313">
        <w:t xml:space="preserve">These documents include, but are not limited to, </w:t>
      </w:r>
      <w:r w:rsidRPr="785E6313">
        <w:rPr>
          <w:i/>
          <w:iCs/>
        </w:rPr>
        <w:t xml:space="preserve">Becoming a Nation of Readers </w:t>
      </w:r>
      <w:r w:rsidRPr="785E6313">
        <w:t>(Anderson et al., 1985), the National Reading Panel Report (200</w:t>
      </w:r>
      <w:r w:rsidR="0ECD8168" w:rsidRPr="785E6313">
        <w:t xml:space="preserve">0), </w:t>
      </w:r>
      <w:r w:rsidR="0ECD8168" w:rsidRPr="785E6313">
        <w:rPr>
          <w:i/>
          <w:iCs/>
        </w:rPr>
        <w:t xml:space="preserve">Evidence-Based Reading Instruction for Adolescents Grades 6–12 </w:t>
      </w:r>
      <w:r w:rsidR="0ECD8168" w:rsidRPr="785E6313">
        <w:t xml:space="preserve">(Hougen, 2014) and </w:t>
      </w:r>
      <w:r w:rsidR="0ECD8168" w:rsidRPr="785E6313">
        <w:rPr>
          <w:i/>
          <w:iCs/>
        </w:rPr>
        <w:t xml:space="preserve">Providing Reading Interventions for Students in Grades 4–9 </w:t>
      </w:r>
      <w:r w:rsidR="0ECD8168" w:rsidRPr="785E6313">
        <w:t>(Vaughn et al., 2022).</w:t>
      </w:r>
      <w:r w:rsidR="0A8CE3A7" w:rsidRPr="785E6313">
        <w:t xml:space="preserve"> The core components of </w:t>
      </w:r>
      <w:r w:rsidR="0A8CE3A7" w:rsidRPr="785E6313">
        <w:rPr>
          <w:i/>
          <w:iCs/>
        </w:rPr>
        <w:t>Phonics for Reading</w:t>
      </w:r>
      <w:r w:rsidR="0A8CE3A7" w:rsidRPr="785E6313">
        <w:t xml:space="preserve">–phonemic awareness, phonics, spelling, and decodable texts for fluency and comprehension–and the methods for teaching them are all grounded in the findings represented </w:t>
      </w:r>
      <w:hyperlink r:id="rId50" w:history="1">
        <w:r w:rsidR="3C30B8C2" w:rsidRPr="785E6313">
          <w:rPr>
            <w:rStyle w:val="Hyperlink"/>
          </w:rPr>
          <w:t>these reports</w:t>
        </w:r>
      </w:hyperlink>
      <w:r w:rsidR="3C30B8C2" w:rsidRPr="785E6313">
        <w:t>.</w:t>
      </w:r>
    </w:p>
    <w:p w14:paraId="58DDD696" w14:textId="3467C356" w:rsidR="00321DA8" w:rsidRDefault="000972E6" w:rsidP="00562361">
      <w:pPr>
        <w:pStyle w:val="ResponseText"/>
      </w:pPr>
      <w:r w:rsidRPr="785E6313">
        <w:rPr>
          <w:i/>
          <w:iCs/>
        </w:rPr>
        <w:t>Phonics for Reading</w:t>
      </w:r>
      <w:r w:rsidR="00321DA8">
        <w:t xml:space="preserve"> is built on research-based best practices. The foundation of the program is based on the Science of Reading and includes key findings from several pivotal publications including Becoming a Nation of Readers (Anderson et al., 1985), Preventing Reading Difficulties in Young Children (National Research Council, 1998), and The National Reading Panel report (National Reading Panel, 2000). The approach in </w:t>
      </w:r>
      <w:r w:rsidRPr="785E6313">
        <w:rPr>
          <w:i/>
          <w:iCs/>
        </w:rPr>
        <w:t>Phonics for Reading</w:t>
      </w:r>
      <w:r w:rsidR="00321DA8">
        <w:t xml:space="preserve"> is further confirmed by findings on beginning reading (e.g., Adams, 1990; Honig et al., 2008), on reading interventions for older, struggling readers (e.g., Archer et al., 2003; Moats, 2005), and on explicit instruction (e.g., Archer &amp; Hughes, 2011; Simmons et al., 1995). For more information, see the Research Summary about </w:t>
      </w:r>
      <w:r w:rsidRPr="785E6313">
        <w:rPr>
          <w:i/>
          <w:iCs/>
        </w:rPr>
        <w:t>Phonics for Reading</w:t>
      </w:r>
      <w:r w:rsidR="00321DA8">
        <w:t xml:space="preserve"> </w:t>
      </w:r>
      <w:hyperlink r:id="rId51">
        <w:r w:rsidR="00321DA8" w:rsidRPr="785E6313">
          <w:rPr>
            <w:rStyle w:val="Hyperlink"/>
          </w:rPr>
          <w:t>here</w:t>
        </w:r>
      </w:hyperlink>
      <w:r w:rsidR="00321DA8">
        <w:t xml:space="preserve">. </w:t>
      </w:r>
    </w:p>
    <w:p w14:paraId="517E1F4B" w14:textId="68D79BE2" w:rsidR="00321DA8" w:rsidRDefault="00321DA8" w:rsidP="00562361">
      <w:pPr>
        <w:pStyle w:val="ResponseText"/>
      </w:pPr>
      <w:r>
        <w:t xml:space="preserve">In an independent review, the Florida Center for Reading Research noted multiple strengths and no weaknesses in its report on </w:t>
      </w:r>
      <w:r w:rsidR="000972E6" w:rsidRPr="785E6313">
        <w:rPr>
          <w:i/>
          <w:iCs/>
        </w:rPr>
        <w:t>Phonics for Reading</w:t>
      </w:r>
      <w:r>
        <w:t>. Strengths cited include explicit and systematic instruction, easy-to-use materials, decoding strategies taught to develop automaticity, and immediate corrective feedback.</w:t>
      </w:r>
      <w:r w:rsidR="00CE12F6">
        <w:t xml:space="preserve"> A summary of the research is available </w:t>
      </w:r>
      <w:hyperlink r:id="rId52">
        <w:r w:rsidR="00CE12F6" w:rsidRPr="785E6313">
          <w:rPr>
            <w:rStyle w:val="Hyperlink"/>
          </w:rPr>
          <w:t>here</w:t>
        </w:r>
      </w:hyperlink>
      <w:r w:rsidR="00CE12F6">
        <w:t>.</w:t>
      </w:r>
    </w:p>
    <w:p w14:paraId="5A3A1F6A" w14:textId="77777777" w:rsidR="007203A0" w:rsidRDefault="007203A0" w:rsidP="00562361">
      <w:pPr>
        <w:pStyle w:val="ResponseText"/>
      </w:pPr>
    </w:p>
    <w:p w14:paraId="1EAC34D2" w14:textId="77777777" w:rsidR="007203A0" w:rsidRDefault="007203A0" w:rsidP="00562361">
      <w:pPr>
        <w:pStyle w:val="ResponseText"/>
      </w:pPr>
    </w:p>
    <w:p w14:paraId="0C111C4E" w14:textId="77777777" w:rsidR="007203A0" w:rsidRDefault="007203A0" w:rsidP="00562361">
      <w:pPr>
        <w:pStyle w:val="ResponseText"/>
      </w:pPr>
    </w:p>
    <w:p w14:paraId="107334A2" w14:textId="77777777" w:rsidR="007203A0" w:rsidRDefault="007203A0" w:rsidP="00562361">
      <w:pPr>
        <w:pStyle w:val="ResponseText"/>
      </w:pPr>
    </w:p>
    <w:p w14:paraId="6CC7C359" w14:textId="14EABBD3" w:rsidR="007203A0" w:rsidRDefault="007203A0" w:rsidP="00562361">
      <w:pPr>
        <w:pStyle w:val="ResponseText"/>
      </w:pPr>
      <w:r>
        <w:rPr>
          <w:noProof/>
        </w:rPr>
        <mc:AlternateContent>
          <mc:Choice Requires="wps">
            <w:drawing>
              <wp:inline distT="0" distB="0" distL="0" distR="0" wp14:anchorId="0C343D16" wp14:editId="47901516">
                <wp:extent cx="5876925" cy="1019175"/>
                <wp:effectExtent l="0" t="0" r="28575" b="28575"/>
                <wp:docPr id="1825133424" name="Text Box 3"/>
                <wp:cNvGraphicFramePr/>
                <a:graphic xmlns:a="http://schemas.openxmlformats.org/drawingml/2006/main">
                  <a:graphicData uri="http://schemas.microsoft.com/office/word/2010/wordprocessingShape">
                    <wps:wsp>
                      <wps:cNvSpPr txBox="1"/>
                      <wps:spPr>
                        <a:xfrm>
                          <a:off x="0" y="0"/>
                          <a:ext cx="5876925" cy="1019175"/>
                        </a:xfrm>
                        <a:prstGeom prst="roundRect">
                          <a:avLst/>
                        </a:prstGeom>
                        <a:noFill/>
                        <a:ln w="19050">
                          <a:solidFill>
                            <a:srgbClr val="004678"/>
                          </a:solidFill>
                        </a:ln>
                      </wps:spPr>
                      <wps:txbx>
                        <w:txbxContent>
                          <w:p w14:paraId="09A41EB8" w14:textId="77777777" w:rsidR="007203A0" w:rsidRDefault="007203A0" w:rsidP="007203A0">
                            <w:pPr>
                              <w:pStyle w:val="ResponseText"/>
                            </w:pPr>
                            <w:r w:rsidRPr="00AA79B1">
                              <w:rPr>
                                <w:b/>
                                <w:bCs/>
                                <w:u w:val="single"/>
                              </w:rPr>
                              <w:t>WRITER</w:t>
                            </w:r>
                            <w:r>
                              <w:rPr>
                                <w:b/>
                                <w:bCs/>
                              </w:rPr>
                              <w:t xml:space="preserve">: </w:t>
                            </w:r>
                            <w:r w:rsidRPr="0065420A">
                              <w:rPr>
                                <w:rStyle w:val="ResponseTextChar"/>
                                <w:b/>
                                <w:bCs/>
                              </w:rPr>
                              <w:t xml:space="preserve">The following are possible answers to additional questions you may need to answer in your 21st CCLC grant application as it relates to </w:t>
                            </w:r>
                            <w:r w:rsidRPr="0065420A">
                              <w:rPr>
                                <w:rStyle w:val="ResponseTextChar"/>
                                <w:b/>
                                <w:bCs/>
                                <w:i/>
                                <w:iCs/>
                              </w:rPr>
                              <w:t>Phonics for Reading</w:t>
                            </w:r>
                            <w:r w:rsidRPr="0065420A">
                              <w:rPr>
                                <w:rStyle w:val="ResponseTextChar"/>
                                <w:b/>
                                <w:bCs/>
                              </w:rPr>
                              <w:t xml:space="preserve">. Please customize this based on how you plan to use </w:t>
                            </w:r>
                            <w:r w:rsidRPr="0065420A">
                              <w:rPr>
                                <w:rStyle w:val="ResponseTextChar"/>
                                <w:b/>
                                <w:bCs/>
                                <w:i/>
                                <w:iCs/>
                              </w:rPr>
                              <w:t xml:space="preserve">Phonics for Reading </w:t>
                            </w:r>
                            <w:r w:rsidRPr="0065420A">
                              <w:rPr>
                                <w:rStyle w:val="ResponseTextChar"/>
                                <w:b/>
                                <w:bCs/>
                              </w:rPr>
                              <w:t>in your program.</w:t>
                            </w:r>
                          </w:p>
                          <w:p w14:paraId="469E1808" w14:textId="783B1DEC"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343D16" id="_x0000_s1034" style="width:462.75pt;height:8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" filled="f" strokecolor="#004678" strokeweight="1.5pt">
                <v:textbox>
                  <w:txbxContent>
                    <w:p w14:paraId="09A41EB8" w14:textId="77777777" w:rsidR="007203A0" w:rsidRDefault="007203A0" w:rsidP="007203A0">
                      <w:pPr>
                        <w:pStyle w:val="ResponseText"/>
                      </w:pPr>
                      <w:r w:rsidRPr="00AA79B1">
                        <w:rPr>
                          <w:b/>
                          <w:bCs/>
                          <w:u w:val="single"/>
                        </w:rPr>
                        <w:t>WRITER</w:t>
                      </w:r>
                      <w:r>
                        <w:rPr>
                          <w:b/>
                          <w:bCs/>
                        </w:rPr>
                        <w:t xml:space="preserve">: </w:t>
                      </w:r>
                      <w:r w:rsidRPr="0065420A">
                        <w:rPr>
                          <w:rStyle w:val="ResponseTextChar"/>
                          <w:b/>
                          <w:bCs/>
                        </w:rPr>
                        <w:t xml:space="preserve">The following are possible answers to additional questions you may need to answer in your 21st CCLC grant application as it relates to </w:t>
                      </w:r>
                      <w:r w:rsidRPr="0065420A">
                        <w:rPr>
                          <w:rStyle w:val="ResponseTextChar"/>
                          <w:b/>
                          <w:bCs/>
                          <w:i/>
                          <w:iCs/>
                        </w:rPr>
                        <w:t>Phonics for Reading</w:t>
                      </w:r>
                      <w:r w:rsidRPr="0065420A">
                        <w:rPr>
                          <w:rStyle w:val="ResponseTextChar"/>
                          <w:b/>
                          <w:bCs/>
                        </w:rPr>
                        <w:t xml:space="preserve">. Please customize this based on how you plan to use </w:t>
                      </w:r>
                      <w:r w:rsidRPr="0065420A">
                        <w:rPr>
                          <w:rStyle w:val="ResponseTextChar"/>
                          <w:b/>
                          <w:bCs/>
                          <w:i/>
                          <w:iCs/>
                        </w:rPr>
                        <w:t xml:space="preserve">Phonics for Reading </w:t>
                      </w:r>
                      <w:r w:rsidRPr="0065420A">
                        <w:rPr>
                          <w:rStyle w:val="ResponseTextChar"/>
                          <w:b/>
                          <w:bCs/>
                        </w:rPr>
                        <w:t>in your program.</w:t>
                      </w:r>
                    </w:p>
                    <w:p w14:paraId="469E1808" w14:textId="783B1DEC" w:rsidR="007203A0" w:rsidRDefault="007203A0" w:rsidP="007203A0">
                      <w:pPr>
                        <w:pStyle w:val="ResponseText"/>
                        <w:ind w:left="270" w:right="210"/>
                      </w:pPr>
                    </w:p>
                  </w:txbxContent>
                </v:textbox>
                <w10:anchorlock/>
              </v:roundrect>
            </w:pict>
          </mc:Fallback>
        </mc:AlternateContent>
      </w:r>
    </w:p>
    <w:p w14:paraId="38F7644B" w14:textId="486A0F20" w:rsidR="00321DA8" w:rsidRDefault="00321DA8" w:rsidP="00CB0A71">
      <w:pPr>
        <w:pStyle w:val="Heading3"/>
      </w:pPr>
      <w:bookmarkStart w:id="45" w:name="_Toc144320145"/>
      <w:bookmarkStart w:id="46" w:name="_Toc171508265"/>
      <w:r w:rsidRPr="00A14FED">
        <w:rPr>
          <w:i w:val="0"/>
          <w:iCs/>
        </w:rPr>
        <w:t>What</w:t>
      </w:r>
      <w:r w:rsidR="000D4CE5" w:rsidRPr="00A14FED">
        <w:rPr>
          <w:i w:val="0"/>
          <w:iCs/>
        </w:rPr>
        <w:t xml:space="preserve"> </w:t>
      </w:r>
      <w:r w:rsidR="001E125D" w:rsidRPr="00A14FED">
        <w:rPr>
          <w:i w:val="0"/>
          <w:iCs/>
        </w:rPr>
        <w:t>professional learning</w:t>
      </w:r>
      <w:r w:rsidRPr="00A14FED">
        <w:rPr>
          <w:i w:val="0"/>
          <w:iCs/>
        </w:rPr>
        <w:t xml:space="preserve"> and educator supports are available for</w:t>
      </w:r>
      <w:r w:rsidR="00C505EB">
        <w:t xml:space="preserve"> </w:t>
      </w:r>
      <w:r w:rsidRPr="785E6313">
        <w:rPr>
          <w:iCs/>
        </w:rPr>
        <w:t>Phonics for Reading</w:t>
      </w:r>
      <w:r>
        <w:t>?</w:t>
      </w:r>
      <w:bookmarkEnd w:id="45"/>
      <w:bookmarkEnd w:id="46"/>
    </w:p>
    <w:p w14:paraId="49E9D7FB" w14:textId="7D4EF064" w:rsidR="00F354B3" w:rsidRDefault="0065420A" w:rsidP="003C2157">
      <w:pPr>
        <w:pStyle w:val="ResponseText"/>
        <w:rPr>
          <w:rFonts w:cs="Calibri"/>
        </w:rPr>
      </w:pPr>
      <w:r>
        <w:t xml:space="preserve">Curriculum Associates offers </w:t>
      </w:r>
      <w:r w:rsidRPr="785E6313">
        <w:rPr>
          <w:rStyle w:val="BracketsChar"/>
        </w:rPr>
        <w:t>[insert district/organization name]</w:t>
      </w:r>
      <w:r>
        <w:t xml:space="preserve"> educators professional learning support for </w:t>
      </w:r>
      <w:r w:rsidRPr="785E6313">
        <w:rPr>
          <w:i/>
          <w:iCs/>
        </w:rPr>
        <w:t>Phonics for Reading</w:t>
      </w:r>
      <w:r>
        <w:t xml:space="preserve"> implementation. </w:t>
      </w:r>
      <w:r w:rsidR="00511F9A">
        <w:t>In the</w:t>
      </w:r>
      <w:r w:rsidR="00F354B3">
        <w:t xml:space="preserve"> </w:t>
      </w:r>
      <w:proofErr w:type="gramStart"/>
      <w:r w:rsidR="00F354B3">
        <w:t>90 minute</w:t>
      </w:r>
      <w:proofErr w:type="gramEnd"/>
      <w:r w:rsidR="00F354B3">
        <w:t xml:space="preserve"> course for teachers </w:t>
      </w:r>
      <w:r w:rsidR="003C2157">
        <w:t xml:space="preserve">called, </w:t>
      </w:r>
      <w:r w:rsidR="00F354B3" w:rsidRPr="003C2157">
        <w:rPr>
          <w:rFonts w:cs="Calibri"/>
          <w:b/>
          <w:bCs/>
          <w:i/>
          <w:iCs/>
        </w:rPr>
        <w:t>Targeted Intervention with Phonics for Reading ©2024–2025</w:t>
      </w:r>
      <w:r w:rsidR="00511F9A" w:rsidRPr="00511F9A">
        <w:rPr>
          <w:rFonts w:cs="Calibri"/>
        </w:rPr>
        <w:t>,</w:t>
      </w:r>
      <w:r w:rsidR="00511F9A">
        <w:rPr>
          <w:rFonts w:cs="Calibri"/>
          <w:i/>
          <w:iCs/>
        </w:rPr>
        <w:t xml:space="preserve"> </w:t>
      </w:r>
      <w:r w:rsidR="00F354B3" w:rsidRPr="785E6313">
        <w:rPr>
          <w:rFonts w:cs="Calibri"/>
        </w:rPr>
        <w:t xml:space="preserve">educators explore how </w:t>
      </w:r>
      <w:r w:rsidR="00F354B3" w:rsidRPr="785E6313">
        <w:rPr>
          <w:rFonts w:cs="Calibri"/>
          <w:i/>
          <w:iCs/>
        </w:rPr>
        <w:t>Phonics for Reading</w:t>
      </w:r>
      <w:r w:rsidR="00F354B3" w:rsidRPr="785E6313">
        <w:rPr>
          <w:rFonts w:cs="Calibri"/>
        </w:rPr>
        <w:t xml:space="preserve"> provides systematic, explicit phonics intervention for striving readers in </w:t>
      </w:r>
      <w:r w:rsidR="003C2157">
        <w:rPr>
          <w:rFonts w:cs="Calibri"/>
        </w:rPr>
        <w:t>G</w:t>
      </w:r>
      <w:r w:rsidR="00F354B3" w:rsidRPr="785E6313">
        <w:rPr>
          <w:rFonts w:cs="Calibri"/>
        </w:rPr>
        <w:t>rades 3–12. They examine the program organization and lesson design as well as how to make placement and grouping determinations.</w:t>
      </w:r>
    </w:p>
    <w:p w14:paraId="66491D09" w14:textId="7AB4BF87" w:rsidR="320F30CD" w:rsidRDefault="320F30CD" w:rsidP="003C2157">
      <w:pPr>
        <w:pStyle w:val="ResponseText"/>
      </w:pPr>
      <w:r w:rsidRPr="785E6313">
        <w:t xml:space="preserve">In addition to </w:t>
      </w:r>
      <w:r w:rsidR="00E30063">
        <w:t>this</w:t>
      </w:r>
      <w:r w:rsidRPr="785E6313">
        <w:t xml:space="preserve"> face-to-face offering, two virtual offerings are available: </w:t>
      </w:r>
    </w:p>
    <w:p w14:paraId="500BDCAA" w14:textId="4443E56C" w:rsidR="320F30CD" w:rsidRDefault="320F30CD" w:rsidP="00E30063">
      <w:pPr>
        <w:pStyle w:val="Bullet1"/>
      </w:pPr>
      <w:r w:rsidRPr="785E6313">
        <w:rPr>
          <w:b/>
          <w:bCs/>
        </w:rPr>
        <w:t xml:space="preserve">Introducing </w:t>
      </w:r>
      <w:r w:rsidRPr="785E6313">
        <w:rPr>
          <w:b/>
          <w:bCs/>
          <w:i/>
          <w:iCs/>
        </w:rPr>
        <w:t>Phonics for Reading</w:t>
      </w:r>
      <w:r w:rsidRPr="785E6313">
        <w:rPr>
          <w:b/>
          <w:bCs/>
        </w:rPr>
        <w:t xml:space="preserve"> ©2024–2025:</w:t>
      </w:r>
      <w:r w:rsidRPr="785E6313">
        <w:t xml:space="preserve"> This digital course (45</w:t>
      </w:r>
      <w:r w:rsidR="00E30063" w:rsidRPr="785E6313">
        <w:t>–</w:t>
      </w:r>
      <w:r w:rsidRPr="785E6313">
        <w:t xml:space="preserve">60 minutes, self-paced) offers an overview of </w:t>
      </w:r>
      <w:r w:rsidRPr="785E6313">
        <w:rPr>
          <w:i/>
          <w:iCs/>
        </w:rPr>
        <w:t>Phonics for Reading</w:t>
      </w:r>
      <w:r w:rsidRPr="785E6313">
        <w:t xml:space="preserve">. It includes steps for getting started including identifying students who will benefit from intervention and grouping students based on results from the Placement Test as well as how to deliver engaging and interactive lessons. Throughout the course, educators answer questions to create an implementation plan of </w:t>
      </w:r>
      <w:proofErr w:type="gramStart"/>
      <w:r w:rsidRPr="785E6313">
        <w:t>next</w:t>
      </w:r>
      <w:proofErr w:type="gramEnd"/>
      <w:r w:rsidRPr="785E6313">
        <w:t xml:space="preserve"> steps they need to take to implement </w:t>
      </w:r>
      <w:r w:rsidRPr="785E6313">
        <w:rPr>
          <w:i/>
          <w:iCs/>
        </w:rPr>
        <w:t>Phonics for Reading</w:t>
      </w:r>
      <w:r w:rsidRPr="785E6313">
        <w:t>.</w:t>
      </w:r>
    </w:p>
    <w:p w14:paraId="6A44B189" w14:textId="7BC543D0" w:rsidR="320F30CD" w:rsidRDefault="320F30CD" w:rsidP="00E30063">
      <w:pPr>
        <w:pStyle w:val="Bullet1"/>
      </w:pPr>
      <w:r w:rsidRPr="785E6313">
        <w:rPr>
          <w:b/>
          <w:bCs/>
          <w:i/>
          <w:iCs/>
        </w:rPr>
        <w:t>Phonics for Reading</w:t>
      </w:r>
      <w:r w:rsidRPr="785E6313">
        <w:rPr>
          <w:b/>
          <w:bCs/>
        </w:rPr>
        <w:t xml:space="preserve"> Activity Library:</w:t>
      </w:r>
      <w:r w:rsidRPr="785E6313">
        <w:t xml:space="preserve"> This digital offering (30</w:t>
      </w:r>
      <w:r w:rsidR="00E30063" w:rsidRPr="785E6313">
        <w:t>–</w:t>
      </w:r>
      <w:r w:rsidRPr="785E6313">
        <w:t xml:space="preserve">60 minutes, self-paced) builds on learning from the Targeted Intervention with </w:t>
      </w:r>
      <w:r w:rsidRPr="785E6313">
        <w:rPr>
          <w:i/>
          <w:iCs/>
        </w:rPr>
        <w:t>Phonics for Reading</w:t>
      </w:r>
      <w:r w:rsidRPr="785E6313">
        <w:t xml:space="preserve"> course by providing exploration of each activity in the program with videos to support learning.  </w:t>
      </w:r>
    </w:p>
    <w:p w14:paraId="2D064C0D" w14:textId="41CCE47B" w:rsidR="00321DA8" w:rsidRDefault="00321DA8" w:rsidP="00CB0A71">
      <w:pPr>
        <w:pStyle w:val="Heading3"/>
      </w:pPr>
      <w:bookmarkStart w:id="47" w:name="_Toc144320146"/>
      <w:bookmarkStart w:id="48" w:name="_Toc171508266"/>
      <w:r w:rsidRPr="00A14FED">
        <w:rPr>
          <w:i w:val="0"/>
          <w:iCs/>
        </w:rPr>
        <w:t>How does</w:t>
      </w:r>
      <w:r>
        <w:t xml:space="preserve"> </w:t>
      </w:r>
      <w:r w:rsidRPr="785E6313">
        <w:rPr>
          <w:iCs/>
        </w:rPr>
        <w:t>Phonics for Reading</w:t>
      </w:r>
      <w:r>
        <w:t xml:space="preserve"> </w:t>
      </w:r>
      <w:r w:rsidRPr="00A14FED">
        <w:rPr>
          <w:i w:val="0"/>
          <w:iCs/>
        </w:rPr>
        <w:t>support older students?</w:t>
      </w:r>
      <w:bookmarkEnd w:id="47"/>
      <w:bookmarkEnd w:id="48"/>
    </w:p>
    <w:p w14:paraId="33BA4E9B" w14:textId="5A2598D3" w:rsidR="75182FD5" w:rsidRDefault="75182FD5" w:rsidP="00A02C38">
      <w:pPr>
        <w:pStyle w:val="ResponseText"/>
      </w:pPr>
      <w:r w:rsidRPr="785E6313">
        <w:rPr>
          <w:i/>
          <w:iCs/>
        </w:rPr>
        <w:t xml:space="preserve">Phonics for Reading </w:t>
      </w:r>
      <w:r w:rsidRPr="785E6313">
        <w:t>is an intervention program for Grades 3</w:t>
      </w:r>
      <w:r w:rsidR="00A02C38">
        <w:t>–</w:t>
      </w:r>
      <w:r w:rsidRPr="785E6313">
        <w:t xml:space="preserve">12 that is carefully sequenced to guide and build on students’ learning. </w:t>
      </w:r>
      <w:r w:rsidRPr="785E6313">
        <w:rPr>
          <w:i/>
          <w:iCs/>
        </w:rPr>
        <w:t>Phonics for Reading</w:t>
      </w:r>
      <w:r w:rsidRPr="785E6313">
        <w:t xml:space="preserve"> is quick paced and has a scope and sequence tailored to the needs of older learners that focuses on critical skills. Instruction is sequenced, systematic, and explicit. </w:t>
      </w:r>
      <w:r w:rsidRPr="785E6313">
        <w:rPr>
          <w:i/>
          <w:iCs/>
        </w:rPr>
        <w:t>Phonics for Reading</w:t>
      </w:r>
      <w:r w:rsidRPr="785E6313">
        <w:t xml:space="preserve"> has a systematic scope and sequence of skills that </w:t>
      </w:r>
      <w:proofErr w:type="gramStart"/>
      <w:r w:rsidRPr="785E6313">
        <w:t>build</w:t>
      </w:r>
      <w:proofErr w:type="gramEnd"/>
      <w:r w:rsidRPr="785E6313">
        <w:t xml:space="preserve"> from simple (i.e., short vowels) to complex (i.e., minor vowel and consonant sounds) throughout all three levels of instruction. </w:t>
      </w:r>
    </w:p>
    <w:p w14:paraId="706C19E2" w14:textId="418D47DA" w:rsidR="75182FD5" w:rsidRDefault="75182FD5" w:rsidP="00A02C38">
      <w:pPr>
        <w:pStyle w:val="Bullet1"/>
      </w:pPr>
      <w:r w:rsidRPr="785E6313">
        <w:t>Sequential: Skills are taught in progression from simple to complex. The program begins with skills that are simpler, such as those that are more common in words students encounter as they read. Then, students’ progress toward more difficult skills, such as those that occur in more complex words and reading materials.</w:t>
      </w:r>
    </w:p>
    <w:p w14:paraId="4453A333" w14:textId="46693CCE" w:rsidR="75182FD5" w:rsidRDefault="75182FD5" w:rsidP="00A02C38">
      <w:pPr>
        <w:pStyle w:val="Bullet1"/>
      </w:pPr>
      <w:r w:rsidRPr="785E6313">
        <w:t>Systematic: The program’s accelerated scope and sequence includes fast-paced, intensive lessons that start moving students toward grade level. Complex skills are taught in clear, obtainable steps to support students’ learning.</w:t>
      </w:r>
    </w:p>
    <w:p w14:paraId="062D6ADB" w14:textId="2A894C6C" w:rsidR="75182FD5" w:rsidRDefault="75182FD5" w:rsidP="00A02C38">
      <w:pPr>
        <w:pStyle w:val="Bullet1"/>
      </w:pPr>
      <w:r w:rsidRPr="785E6313">
        <w:rPr>
          <w:rFonts w:eastAsia="Calibri"/>
        </w:rPr>
        <w:t>Explicit: Students are provided with clear explanations and step-by-step modeling with guided practice and independent practice.</w:t>
      </w:r>
    </w:p>
    <w:p w14:paraId="7CF538F2" w14:textId="4B130AE7" w:rsidR="00F8784A" w:rsidRDefault="00B54BAF" w:rsidP="785E6313">
      <w:pPr>
        <w:pStyle w:val="Bullet1"/>
        <w:rPr>
          <w:rFonts w:ascii="Cambria" w:eastAsiaTheme="majorEastAsia" w:hAnsi="Cambria" w:cstheme="majorBidi"/>
          <w:b/>
          <w:bCs/>
          <w:color w:val="005CB9"/>
          <w:sz w:val="28"/>
          <w:szCs w:val="28"/>
        </w:rPr>
      </w:pPr>
      <w:r>
        <w:br w:type="page"/>
      </w:r>
    </w:p>
    <w:p w14:paraId="0213A7A9" w14:textId="6BF82544" w:rsidR="00543EB6" w:rsidRDefault="00543EB6" w:rsidP="00CB0A71">
      <w:pPr>
        <w:pStyle w:val="Heading2"/>
        <w:rPr>
          <w:i/>
          <w:iCs/>
        </w:rPr>
      </w:pPr>
      <w:bookmarkStart w:id="49" w:name="_Toc144320147"/>
      <w:bookmarkStart w:id="50" w:name="_Toc171508267"/>
      <w:r>
        <w:t xml:space="preserve">Customizable Language If You're Implementing </w:t>
      </w:r>
      <w:r w:rsidR="003D3712">
        <w:br/>
      </w:r>
      <w:r w:rsidRPr="624BA1A9">
        <w:rPr>
          <w:i/>
          <w:iCs/>
        </w:rPr>
        <w:t>Teacher Toolbox</w:t>
      </w:r>
      <w:bookmarkEnd w:id="49"/>
      <w:bookmarkEnd w:id="50"/>
    </w:p>
    <w:p w14:paraId="07826B54" w14:textId="14050181" w:rsidR="007203A0" w:rsidRPr="007203A0" w:rsidRDefault="007203A0" w:rsidP="007203A0">
      <w:pPr>
        <w:pStyle w:val="ResponseText"/>
      </w:pPr>
      <w:r>
        <w:rPr>
          <w:noProof/>
        </w:rPr>
        <mc:AlternateContent>
          <mc:Choice Requires="wps">
            <w:drawing>
              <wp:inline distT="0" distB="0" distL="0" distR="0" wp14:anchorId="1F177274" wp14:editId="3935E459">
                <wp:extent cx="5905500" cy="1019175"/>
                <wp:effectExtent l="0" t="0" r="19050" b="28575"/>
                <wp:docPr id="1445192801" name="Text Box 3"/>
                <wp:cNvGraphicFramePr/>
                <a:graphic xmlns:a="http://schemas.openxmlformats.org/drawingml/2006/main">
                  <a:graphicData uri="http://schemas.microsoft.com/office/word/2010/wordprocessingShape">
                    <wps:wsp>
                      <wps:cNvSpPr txBox="1"/>
                      <wps:spPr>
                        <a:xfrm>
                          <a:off x="0" y="0"/>
                          <a:ext cx="5905500" cy="1019175"/>
                        </a:xfrm>
                        <a:prstGeom prst="roundRect">
                          <a:avLst/>
                        </a:prstGeom>
                        <a:noFill/>
                        <a:ln w="19050">
                          <a:solidFill>
                            <a:srgbClr val="004678"/>
                          </a:solidFill>
                        </a:ln>
                      </wps:spPr>
                      <wps:txbx>
                        <w:txbxContent>
                          <w:p w14:paraId="315C3235" w14:textId="185547C2" w:rsidR="007203A0" w:rsidRDefault="007203A0" w:rsidP="007203A0">
                            <w:pPr>
                              <w:pStyle w:val="ResponseText"/>
                            </w:pPr>
                            <w:r w:rsidRPr="00AA79B1">
                              <w:rPr>
                                <w:b/>
                                <w:bCs/>
                                <w:u w:val="single"/>
                              </w:rPr>
                              <w:t>WRITER</w:t>
                            </w:r>
                            <w:r>
                              <w:rPr>
                                <w:b/>
                                <w:bCs/>
                              </w:rPr>
                              <w:t xml:space="preserve">: </w:t>
                            </w:r>
                            <w:r w:rsidRPr="00F67D8A">
                              <w:rPr>
                                <w:b/>
                                <w:bCs/>
                              </w:rPr>
                              <w:t>As part of your application, you may be asked to provide a summary of the solution</w:t>
                            </w:r>
                            <w:r w:rsidRPr="00F67D8A">
                              <w:rPr>
                                <w:b/>
                                <w:bCs/>
                                <w:spacing w:val="-5"/>
                              </w:rPr>
                              <w:t xml:space="preserve"> </w:t>
                            </w:r>
                            <w:r w:rsidRPr="00F67D8A">
                              <w:rPr>
                                <w:b/>
                                <w:bCs/>
                              </w:rPr>
                              <w:t>your</w:t>
                            </w:r>
                            <w:r w:rsidRPr="00F67D8A">
                              <w:rPr>
                                <w:b/>
                                <w:bCs/>
                                <w:spacing w:val="-5"/>
                              </w:rPr>
                              <w:t xml:space="preserve"> </w:t>
                            </w:r>
                            <w:r w:rsidRPr="00F67D8A">
                              <w:rPr>
                                <w:b/>
                                <w:bCs/>
                              </w:rPr>
                              <w:t>district/organization</w:t>
                            </w:r>
                            <w:r w:rsidRPr="00F67D8A">
                              <w:rPr>
                                <w:b/>
                                <w:bCs/>
                                <w:spacing w:val="-5"/>
                              </w:rPr>
                              <w:t xml:space="preserve"> </w:t>
                            </w:r>
                            <w:r w:rsidRPr="00F67D8A">
                              <w:rPr>
                                <w:b/>
                                <w:bCs/>
                              </w:rPr>
                              <w:t>plans</w:t>
                            </w:r>
                            <w:r w:rsidRPr="00F67D8A">
                              <w:rPr>
                                <w:b/>
                                <w:bCs/>
                                <w:spacing w:val="-5"/>
                              </w:rPr>
                              <w:t xml:space="preserve"> </w:t>
                            </w:r>
                            <w:r w:rsidRPr="00F67D8A">
                              <w:rPr>
                                <w:b/>
                                <w:bCs/>
                              </w:rPr>
                              <w:t>to</w:t>
                            </w:r>
                            <w:r w:rsidRPr="00F67D8A">
                              <w:rPr>
                                <w:b/>
                                <w:bCs/>
                                <w:spacing w:val="-5"/>
                              </w:rPr>
                              <w:t xml:space="preserve"> </w:t>
                            </w:r>
                            <w:r w:rsidRPr="00F67D8A">
                              <w:rPr>
                                <w:b/>
                                <w:bCs/>
                              </w:rPr>
                              <w:t>implement</w:t>
                            </w:r>
                            <w:r w:rsidRPr="00F67D8A">
                              <w:rPr>
                                <w:b/>
                                <w:bCs/>
                                <w:spacing w:val="-5"/>
                              </w:rPr>
                              <w:t xml:space="preserve"> </w:t>
                            </w:r>
                            <w:r w:rsidRPr="00F67D8A">
                              <w:rPr>
                                <w:b/>
                                <w:bCs/>
                              </w:rPr>
                              <w:t>or</w:t>
                            </w:r>
                            <w:r w:rsidRPr="00F67D8A">
                              <w:rPr>
                                <w:b/>
                                <w:bCs/>
                                <w:spacing w:val="-5"/>
                              </w:rPr>
                              <w:t xml:space="preserve"> </w:t>
                            </w:r>
                            <w:r w:rsidRPr="00F67D8A">
                              <w:rPr>
                                <w:b/>
                                <w:bCs/>
                              </w:rPr>
                              <w:t>expand</w:t>
                            </w:r>
                            <w:r w:rsidRPr="00F67D8A">
                              <w:rPr>
                                <w:b/>
                                <w:bCs/>
                                <w:spacing w:val="-5"/>
                              </w:rPr>
                              <w:t xml:space="preserve"> </w:t>
                            </w:r>
                            <w:r w:rsidRPr="00F67D8A">
                              <w:rPr>
                                <w:b/>
                                <w:bCs/>
                              </w:rPr>
                              <w:t>using</w:t>
                            </w:r>
                            <w:r w:rsidRPr="00F67D8A">
                              <w:rPr>
                                <w:b/>
                                <w:bCs/>
                                <w:spacing w:val="-5"/>
                              </w:rPr>
                              <w:t xml:space="preserve"> </w:t>
                            </w:r>
                            <w:r w:rsidRPr="00F67D8A">
                              <w:rPr>
                                <w:b/>
                                <w:bCs/>
                                <w:iCs/>
                              </w:rPr>
                              <w:t>21</w:t>
                            </w:r>
                            <w:r w:rsidRPr="00F67D8A">
                              <w:rPr>
                                <w:b/>
                                <w:bCs/>
                                <w:iCs/>
                                <w:vertAlign w:val="superscript"/>
                              </w:rPr>
                              <w:t>st</w:t>
                            </w:r>
                            <w:r w:rsidRPr="00F67D8A">
                              <w:rPr>
                                <w:b/>
                                <w:bCs/>
                              </w:rPr>
                              <w:t xml:space="preserve"> CLCC</w:t>
                            </w:r>
                            <w:r w:rsidRPr="00F67D8A">
                              <w:rPr>
                                <w:b/>
                                <w:bCs/>
                                <w:spacing w:val="-5"/>
                              </w:rPr>
                              <w:t xml:space="preserve"> </w:t>
                            </w:r>
                            <w:r w:rsidRPr="00F67D8A">
                              <w:rPr>
                                <w:b/>
                                <w:bCs/>
                              </w:rPr>
                              <w:t>funds.</w:t>
                            </w:r>
                            <w:r w:rsidRPr="00F67D8A">
                              <w:rPr>
                                <w:b/>
                                <w:bCs/>
                                <w:spacing w:val="-5"/>
                              </w:rPr>
                              <w:t xml:space="preserve"> </w:t>
                            </w:r>
                            <w:r w:rsidRPr="00F67D8A">
                              <w:rPr>
                                <w:b/>
                                <w:bCs/>
                              </w:rPr>
                              <w:t>Please customize this based on how you plan to use</w:t>
                            </w:r>
                            <w:r w:rsidRPr="00F67D8A">
                              <w:rPr>
                                <w:b/>
                                <w:bCs/>
                                <w:spacing w:val="-4"/>
                              </w:rPr>
                              <w:t xml:space="preserve"> </w:t>
                            </w:r>
                            <w:r w:rsidRPr="00F67D8A">
                              <w:rPr>
                                <w:b/>
                                <w:bCs/>
                                <w:i/>
                                <w:iCs/>
                              </w:rPr>
                              <w:t>Teacher Toolbox</w:t>
                            </w:r>
                            <w:r w:rsidRPr="00F67D8A">
                              <w:rPr>
                                <w:b/>
                                <w:bCs/>
                              </w:rPr>
                              <w:t xml:space="preserve"> in your program.</w:t>
                            </w:r>
                          </w:p>
                          <w:p w14:paraId="38FEFA0A"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F177274" id="_x0000_s1035" style="width:465pt;height:8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" filled="f" strokecolor="#004678" strokeweight="1.5pt">
                <v:textbox>
                  <w:txbxContent>
                    <w:p w14:paraId="315C3235" w14:textId="185547C2" w:rsidR="007203A0" w:rsidRDefault="007203A0" w:rsidP="007203A0">
                      <w:pPr>
                        <w:pStyle w:val="ResponseText"/>
                      </w:pPr>
                      <w:r w:rsidRPr="00AA79B1">
                        <w:rPr>
                          <w:b/>
                          <w:bCs/>
                          <w:u w:val="single"/>
                        </w:rPr>
                        <w:t>WRITER</w:t>
                      </w:r>
                      <w:r>
                        <w:rPr>
                          <w:b/>
                          <w:bCs/>
                        </w:rPr>
                        <w:t xml:space="preserve">: </w:t>
                      </w:r>
                      <w:r w:rsidRPr="00F67D8A">
                        <w:rPr>
                          <w:b/>
                          <w:bCs/>
                        </w:rPr>
                        <w:t>As part of your application, you may be asked to provide a summary of the solution</w:t>
                      </w:r>
                      <w:r w:rsidRPr="00F67D8A">
                        <w:rPr>
                          <w:b/>
                          <w:bCs/>
                          <w:spacing w:val="-5"/>
                        </w:rPr>
                        <w:t xml:space="preserve"> </w:t>
                      </w:r>
                      <w:r w:rsidRPr="00F67D8A">
                        <w:rPr>
                          <w:b/>
                          <w:bCs/>
                        </w:rPr>
                        <w:t>your</w:t>
                      </w:r>
                      <w:r w:rsidRPr="00F67D8A">
                        <w:rPr>
                          <w:b/>
                          <w:bCs/>
                          <w:spacing w:val="-5"/>
                        </w:rPr>
                        <w:t xml:space="preserve"> </w:t>
                      </w:r>
                      <w:r w:rsidRPr="00F67D8A">
                        <w:rPr>
                          <w:b/>
                          <w:bCs/>
                        </w:rPr>
                        <w:t>district/organization</w:t>
                      </w:r>
                      <w:r w:rsidRPr="00F67D8A">
                        <w:rPr>
                          <w:b/>
                          <w:bCs/>
                          <w:spacing w:val="-5"/>
                        </w:rPr>
                        <w:t xml:space="preserve"> </w:t>
                      </w:r>
                      <w:r w:rsidRPr="00F67D8A">
                        <w:rPr>
                          <w:b/>
                          <w:bCs/>
                        </w:rPr>
                        <w:t>plans</w:t>
                      </w:r>
                      <w:r w:rsidRPr="00F67D8A">
                        <w:rPr>
                          <w:b/>
                          <w:bCs/>
                          <w:spacing w:val="-5"/>
                        </w:rPr>
                        <w:t xml:space="preserve"> </w:t>
                      </w:r>
                      <w:r w:rsidRPr="00F67D8A">
                        <w:rPr>
                          <w:b/>
                          <w:bCs/>
                        </w:rPr>
                        <w:t>to</w:t>
                      </w:r>
                      <w:r w:rsidRPr="00F67D8A">
                        <w:rPr>
                          <w:b/>
                          <w:bCs/>
                          <w:spacing w:val="-5"/>
                        </w:rPr>
                        <w:t xml:space="preserve"> </w:t>
                      </w:r>
                      <w:r w:rsidRPr="00F67D8A">
                        <w:rPr>
                          <w:b/>
                          <w:bCs/>
                        </w:rPr>
                        <w:t>implement</w:t>
                      </w:r>
                      <w:r w:rsidRPr="00F67D8A">
                        <w:rPr>
                          <w:b/>
                          <w:bCs/>
                          <w:spacing w:val="-5"/>
                        </w:rPr>
                        <w:t xml:space="preserve"> </w:t>
                      </w:r>
                      <w:r w:rsidRPr="00F67D8A">
                        <w:rPr>
                          <w:b/>
                          <w:bCs/>
                        </w:rPr>
                        <w:t>or</w:t>
                      </w:r>
                      <w:r w:rsidRPr="00F67D8A">
                        <w:rPr>
                          <w:b/>
                          <w:bCs/>
                          <w:spacing w:val="-5"/>
                        </w:rPr>
                        <w:t xml:space="preserve"> </w:t>
                      </w:r>
                      <w:r w:rsidRPr="00F67D8A">
                        <w:rPr>
                          <w:b/>
                          <w:bCs/>
                        </w:rPr>
                        <w:t>expand</w:t>
                      </w:r>
                      <w:r w:rsidRPr="00F67D8A">
                        <w:rPr>
                          <w:b/>
                          <w:bCs/>
                          <w:spacing w:val="-5"/>
                        </w:rPr>
                        <w:t xml:space="preserve"> </w:t>
                      </w:r>
                      <w:r w:rsidRPr="00F67D8A">
                        <w:rPr>
                          <w:b/>
                          <w:bCs/>
                        </w:rPr>
                        <w:t>using</w:t>
                      </w:r>
                      <w:r w:rsidRPr="00F67D8A">
                        <w:rPr>
                          <w:b/>
                          <w:bCs/>
                          <w:spacing w:val="-5"/>
                        </w:rPr>
                        <w:t xml:space="preserve"> </w:t>
                      </w:r>
                      <w:r w:rsidRPr="00F67D8A">
                        <w:rPr>
                          <w:b/>
                          <w:bCs/>
                          <w:iCs/>
                        </w:rPr>
                        <w:t>21</w:t>
                      </w:r>
                      <w:r w:rsidRPr="00F67D8A">
                        <w:rPr>
                          <w:b/>
                          <w:bCs/>
                          <w:iCs/>
                          <w:vertAlign w:val="superscript"/>
                        </w:rPr>
                        <w:t>st</w:t>
                      </w:r>
                      <w:r w:rsidRPr="00F67D8A">
                        <w:rPr>
                          <w:b/>
                          <w:bCs/>
                        </w:rPr>
                        <w:t xml:space="preserve"> CLCC</w:t>
                      </w:r>
                      <w:r w:rsidRPr="00F67D8A">
                        <w:rPr>
                          <w:b/>
                          <w:bCs/>
                          <w:spacing w:val="-5"/>
                        </w:rPr>
                        <w:t xml:space="preserve"> </w:t>
                      </w:r>
                      <w:r w:rsidRPr="00F67D8A">
                        <w:rPr>
                          <w:b/>
                          <w:bCs/>
                        </w:rPr>
                        <w:t>funds.</w:t>
                      </w:r>
                      <w:r w:rsidRPr="00F67D8A">
                        <w:rPr>
                          <w:b/>
                          <w:bCs/>
                          <w:spacing w:val="-5"/>
                        </w:rPr>
                        <w:t xml:space="preserve"> </w:t>
                      </w:r>
                      <w:r w:rsidRPr="00F67D8A">
                        <w:rPr>
                          <w:b/>
                          <w:bCs/>
                        </w:rPr>
                        <w:t>Please customize this based on how you plan to use</w:t>
                      </w:r>
                      <w:r w:rsidRPr="00F67D8A">
                        <w:rPr>
                          <w:b/>
                          <w:bCs/>
                          <w:spacing w:val="-4"/>
                        </w:rPr>
                        <w:t xml:space="preserve"> </w:t>
                      </w:r>
                      <w:r w:rsidRPr="00F67D8A">
                        <w:rPr>
                          <w:b/>
                          <w:bCs/>
                          <w:i/>
                          <w:iCs/>
                        </w:rPr>
                        <w:t>Teacher Toolbox</w:t>
                      </w:r>
                      <w:r w:rsidRPr="00F67D8A">
                        <w:rPr>
                          <w:b/>
                          <w:bCs/>
                        </w:rPr>
                        <w:t xml:space="preserve"> in your program.</w:t>
                      </w:r>
                    </w:p>
                    <w:p w14:paraId="38FEFA0A" w14:textId="77777777" w:rsidR="007203A0" w:rsidRDefault="007203A0" w:rsidP="007203A0">
                      <w:pPr>
                        <w:pStyle w:val="ResponseText"/>
                        <w:ind w:left="270" w:right="210"/>
                      </w:pPr>
                    </w:p>
                  </w:txbxContent>
                </v:textbox>
                <w10:anchorlock/>
              </v:roundrect>
            </w:pict>
          </mc:Fallback>
        </mc:AlternateContent>
      </w:r>
    </w:p>
    <w:p w14:paraId="4713B338" w14:textId="71676608" w:rsidR="00543EB6" w:rsidRDefault="00543EB6" w:rsidP="00CB0A71">
      <w:pPr>
        <w:pStyle w:val="Heading3"/>
      </w:pPr>
      <w:bookmarkStart w:id="51" w:name="_Toc144320148"/>
      <w:bookmarkStart w:id="52" w:name="_Toc171508268"/>
      <w:r w:rsidRPr="00A14FED">
        <w:rPr>
          <w:i w:val="0"/>
          <w:iCs/>
        </w:rPr>
        <w:t>What is</w:t>
      </w:r>
      <w:r>
        <w:t xml:space="preserve"> </w:t>
      </w:r>
      <w:r w:rsidRPr="000E4D3D">
        <w:t>Teacher Toolbox?</w:t>
      </w:r>
      <w:bookmarkEnd w:id="51"/>
      <w:bookmarkEnd w:id="52"/>
    </w:p>
    <w:p w14:paraId="59CF475B" w14:textId="094BB153" w:rsidR="00543EB6" w:rsidRDefault="009E1511" w:rsidP="00A52F2E">
      <w:pPr>
        <w:pStyle w:val="ResponseText"/>
      </w:pPr>
      <w:r w:rsidRPr="00BC6B56">
        <w:rPr>
          <w:b/>
          <w:bCs/>
          <w:i/>
          <w:iCs/>
        </w:rPr>
        <w:t>Teacher Toolbox</w:t>
      </w:r>
      <w:r w:rsidR="00543EB6">
        <w:t xml:space="preserve"> </w:t>
      </w:r>
      <w:r w:rsidR="000375EC">
        <w:t>is an educator-facing resource that provides</w:t>
      </w:r>
      <w:r w:rsidR="00543EB6">
        <w:t xml:space="preserve"> one-stop access to research-based resources for on-level and differentiated instruction that is flexible across </w:t>
      </w:r>
      <w:r w:rsidR="00AA1B83">
        <w:t>Grade</w:t>
      </w:r>
      <w:r w:rsidR="00543EB6">
        <w:t xml:space="preserve">s K–8 to meet the needs of individual students. </w:t>
      </w:r>
      <w:r w:rsidRPr="009E1511">
        <w:rPr>
          <w:i/>
          <w:iCs/>
        </w:rPr>
        <w:t>Teacher Toolbox</w:t>
      </w:r>
      <w:r w:rsidR="00543EB6">
        <w:t xml:space="preserve"> is:</w:t>
      </w:r>
    </w:p>
    <w:p w14:paraId="7FF160FF" w14:textId="6AC4AB78" w:rsidR="00543EB6" w:rsidRDefault="00543EB6" w:rsidP="00A52F2E">
      <w:pPr>
        <w:pStyle w:val="Bullet1"/>
      </w:pPr>
      <w:r>
        <w:t xml:space="preserve">A digital collection from which educators can choose relevant, standards-based resources to introduce new concepts, reteach standards, or help students learn prerequisite skills from earlier </w:t>
      </w:r>
      <w:r w:rsidR="00AA1B83">
        <w:t>Grade</w:t>
      </w:r>
      <w:r>
        <w:t>s</w:t>
      </w:r>
    </w:p>
    <w:p w14:paraId="6A2308E6" w14:textId="70F20EAE" w:rsidR="00543EB6" w:rsidRDefault="00543EB6" w:rsidP="00A52F2E">
      <w:pPr>
        <w:pStyle w:val="Bullet1"/>
      </w:pPr>
      <w:r>
        <w:t xml:space="preserve">An easy-to-navigate platform that provides a complete set of </w:t>
      </w:r>
      <w:r w:rsidR="00AA1B83">
        <w:t>Grade</w:t>
      </w:r>
      <w:r>
        <w:t>s K–8 instructional resources for mathematics, reading, and writing (</w:t>
      </w:r>
      <w:r w:rsidR="00AA1B83">
        <w:t>Grade</w:t>
      </w:r>
      <w:r>
        <w:t>s 2–5 only) alongside multimedia content, discourse supports, and assessment practice</w:t>
      </w:r>
    </w:p>
    <w:p w14:paraId="5D195FE8" w14:textId="72ADB309" w:rsidR="00543EB6" w:rsidRDefault="00543EB6" w:rsidP="00A52F2E">
      <w:pPr>
        <w:pStyle w:val="Bullet1"/>
      </w:pPr>
      <w:r>
        <w:t xml:space="preserve">Integrated with </w:t>
      </w:r>
      <w:r w:rsidR="00A4702C" w:rsidRPr="00A4702C">
        <w:rPr>
          <w:i/>
          <w:iCs/>
        </w:rPr>
        <w:t>i-Ready</w:t>
      </w:r>
      <w:r w:rsidR="007D79E6" w:rsidRPr="007D79E6">
        <w:rPr>
          <w:i/>
          <w:iCs/>
        </w:rPr>
        <w:t xml:space="preserve"> Assessment and Personalized Instruction</w:t>
      </w:r>
      <w:r>
        <w:t xml:space="preserve"> to provide a seamless connection between student data and instruction (many </w:t>
      </w:r>
      <w:r w:rsidR="00A4702C" w:rsidRPr="00A4702C">
        <w:rPr>
          <w:i/>
          <w:iCs/>
        </w:rPr>
        <w:t>i-Ready</w:t>
      </w:r>
      <w:r>
        <w:t xml:space="preserve"> reports point to specific resources in </w:t>
      </w:r>
      <w:r w:rsidR="009E1511" w:rsidRPr="009E1511">
        <w:rPr>
          <w:i/>
          <w:iCs/>
        </w:rPr>
        <w:t>Teacher Toolbox</w:t>
      </w:r>
      <w:r>
        <w:t xml:space="preserve"> for differentiated, teacher-led </w:t>
      </w:r>
      <w:r w:rsidR="0022370C">
        <w:t>instruction</w:t>
      </w:r>
      <w:r>
        <w:t>).</w:t>
      </w:r>
    </w:p>
    <w:p w14:paraId="42BDC9FA" w14:textId="6517A886" w:rsidR="00543EB6" w:rsidRDefault="009E1511" w:rsidP="00A52F2E">
      <w:pPr>
        <w:pStyle w:val="ResponseText"/>
      </w:pPr>
      <w:r w:rsidRPr="009E1511">
        <w:rPr>
          <w:i/>
          <w:iCs/>
        </w:rPr>
        <w:t>Teacher Toolbox</w:t>
      </w:r>
      <w:r w:rsidR="00543EB6">
        <w:t xml:space="preserve"> provides educators with digital access to lessons and assessments to differentiate instruction, plus Interactive Tutorials and supplemental resources to support student achievement. The Interactive Tutorials provide highly engaging online instruction and practice. Students learn a skill or concept through interactive, scaffolded, and explicit instruction. All lessons follow a consistent best-practice lesson structure. Students practice what they have learned and receive corrective feedback to reinforce their understanding.</w:t>
      </w:r>
    </w:p>
    <w:p w14:paraId="18139E2B" w14:textId="2496A1BC" w:rsidR="00495922" w:rsidRDefault="00AB09FE" w:rsidP="00495922">
      <w:pPr>
        <w:pStyle w:val="ResponseText"/>
        <w:ind w:left="900"/>
        <w:rPr>
          <w:color w:val="231F20"/>
        </w:rPr>
      </w:pPr>
      <w:r w:rsidRPr="00E238FB">
        <w:rPr>
          <w:noProof/>
          <w:color w:val="004678"/>
        </w:rPr>
        <w:drawing>
          <wp:anchor distT="0" distB="0" distL="114300" distR="114300" simplePos="0" relativeHeight="251658253" behindDoc="0" locked="0" layoutInCell="1" allowOverlap="1" wp14:anchorId="41C76FA8" wp14:editId="16052309">
            <wp:simplePos x="0" y="0"/>
            <wp:positionH relativeFrom="margin">
              <wp:align>left</wp:align>
            </wp:positionH>
            <wp:positionV relativeFrom="paragraph">
              <wp:posOffset>8890</wp:posOffset>
            </wp:positionV>
            <wp:extent cx="390525" cy="390525"/>
            <wp:effectExtent l="0" t="0" r="9525" b="0"/>
            <wp:wrapSquare wrapText="bothSides"/>
            <wp:docPr id="913306298" name="Graphic 913306298"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AE438C" w:rsidRPr="00495922">
        <w:rPr>
          <w:i/>
          <w:iCs/>
          <w:color w:val="231F20"/>
        </w:rPr>
        <w:t>Teacher</w:t>
      </w:r>
      <w:r w:rsidR="00AE438C" w:rsidRPr="00495922">
        <w:rPr>
          <w:i/>
          <w:iCs/>
          <w:color w:val="231F20"/>
          <w:spacing w:val="-10"/>
        </w:rPr>
        <w:t xml:space="preserve"> </w:t>
      </w:r>
      <w:r w:rsidR="00AE438C" w:rsidRPr="00495922">
        <w:rPr>
          <w:i/>
          <w:iCs/>
          <w:color w:val="231F20"/>
        </w:rPr>
        <w:t>Toolbox</w:t>
      </w:r>
      <w:r w:rsidR="00AE438C" w:rsidRPr="00495922">
        <w:rPr>
          <w:color w:val="231F20"/>
          <w:spacing w:val="-10"/>
        </w:rPr>
        <w:t xml:space="preserve"> </w:t>
      </w:r>
      <w:r w:rsidR="00AE438C" w:rsidRPr="00495922">
        <w:rPr>
          <w:color w:val="231F20"/>
        </w:rPr>
        <w:t>is</w:t>
      </w:r>
      <w:r w:rsidR="00AE438C" w:rsidRPr="00495922">
        <w:rPr>
          <w:color w:val="231F20"/>
          <w:spacing w:val="-10"/>
        </w:rPr>
        <w:t xml:space="preserve"> </w:t>
      </w:r>
      <w:r w:rsidR="00AE438C" w:rsidRPr="00495922">
        <w:rPr>
          <w:color w:val="231F20"/>
        </w:rPr>
        <w:t>available</w:t>
      </w:r>
      <w:r w:rsidR="00AE438C" w:rsidRPr="00495922">
        <w:rPr>
          <w:color w:val="231F20"/>
          <w:spacing w:val="-10"/>
        </w:rPr>
        <w:t xml:space="preserve"> </w:t>
      </w:r>
      <w:r w:rsidR="00AE438C" w:rsidRPr="00495922">
        <w:rPr>
          <w:color w:val="231F20"/>
        </w:rPr>
        <w:t>for</w:t>
      </w:r>
      <w:r w:rsidR="00AE438C" w:rsidRPr="00495922">
        <w:rPr>
          <w:color w:val="231F20"/>
          <w:spacing w:val="-10"/>
        </w:rPr>
        <w:t xml:space="preserve"> </w:t>
      </w:r>
      <w:r w:rsidR="00AE438C" w:rsidRPr="00495922">
        <w:rPr>
          <w:color w:val="231F20"/>
        </w:rPr>
        <w:t>Math and ELA (Reading/Writing).</w:t>
      </w:r>
      <w:r w:rsidR="00AE438C" w:rsidRPr="00495922">
        <w:rPr>
          <w:color w:val="231F20"/>
          <w:spacing w:val="-10"/>
        </w:rPr>
        <w:t xml:space="preserve"> </w:t>
      </w:r>
      <w:r w:rsidR="00AE438C" w:rsidRPr="00495922">
        <w:rPr>
          <w:color w:val="231F20"/>
        </w:rPr>
        <w:t>You</w:t>
      </w:r>
      <w:r w:rsidR="00AE438C" w:rsidRPr="00495922">
        <w:rPr>
          <w:color w:val="231F20"/>
          <w:spacing w:val="-10"/>
        </w:rPr>
        <w:t xml:space="preserve"> </w:t>
      </w:r>
      <w:r w:rsidR="00AE438C" w:rsidRPr="00495922">
        <w:rPr>
          <w:color w:val="231F20"/>
        </w:rPr>
        <w:t>can</w:t>
      </w:r>
      <w:r w:rsidR="00AE438C" w:rsidRPr="00495922">
        <w:rPr>
          <w:color w:val="231F20"/>
          <w:spacing w:val="-10"/>
        </w:rPr>
        <w:t xml:space="preserve"> </w:t>
      </w:r>
      <w:r w:rsidR="00AE438C" w:rsidRPr="00495922">
        <w:rPr>
          <w:color w:val="231F20"/>
        </w:rPr>
        <w:t>learn</w:t>
      </w:r>
      <w:r w:rsidR="00AE438C" w:rsidRPr="00495922">
        <w:rPr>
          <w:color w:val="231F20"/>
          <w:spacing w:val="-10"/>
        </w:rPr>
        <w:t xml:space="preserve"> </w:t>
      </w:r>
      <w:r w:rsidR="00AE438C" w:rsidRPr="00495922">
        <w:rPr>
          <w:color w:val="231F20"/>
        </w:rPr>
        <w:t>more</w:t>
      </w:r>
      <w:r w:rsidR="00AE438C" w:rsidRPr="00495922">
        <w:rPr>
          <w:color w:val="231F20"/>
          <w:spacing w:val="-10"/>
        </w:rPr>
        <w:t xml:space="preserve"> </w:t>
      </w:r>
      <w:r w:rsidR="00AE438C" w:rsidRPr="00495922">
        <w:rPr>
          <w:color w:val="231F20"/>
        </w:rPr>
        <w:t xml:space="preserve">about </w:t>
      </w:r>
      <w:r w:rsidR="00AE438C" w:rsidRPr="00495922">
        <w:rPr>
          <w:i/>
          <w:iCs/>
          <w:color w:val="231F20"/>
        </w:rPr>
        <w:t>Teacher Toolbox</w:t>
      </w:r>
      <w:r w:rsidR="00AE438C" w:rsidRPr="00495922">
        <w:rPr>
          <w:color w:val="231F20"/>
        </w:rPr>
        <w:t xml:space="preserve"> </w:t>
      </w:r>
      <w:hyperlink r:id="rId53">
        <w:r w:rsidR="00AE438C" w:rsidRPr="00495922">
          <w:rPr>
            <w:color w:val="215E9E"/>
            <w:u w:val="single" w:color="215E9E"/>
          </w:rPr>
          <w:t>here</w:t>
        </w:r>
      </w:hyperlink>
      <w:r w:rsidR="00AE438C" w:rsidRPr="00495922">
        <w:rPr>
          <w:color w:val="231F20"/>
        </w:rPr>
        <w:t>.</w:t>
      </w:r>
    </w:p>
    <w:p w14:paraId="780B6451" w14:textId="77777777" w:rsidR="007203A0" w:rsidRDefault="007203A0" w:rsidP="00495922">
      <w:pPr>
        <w:pStyle w:val="ResponseText"/>
        <w:ind w:left="900"/>
        <w:rPr>
          <w:color w:val="231F20"/>
        </w:rPr>
      </w:pPr>
    </w:p>
    <w:p w14:paraId="2F248482" w14:textId="77777777" w:rsidR="007203A0" w:rsidRDefault="007203A0" w:rsidP="00495922">
      <w:pPr>
        <w:pStyle w:val="ResponseText"/>
        <w:ind w:left="900"/>
        <w:rPr>
          <w:color w:val="231F20"/>
        </w:rPr>
      </w:pPr>
    </w:p>
    <w:p w14:paraId="35C5B748" w14:textId="060A8A45" w:rsidR="007203A0" w:rsidRDefault="007203A0" w:rsidP="007203A0">
      <w:pPr>
        <w:pStyle w:val="ResponseText"/>
        <w:rPr>
          <w:color w:val="231F20"/>
        </w:rPr>
      </w:pPr>
      <w:r>
        <w:rPr>
          <w:noProof/>
        </w:rPr>
        <mc:AlternateContent>
          <mc:Choice Requires="wps">
            <w:drawing>
              <wp:inline distT="0" distB="0" distL="0" distR="0" wp14:anchorId="5D673648" wp14:editId="28AD46AE">
                <wp:extent cx="5876925" cy="1266825"/>
                <wp:effectExtent l="0" t="0" r="28575" b="28575"/>
                <wp:docPr id="508969044" name="Text Box 3"/>
                <wp:cNvGraphicFramePr/>
                <a:graphic xmlns:a="http://schemas.openxmlformats.org/drawingml/2006/main">
                  <a:graphicData uri="http://schemas.microsoft.com/office/word/2010/wordprocessingShape">
                    <wps:wsp>
                      <wps:cNvSpPr txBox="1"/>
                      <wps:spPr>
                        <a:xfrm>
                          <a:off x="0" y="0"/>
                          <a:ext cx="5876925" cy="1266825"/>
                        </a:xfrm>
                        <a:prstGeom prst="roundRect">
                          <a:avLst/>
                        </a:prstGeom>
                        <a:noFill/>
                        <a:ln w="19050">
                          <a:solidFill>
                            <a:srgbClr val="004678"/>
                          </a:solidFill>
                        </a:ln>
                      </wps:spPr>
                      <wps:txbx>
                        <w:txbxContent>
                          <w:p w14:paraId="7D151D7E" w14:textId="5990B7E0" w:rsidR="007203A0" w:rsidRDefault="007203A0" w:rsidP="007203A0">
                            <w:pPr>
                              <w:pStyle w:val="ResponseText"/>
                            </w:pPr>
                            <w:r w:rsidRPr="00AA79B1">
                              <w:rPr>
                                <w:b/>
                                <w:bCs/>
                                <w:u w:val="single"/>
                              </w:rPr>
                              <w:t>WRITER</w:t>
                            </w:r>
                            <w:r>
                              <w:rPr>
                                <w:b/>
                                <w:bCs/>
                              </w:rPr>
                              <w:t xml:space="preserve">: </w:t>
                            </w:r>
                            <w:r w:rsidRPr="00CC306B">
                              <w:rPr>
                                <w:b/>
                                <w:bCs/>
                                <w:color w:val="231F20"/>
                              </w:rPr>
                              <w:t>The following</w:t>
                            </w:r>
                            <w:r w:rsidRPr="00CC306B">
                              <w:rPr>
                                <w:b/>
                                <w:bCs/>
                                <w:color w:val="231F20"/>
                                <w:spacing w:val="-4"/>
                              </w:rPr>
                              <w:t xml:space="preserve"> </w:t>
                            </w:r>
                            <w:r w:rsidRPr="00CC306B">
                              <w:rPr>
                                <w:b/>
                                <w:bCs/>
                                <w:color w:val="231F20"/>
                              </w:rPr>
                              <w:t>are</w:t>
                            </w:r>
                            <w:r w:rsidRPr="00CC306B">
                              <w:rPr>
                                <w:b/>
                                <w:bCs/>
                                <w:color w:val="231F20"/>
                                <w:spacing w:val="-4"/>
                              </w:rPr>
                              <w:t xml:space="preserve"> </w:t>
                            </w:r>
                            <w:r w:rsidRPr="00CC306B">
                              <w:rPr>
                                <w:b/>
                                <w:bCs/>
                                <w:color w:val="231F20"/>
                              </w:rPr>
                              <w:t>possible</w:t>
                            </w:r>
                            <w:r w:rsidRPr="00CC306B">
                              <w:rPr>
                                <w:b/>
                                <w:bCs/>
                                <w:color w:val="231F20"/>
                                <w:spacing w:val="-4"/>
                              </w:rPr>
                              <w:t xml:space="preserve"> </w:t>
                            </w:r>
                            <w:r w:rsidRPr="00CC306B">
                              <w:rPr>
                                <w:b/>
                                <w:bCs/>
                                <w:color w:val="231F20"/>
                              </w:rPr>
                              <w:t>answers</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additional</w:t>
                            </w:r>
                            <w:r w:rsidRPr="00CC306B">
                              <w:rPr>
                                <w:b/>
                                <w:bCs/>
                                <w:color w:val="231F20"/>
                                <w:spacing w:val="-4"/>
                              </w:rPr>
                              <w:t xml:space="preserve"> </w:t>
                            </w:r>
                            <w:r w:rsidRPr="00CC306B">
                              <w:rPr>
                                <w:b/>
                                <w:bCs/>
                                <w:color w:val="231F20"/>
                              </w:rPr>
                              <w:t>questions</w:t>
                            </w:r>
                            <w:r w:rsidRPr="00CC306B">
                              <w:rPr>
                                <w:b/>
                                <w:bCs/>
                                <w:color w:val="231F20"/>
                                <w:spacing w:val="-4"/>
                              </w:rPr>
                              <w:t xml:space="preserve"> </w:t>
                            </w:r>
                            <w:r w:rsidRPr="00CC306B">
                              <w:rPr>
                                <w:b/>
                                <w:bCs/>
                                <w:color w:val="231F20"/>
                              </w:rPr>
                              <w:t>you</w:t>
                            </w:r>
                            <w:r w:rsidRPr="00CC306B">
                              <w:rPr>
                                <w:b/>
                                <w:bCs/>
                                <w:color w:val="231F20"/>
                                <w:spacing w:val="-4"/>
                              </w:rPr>
                              <w:t xml:space="preserve"> </w:t>
                            </w:r>
                            <w:r w:rsidRPr="00CC306B">
                              <w:rPr>
                                <w:b/>
                                <w:bCs/>
                                <w:color w:val="231F20"/>
                              </w:rPr>
                              <w:t>may</w:t>
                            </w:r>
                            <w:r w:rsidRPr="00CC306B">
                              <w:rPr>
                                <w:b/>
                                <w:bCs/>
                                <w:color w:val="231F20"/>
                                <w:spacing w:val="-4"/>
                              </w:rPr>
                              <w:t xml:space="preserve"> </w:t>
                            </w:r>
                            <w:r w:rsidRPr="00CC306B">
                              <w:rPr>
                                <w:b/>
                                <w:bCs/>
                                <w:color w:val="231F20"/>
                              </w:rPr>
                              <w:t>need</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answer</w:t>
                            </w:r>
                            <w:r w:rsidRPr="00CC306B">
                              <w:rPr>
                                <w:b/>
                                <w:bCs/>
                                <w:color w:val="231F20"/>
                                <w:spacing w:val="-4"/>
                              </w:rPr>
                              <w:t xml:space="preserve"> </w:t>
                            </w:r>
                            <w:r w:rsidRPr="00CC306B">
                              <w:rPr>
                                <w:b/>
                                <w:bCs/>
                                <w:color w:val="231F20"/>
                              </w:rPr>
                              <w:t>in</w:t>
                            </w:r>
                            <w:r w:rsidRPr="00CC306B">
                              <w:rPr>
                                <w:b/>
                                <w:bCs/>
                                <w:color w:val="231F20"/>
                                <w:spacing w:val="-4"/>
                              </w:rPr>
                              <w:t xml:space="preserve"> </w:t>
                            </w:r>
                            <w:r w:rsidRPr="00CC306B">
                              <w:rPr>
                                <w:b/>
                                <w:bCs/>
                                <w:color w:val="231F20"/>
                              </w:rPr>
                              <w:t xml:space="preserve">your </w:t>
                            </w:r>
                            <w:r w:rsidRPr="00CC306B">
                              <w:rPr>
                                <w:b/>
                                <w:bCs/>
                                <w:iCs/>
                                <w:color w:val="231F20"/>
                              </w:rPr>
                              <w:t>21</w:t>
                            </w:r>
                            <w:r w:rsidRPr="00CC306B">
                              <w:rPr>
                                <w:b/>
                                <w:bCs/>
                                <w:iCs/>
                                <w:color w:val="231F20"/>
                                <w:vertAlign w:val="superscript"/>
                              </w:rPr>
                              <w:t>st</w:t>
                            </w:r>
                            <w:r w:rsidRPr="00CC306B">
                              <w:rPr>
                                <w:b/>
                                <w:bCs/>
                                <w:color w:val="231F20"/>
                                <w:spacing w:val="-8"/>
                              </w:rPr>
                              <w:t xml:space="preserve"> </w:t>
                            </w:r>
                            <w:r w:rsidRPr="00CC306B">
                              <w:rPr>
                                <w:b/>
                                <w:bCs/>
                                <w:color w:val="231F20"/>
                              </w:rPr>
                              <w:t>CCLC</w:t>
                            </w:r>
                            <w:r w:rsidRPr="00CC306B">
                              <w:rPr>
                                <w:b/>
                                <w:bCs/>
                                <w:color w:val="231F20"/>
                                <w:spacing w:val="-8"/>
                              </w:rPr>
                              <w:t xml:space="preserve"> </w:t>
                            </w:r>
                            <w:r w:rsidRPr="00CC306B">
                              <w:rPr>
                                <w:b/>
                                <w:bCs/>
                                <w:color w:val="231F20"/>
                              </w:rPr>
                              <w:t>grant</w:t>
                            </w:r>
                            <w:r w:rsidRPr="00CC306B">
                              <w:rPr>
                                <w:b/>
                                <w:bCs/>
                                <w:color w:val="231F20"/>
                                <w:spacing w:val="-8"/>
                              </w:rPr>
                              <w:t xml:space="preserve"> </w:t>
                            </w:r>
                            <w:r w:rsidRPr="00CC306B">
                              <w:rPr>
                                <w:b/>
                                <w:bCs/>
                                <w:color w:val="231F20"/>
                              </w:rPr>
                              <w:t>application</w:t>
                            </w:r>
                            <w:r w:rsidRPr="00CC306B">
                              <w:rPr>
                                <w:b/>
                                <w:bCs/>
                                <w:color w:val="231F20"/>
                                <w:spacing w:val="-8"/>
                              </w:rPr>
                              <w:t xml:space="preserve"> </w:t>
                            </w:r>
                            <w:r w:rsidRPr="00CC306B">
                              <w:rPr>
                                <w:b/>
                                <w:bCs/>
                                <w:color w:val="231F20"/>
                              </w:rPr>
                              <w:t>as</w:t>
                            </w:r>
                            <w:r w:rsidRPr="00CC306B">
                              <w:rPr>
                                <w:b/>
                                <w:bCs/>
                                <w:color w:val="231F20"/>
                                <w:spacing w:val="-8"/>
                              </w:rPr>
                              <w:t xml:space="preserve"> </w:t>
                            </w:r>
                            <w:r w:rsidRPr="00CC306B">
                              <w:rPr>
                                <w:b/>
                                <w:bCs/>
                                <w:color w:val="231F20"/>
                              </w:rPr>
                              <w:t>it</w:t>
                            </w:r>
                            <w:r w:rsidRPr="00CC306B">
                              <w:rPr>
                                <w:b/>
                                <w:bCs/>
                                <w:color w:val="231F20"/>
                                <w:spacing w:val="-8"/>
                              </w:rPr>
                              <w:t xml:space="preserve"> </w:t>
                            </w:r>
                            <w:r w:rsidRPr="00CC306B">
                              <w:rPr>
                                <w:b/>
                                <w:bCs/>
                                <w:color w:val="231F20"/>
                              </w:rPr>
                              <w:t>relates</w:t>
                            </w:r>
                            <w:r w:rsidRPr="00CC306B">
                              <w:rPr>
                                <w:b/>
                                <w:bCs/>
                                <w:color w:val="231F20"/>
                                <w:spacing w:val="-8"/>
                              </w:rPr>
                              <w:t xml:space="preserve"> </w:t>
                            </w:r>
                            <w:r w:rsidRPr="00CC306B">
                              <w:rPr>
                                <w:b/>
                                <w:bCs/>
                                <w:color w:val="231F20"/>
                              </w:rPr>
                              <w:t>to</w:t>
                            </w:r>
                            <w:r w:rsidRPr="00CC306B">
                              <w:rPr>
                                <w:b/>
                                <w:bCs/>
                                <w:color w:val="231F20"/>
                                <w:spacing w:val="-8"/>
                              </w:rPr>
                              <w:t xml:space="preserve"> </w:t>
                            </w:r>
                            <w:r w:rsidRPr="00CC306B">
                              <w:rPr>
                                <w:b/>
                                <w:bCs/>
                                <w:i/>
                                <w:iCs/>
                                <w:color w:val="231F20"/>
                              </w:rPr>
                              <w:t>Teacher</w:t>
                            </w:r>
                            <w:r w:rsidRPr="00CC306B">
                              <w:rPr>
                                <w:b/>
                                <w:bCs/>
                                <w:i/>
                                <w:iCs/>
                                <w:color w:val="231F20"/>
                                <w:spacing w:val="-8"/>
                              </w:rPr>
                              <w:t xml:space="preserve"> </w:t>
                            </w:r>
                            <w:r w:rsidRPr="00CC306B">
                              <w:rPr>
                                <w:b/>
                                <w:bCs/>
                                <w:i/>
                                <w:iCs/>
                                <w:color w:val="231F20"/>
                              </w:rPr>
                              <w:t>Toolbox</w:t>
                            </w:r>
                            <w:r w:rsidRPr="00CC306B">
                              <w:rPr>
                                <w:b/>
                                <w:bCs/>
                                <w:color w:val="231F20"/>
                              </w:rPr>
                              <w:t>.</w:t>
                            </w:r>
                            <w:r w:rsidRPr="00CC306B">
                              <w:rPr>
                                <w:b/>
                                <w:bCs/>
                                <w:color w:val="231F20"/>
                                <w:spacing w:val="-8"/>
                              </w:rPr>
                              <w:t xml:space="preserve"> </w:t>
                            </w:r>
                            <w:r w:rsidRPr="00CC306B">
                              <w:rPr>
                                <w:b/>
                                <w:bCs/>
                                <w:color w:val="231F20"/>
                              </w:rPr>
                              <w:t>Please</w:t>
                            </w:r>
                            <w:r w:rsidRPr="00CC306B">
                              <w:rPr>
                                <w:b/>
                                <w:bCs/>
                                <w:color w:val="231F20"/>
                                <w:spacing w:val="-8"/>
                              </w:rPr>
                              <w:t xml:space="preserve"> </w:t>
                            </w:r>
                            <w:r w:rsidRPr="00CC306B">
                              <w:rPr>
                                <w:b/>
                                <w:bCs/>
                                <w:color w:val="231F20"/>
                              </w:rPr>
                              <w:t>customize</w:t>
                            </w:r>
                            <w:r w:rsidRPr="00CC306B">
                              <w:rPr>
                                <w:b/>
                                <w:bCs/>
                                <w:color w:val="231F20"/>
                                <w:spacing w:val="-8"/>
                              </w:rPr>
                              <w:t xml:space="preserve"> </w:t>
                            </w:r>
                            <w:r w:rsidRPr="00CC306B">
                              <w:rPr>
                                <w:b/>
                                <w:bCs/>
                                <w:color w:val="231F20"/>
                              </w:rPr>
                              <w:t>this</w:t>
                            </w:r>
                            <w:r w:rsidRPr="00CC306B">
                              <w:rPr>
                                <w:b/>
                                <w:bCs/>
                                <w:color w:val="231F20"/>
                                <w:spacing w:val="-8"/>
                              </w:rPr>
                              <w:t xml:space="preserve"> </w:t>
                            </w:r>
                            <w:r w:rsidRPr="00CC306B">
                              <w:rPr>
                                <w:b/>
                                <w:bCs/>
                                <w:color w:val="231F20"/>
                              </w:rPr>
                              <w:t>based</w:t>
                            </w:r>
                            <w:r w:rsidRPr="00CC306B">
                              <w:rPr>
                                <w:b/>
                                <w:bCs/>
                                <w:color w:val="231F20"/>
                                <w:spacing w:val="-8"/>
                              </w:rPr>
                              <w:t xml:space="preserve"> </w:t>
                            </w:r>
                            <w:r w:rsidRPr="00CC306B">
                              <w:rPr>
                                <w:b/>
                                <w:bCs/>
                                <w:color w:val="231F20"/>
                              </w:rPr>
                              <w:t>on</w:t>
                            </w:r>
                            <w:r w:rsidRPr="00CC306B">
                              <w:rPr>
                                <w:b/>
                                <w:bCs/>
                                <w:color w:val="231F20"/>
                                <w:spacing w:val="-8"/>
                              </w:rPr>
                              <w:t xml:space="preserve"> </w:t>
                            </w:r>
                            <w:r w:rsidRPr="00CC306B">
                              <w:rPr>
                                <w:b/>
                                <w:bCs/>
                                <w:color w:val="231F20"/>
                              </w:rPr>
                              <w:t>how</w:t>
                            </w:r>
                            <w:r w:rsidRPr="00CC306B">
                              <w:rPr>
                                <w:b/>
                                <w:bCs/>
                                <w:color w:val="231F20"/>
                                <w:spacing w:val="-8"/>
                              </w:rPr>
                              <w:t xml:space="preserve"> </w:t>
                            </w:r>
                            <w:r w:rsidRPr="00CC306B">
                              <w:rPr>
                                <w:b/>
                                <w:bCs/>
                                <w:color w:val="231F20"/>
                              </w:rPr>
                              <w:t xml:space="preserve">you plan to use </w:t>
                            </w:r>
                            <w:r w:rsidRPr="00CC306B">
                              <w:rPr>
                                <w:b/>
                                <w:bCs/>
                                <w:i/>
                                <w:iCs/>
                                <w:color w:val="231F20"/>
                              </w:rPr>
                              <w:t>Teacher Toolbox</w:t>
                            </w:r>
                            <w:r w:rsidRPr="00CC306B">
                              <w:rPr>
                                <w:b/>
                                <w:bCs/>
                                <w:color w:val="231F20"/>
                              </w:rPr>
                              <w:t xml:space="preserve"> in your program. </w:t>
                            </w:r>
                            <w:r w:rsidRPr="00CC306B">
                              <w:rPr>
                                <w:b/>
                                <w:bCs/>
                              </w:rPr>
                              <w:t xml:space="preserve">If you need more </w:t>
                            </w:r>
                            <w:r>
                              <w:rPr>
                                <w:b/>
                                <w:bCs/>
                              </w:rPr>
                              <w:t xml:space="preserve">  </w:t>
                            </w:r>
                            <w:r w:rsidRPr="00CC306B">
                              <w:rPr>
                                <w:b/>
                                <w:bCs/>
                              </w:rPr>
                              <w:t xml:space="preserve">information about </w:t>
                            </w:r>
                            <w:r w:rsidRPr="00CC306B">
                              <w:rPr>
                                <w:b/>
                                <w:bCs/>
                                <w:i/>
                                <w:iCs/>
                              </w:rPr>
                              <w:t>Teacher Toolbox</w:t>
                            </w:r>
                            <w:r w:rsidRPr="00CC306B">
                              <w:rPr>
                                <w:b/>
                                <w:bCs/>
                              </w:rPr>
                              <w:t xml:space="preserve"> and ESSA Evidence, please see research </w:t>
                            </w:r>
                            <w:hyperlink r:id="rId54" w:history="1">
                              <w:r w:rsidRPr="00CC306B">
                                <w:rPr>
                                  <w:rStyle w:val="Hyperlink"/>
                                  <w:b/>
                                  <w:bCs/>
                                </w:rPr>
                                <w:t>here</w:t>
                              </w:r>
                            </w:hyperlink>
                            <w:r w:rsidRPr="00CC306B">
                              <w:rPr>
                                <w:b/>
                                <w:bCs/>
                              </w:rPr>
                              <w:t>.</w:t>
                            </w:r>
                          </w:p>
                          <w:p w14:paraId="2E1970E6"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D673648" id="_x0000_s1036" style="width:462.75pt;height:9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" filled="f" strokecolor="#004678" strokeweight="1.5pt">
                <v:textbox>
                  <w:txbxContent>
                    <w:p w14:paraId="7D151D7E" w14:textId="5990B7E0" w:rsidR="007203A0" w:rsidRDefault="007203A0" w:rsidP="007203A0">
                      <w:pPr>
                        <w:pStyle w:val="ResponseText"/>
                      </w:pPr>
                      <w:r w:rsidRPr="00AA79B1">
                        <w:rPr>
                          <w:b/>
                          <w:bCs/>
                          <w:u w:val="single"/>
                        </w:rPr>
                        <w:t>WRITER</w:t>
                      </w:r>
                      <w:r>
                        <w:rPr>
                          <w:b/>
                          <w:bCs/>
                        </w:rPr>
                        <w:t xml:space="preserve">: </w:t>
                      </w:r>
                      <w:r w:rsidRPr="00CC306B">
                        <w:rPr>
                          <w:b/>
                          <w:bCs/>
                          <w:color w:val="231F20"/>
                        </w:rPr>
                        <w:t>The following</w:t>
                      </w:r>
                      <w:r w:rsidRPr="00CC306B">
                        <w:rPr>
                          <w:b/>
                          <w:bCs/>
                          <w:color w:val="231F20"/>
                          <w:spacing w:val="-4"/>
                        </w:rPr>
                        <w:t xml:space="preserve"> </w:t>
                      </w:r>
                      <w:r w:rsidRPr="00CC306B">
                        <w:rPr>
                          <w:b/>
                          <w:bCs/>
                          <w:color w:val="231F20"/>
                        </w:rPr>
                        <w:t>are</w:t>
                      </w:r>
                      <w:r w:rsidRPr="00CC306B">
                        <w:rPr>
                          <w:b/>
                          <w:bCs/>
                          <w:color w:val="231F20"/>
                          <w:spacing w:val="-4"/>
                        </w:rPr>
                        <w:t xml:space="preserve"> </w:t>
                      </w:r>
                      <w:r w:rsidRPr="00CC306B">
                        <w:rPr>
                          <w:b/>
                          <w:bCs/>
                          <w:color w:val="231F20"/>
                        </w:rPr>
                        <w:t>possible</w:t>
                      </w:r>
                      <w:r w:rsidRPr="00CC306B">
                        <w:rPr>
                          <w:b/>
                          <w:bCs/>
                          <w:color w:val="231F20"/>
                          <w:spacing w:val="-4"/>
                        </w:rPr>
                        <w:t xml:space="preserve"> </w:t>
                      </w:r>
                      <w:r w:rsidRPr="00CC306B">
                        <w:rPr>
                          <w:b/>
                          <w:bCs/>
                          <w:color w:val="231F20"/>
                        </w:rPr>
                        <w:t>answers</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additional</w:t>
                      </w:r>
                      <w:r w:rsidRPr="00CC306B">
                        <w:rPr>
                          <w:b/>
                          <w:bCs/>
                          <w:color w:val="231F20"/>
                          <w:spacing w:val="-4"/>
                        </w:rPr>
                        <w:t xml:space="preserve"> </w:t>
                      </w:r>
                      <w:r w:rsidRPr="00CC306B">
                        <w:rPr>
                          <w:b/>
                          <w:bCs/>
                          <w:color w:val="231F20"/>
                        </w:rPr>
                        <w:t>questions</w:t>
                      </w:r>
                      <w:r w:rsidRPr="00CC306B">
                        <w:rPr>
                          <w:b/>
                          <w:bCs/>
                          <w:color w:val="231F20"/>
                          <w:spacing w:val="-4"/>
                        </w:rPr>
                        <w:t xml:space="preserve"> </w:t>
                      </w:r>
                      <w:r w:rsidRPr="00CC306B">
                        <w:rPr>
                          <w:b/>
                          <w:bCs/>
                          <w:color w:val="231F20"/>
                        </w:rPr>
                        <w:t>you</w:t>
                      </w:r>
                      <w:r w:rsidRPr="00CC306B">
                        <w:rPr>
                          <w:b/>
                          <w:bCs/>
                          <w:color w:val="231F20"/>
                          <w:spacing w:val="-4"/>
                        </w:rPr>
                        <w:t xml:space="preserve"> </w:t>
                      </w:r>
                      <w:r w:rsidRPr="00CC306B">
                        <w:rPr>
                          <w:b/>
                          <w:bCs/>
                          <w:color w:val="231F20"/>
                        </w:rPr>
                        <w:t>may</w:t>
                      </w:r>
                      <w:r w:rsidRPr="00CC306B">
                        <w:rPr>
                          <w:b/>
                          <w:bCs/>
                          <w:color w:val="231F20"/>
                          <w:spacing w:val="-4"/>
                        </w:rPr>
                        <w:t xml:space="preserve"> </w:t>
                      </w:r>
                      <w:r w:rsidRPr="00CC306B">
                        <w:rPr>
                          <w:b/>
                          <w:bCs/>
                          <w:color w:val="231F20"/>
                        </w:rPr>
                        <w:t>need</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answer</w:t>
                      </w:r>
                      <w:r w:rsidRPr="00CC306B">
                        <w:rPr>
                          <w:b/>
                          <w:bCs/>
                          <w:color w:val="231F20"/>
                          <w:spacing w:val="-4"/>
                        </w:rPr>
                        <w:t xml:space="preserve"> </w:t>
                      </w:r>
                      <w:r w:rsidRPr="00CC306B">
                        <w:rPr>
                          <w:b/>
                          <w:bCs/>
                          <w:color w:val="231F20"/>
                        </w:rPr>
                        <w:t>in</w:t>
                      </w:r>
                      <w:r w:rsidRPr="00CC306B">
                        <w:rPr>
                          <w:b/>
                          <w:bCs/>
                          <w:color w:val="231F20"/>
                          <w:spacing w:val="-4"/>
                        </w:rPr>
                        <w:t xml:space="preserve"> </w:t>
                      </w:r>
                      <w:r w:rsidRPr="00CC306B">
                        <w:rPr>
                          <w:b/>
                          <w:bCs/>
                          <w:color w:val="231F20"/>
                        </w:rPr>
                        <w:t xml:space="preserve">your </w:t>
                      </w:r>
                      <w:r w:rsidRPr="00CC306B">
                        <w:rPr>
                          <w:b/>
                          <w:bCs/>
                          <w:iCs/>
                          <w:color w:val="231F20"/>
                        </w:rPr>
                        <w:t>21</w:t>
                      </w:r>
                      <w:r w:rsidRPr="00CC306B">
                        <w:rPr>
                          <w:b/>
                          <w:bCs/>
                          <w:iCs/>
                          <w:color w:val="231F20"/>
                          <w:vertAlign w:val="superscript"/>
                        </w:rPr>
                        <w:t>st</w:t>
                      </w:r>
                      <w:r w:rsidRPr="00CC306B">
                        <w:rPr>
                          <w:b/>
                          <w:bCs/>
                          <w:color w:val="231F20"/>
                          <w:spacing w:val="-8"/>
                        </w:rPr>
                        <w:t xml:space="preserve"> </w:t>
                      </w:r>
                      <w:r w:rsidRPr="00CC306B">
                        <w:rPr>
                          <w:b/>
                          <w:bCs/>
                          <w:color w:val="231F20"/>
                        </w:rPr>
                        <w:t>CCLC</w:t>
                      </w:r>
                      <w:r w:rsidRPr="00CC306B">
                        <w:rPr>
                          <w:b/>
                          <w:bCs/>
                          <w:color w:val="231F20"/>
                          <w:spacing w:val="-8"/>
                        </w:rPr>
                        <w:t xml:space="preserve"> </w:t>
                      </w:r>
                      <w:r w:rsidRPr="00CC306B">
                        <w:rPr>
                          <w:b/>
                          <w:bCs/>
                          <w:color w:val="231F20"/>
                        </w:rPr>
                        <w:t>grant</w:t>
                      </w:r>
                      <w:r w:rsidRPr="00CC306B">
                        <w:rPr>
                          <w:b/>
                          <w:bCs/>
                          <w:color w:val="231F20"/>
                          <w:spacing w:val="-8"/>
                        </w:rPr>
                        <w:t xml:space="preserve"> </w:t>
                      </w:r>
                      <w:r w:rsidRPr="00CC306B">
                        <w:rPr>
                          <w:b/>
                          <w:bCs/>
                          <w:color w:val="231F20"/>
                        </w:rPr>
                        <w:t>application</w:t>
                      </w:r>
                      <w:r w:rsidRPr="00CC306B">
                        <w:rPr>
                          <w:b/>
                          <w:bCs/>
                          <w:color w:val="231F20"/>
                          <w:spacing w:val="-8"/>
                        </w:rPr>
                        <w:t xml:space="preserve"> </w:t>
                      </w:r>
                      <w:r w:rsidRPr="00CC306B">
                        <w:rPr>
                          <w:b/>
                          <w:bCs/>
                          <w:color w:val="231F20"/>
                        </w:rPr>
                        <w:t>as</w:t>
                      </w:r>
                      <w:r w:rsidRPr="00CC306B">
                        <w:rPr>
                          <w:b/>
                          <w:bCs/>
                          <w:color w:val="231F20"/>
                          <w:spacing w:val="-8"/>
                        </w:rPr>
                        <w:t xml:space="preserve"> </w:t>
                      </w:r>
                      <w:r w:rsidRPr="00CC306B">
                        <w:rPr>
                          <w:b/>
                          <w:bCs/>
                          <w:color w:val="231F20"/>
                        </w:rPr>
                        <w:t>it</w:t>
                      </w:r>
                      <w:r w:rsidRPr="00CC306B">
                        <w:rPr>
                          <w:b/>
                          <w:bCs/>
                          <w:color w:val="231F20"/>
                          <w:spacing w:val="-8"/>
                        </w:rPr>
                        <w:t xml:space="preserve"> </w:t>
                      </w:r>
                      <w:r w:rsidRPr="00CC306B">
                        <w:rPr>
                          <w:b/>
                          <w:bCs/>
                          <w:color w:val="231F20"/>
                        </w:rPr>
                        <w:t>relates</w:t>
                      </w:r>
                      <w:r w:rsidRPr="00CC306B">
                        <w:rPr>
                          <w:b/>
                          <w:bCs/>
                          <w:color w:val="231F20"/>
                          <w:spacing w:val="-8"/>
                        </w:rPr>
                        <w:t xml:space="preserve"> </w:t>
                      </w:r>
                      <w:r w:rsidRPr="00CC306B">
                        <w:rPr>
                          <w:b/>
                          <w:bCs/>
                          <w:color w:val="231F20"/>
                        </w:rPr>
                        <w:t>to</w:t>
                      </w:r>
                      <w:r w:rsidRPr="00CC306B">
                        <w:rPr>
                          <w:b/>
                          <w:bCs/>
                          <w:color w:val="231F20"/>
                          <w:spacing w:val="-8"/>
                        </w:rPr>
                        <w:t xml:space="preserve"> </w:t>
                      </w:r>
                      <w:r w:rsidRPr="00CC306B">
                        <w:rPr>
                          <w:b/>
                          <w:bCs/>
                          <w:i/>
                          <w:iCs/>
                          <w:color w:val="231F20"/>
                        </w:rPr>
                        <w:t>Teacher</w:t>
                      </w:r>
                      <w:r w:rsidRPr="00CC306B">
                        <w:rPr>
                          <w:b/>
                          <w:bCs/>
                          <w:i/>
                          <w:iCs/>
                          <w:color w:val="231F20"/>
                          <w:spacing w:val="-8"/>
                        </w:rPr>
                        <w:t xml:space="preserve"> </w:t>
                      </w:r>
                      <w:r w:rsidRPr="00CC306B">
                        <w:rPr>
                          <w:b/>
                          <w:bCs/>
                          <w:i/>
                          <w:iCs/>
                          <w:color w:val="231F20"/>
                        </w:rPr>
                        <w:t>Toolbox</w:t>
                      </w:r>
                      <w:r w:rsidRPr="00CC306B">
                        <w:rPr>
                          <w:b/>
                          <w:bCs/>
                          <w:color w:val="231F20"/>
                        </w:rPr>
                        <w:t>.</w:t>
                      </w:r>
                      <w:r w:rsidRPr="00CC306B">
                        <w:rPr>
                          <w:b/>
                          <w:bCs/>
                          <w:color w:val="231F20"/>
                          <w:spacing w:val="-8"/>
                        </w:rPr>
                        <w:t xml:space="preserve"> </w:t>
                      </w:r>
                      <w:r w:rsidRPr="00CC306B">
                        <w:rPr>
                          <w:b/>
                          <w:bCs/>
                          <w:color w:val="231F20"/>
                        </w:rPr>
                        <w:t>Please</w:t>
                      </w:r>
                      <w:r w:rsidRPr="00CC306B">
                        <w:rPr>
                          <w:b/>
                          <w:bCs/>
                          <w:color w:val="231F20"/>
                          <w:spacing w:val="-8"/>
                        </w:rPr>
                        <w:t xml:space="preserve"> </w:t>
                      </w:r>
                      <w:r w:rsidRPr="00CC306B">
                        <w:rPr>
                          <w:b/>
                          <w:bCs/>
                          <w:color w:val="231F20"/>
                        </w:rPr>
                        <w:t>customize</w:t>
                      </w:r>
                      <w:r w:rsidRPr="00CC306B">
                        <w:rPr>
                          <w:b/>
                          <w:bCs/>
                          <w:color w:val="231F20"/>
                          <w:spacing w:val="-8"/>
                        </w:rPr>
                        <w:t xml:space="preserve"> </w:t>
                      </w:r>
                      <w:r w:rsidRPr="00CC306B">
                        <w:rPr>
                          <w:b/>
                          <w:bCs/>
                          <w:color w:val="231F20"/>
                        </w:rPr>
                        <w:t>this</w:t>
                      </w:r>
                      <w:r w:rsidRPr="00CC306B">
                        <w:rPr>
                          <w:b/>
                          <w:bCs/>
                          <w:color w:val="231F20"/>
                          <w:spacing w:val="-8"/>
                        </w:rPr>
                        <w:t xml:space="preserve"> </w:t>
                      </w:r>
                      <w:r w:rsidRPr="00CC306B">
                        <w:rPr>
                          <w:b/>
                          <w:bCs/>
                          <w:color w:val="231F20"/>
                        </w:rPr>
                        <w:t>based</w:t>
                      </w:r>
                      <w:r w:rsidRPr="00CC306B">
                        <w:rPr>
                          <w:b/>
                          <w:bCs/>
                          <w:color w:val="231F20"/>
                          <w:spacing w:val="-8"/>
                        </w:rPr>
                        <w:t xml:space="preserve"> </w:t>
                      </w:r>
                      <w:r w:rsidRPr="00CC306B">
                        <w:rPr>
                          <w:b/>
                          <w:bCs/>
                          <w:color w:val="231F20"/>
                        </w:rPr>
                        <w:t>on</w:t>
                      </w:r>
                      <w:r w:rsidRPr="00CC306B">
                        <w:rPr>
                          <w:b/>
                          <w:bCs/>
                          <w:color w:val="231F20"/>
                          <w:spacing w:val="-8"/>
                        </w:rPr>
                        <w:t xml:space="preserve"> </w:t>
                      </w:r>
                      <w:r w:rsidRPr="00CC306B">
                        <w:rPr>
                          <w:b/>
                          <w:bCs/>
                          <w:color w:val="231F20"/>
                        </w:rPr>
                        <w:t>how</w:t>
                      </w:r>
                      <w:r w:rsidRPr="00CC306B">
                        <w:rPr>
                          <w:b/>
                          <w:bCs/>
                          <w:color w:val="231F20"/>
                          <w:spacing w:val="-8"/>
                        </w:rPr>
                        <w:t xml:space="preserve"> </w:t>
                      </w:r>
                      <w:r w:rsidRPr="00CC306B">
                        <w:rPr>
                          <w:b/>
                          <w:bCs/>
                          <w:color w:val="231F20"/>
                        </w:rPr>
                        <w:t xml:space="preserve">you plan to use </w:t>
                      </w:r>
                      <w:r w:rsidRPr="00CC306B">
                        <w:rPr>
                          <w:b/>
                          <w:bCs/>
                          <w:i/>
                          <w:iCs/>
                          <w:color w:val="231F20"/>
                        </w:rPr>
                        <w:t>Teacher Toolbox</w:t>
                      </w:r>
                      <w:r w:rsidRPr="00CC306B">
                        <w:rPr>
                          <w:b/>
                          <w:bCs/>
                          <w:color w:val="231F20"/>
                        </w:rPr>
                        <w:t xml:space="preserve"> in your program. </w:t>
                      </w:r>
                      <w:r w:rsidRPr="00CC306B">
                        <w:rPr>
                          <w:b/>
                          <w:bCs/>
                        </w:rPr>
                        <w:t xml:space="preserve">If you need more </w:t>
                      </w:r>
                      <w:r>
                        <w:rPr>
                          <w:b/>
                          <w:bCs/>
                        </w:rPr>
                        <w:t xml:space="preserve">  </w:t>
                      </w:r>
                      <w:r w:rsidRPr="00CC306B">
                        <w:rPr>
                          <w:b/>
                          <w:bCs/>
                        </w:rPr>
                        <w:t xml:space="preserve">information about </w:t>
                      </w:r>
                      <w:r w:rsidRPr="00CC306B">
                        <w:rPr>
                          <w:b/>
                          <w:bCs/>
                          <w:i/>
                          <w:iCs/>
                        </w:rPr>
                        <w:t>Teacher Toolbox</w:t>
                      </w:r>
                      <w:r w:rsidRPr="00CC306B">
                        <w:rPr>
                          <w:b/>
                          <w:bCs/>
                        </w:rPr>
                        <w:t xml:space="preserve"> and ESSA Evidence, please see research </w:t>
                      </w:r>
                      <w:hyperlink r:id="rId55" w:history="1">
                        <w:r w:rsidRPr="00CC306B">
                          <w:rPr>
                            <w:rStyle w:val="Hyperlink"/>
                            <w:b/>
                            <w:bCs/>
                          </w:rPr>
                          <w:t>here</w:t>
                        </w:r>
                      </w:hyperlink>
                      <w:r w:rsidRPr="00CC306B">
                        <w:rPr>
                          <w:b/>
                          <w:bCs/>
                        </w:rPr>
                        <w:t>.</w:t>
                      </w:r>
                    </w:p>
                    <w:p w14:paraId="2E1970E6" w14:textId="77777777" w:rsidR="007203A0" w:rsidRDefault="007203A0" w:rsidP="007203A0">
                      <w:pPr>
                        <w:pStyle w:val="ResponseText"/>
                        <w:ind w:left="270" w:right="210"/>
                      </w:pPr>
                    </w:p>
                  </w:txbxContent>
                </v:textbox>
                <w10:anchorlock/>
              </v:roundrect>
            </w:pict>
          </mc:Fallback>
        </mc:AlternateContent>
      </w:r>
    </w:p>
    <w:p w14:paraId="0F0B2B4F" w14:textId="78A5960F" w:rsidR="00CC306B" w:rsidRDefault="007203A0" w:rsidP="007203A0">
      <w:pPr>
        <w:pStyle w:val="Heading3"/>
      </w:pPr>
      <w:bookmarkStart w:id="53" w:name="_Toc144320149"/>
      <w:bookmarkStart w:id="54" w:name="_Toc171508269"/>
      <w:r w:rsidRPr="00A14FED">
        <w:t>I</w:t>
      </w:r>
      <w:r w:rsidR="00CC306B" w:rsidRPr="00A14FED">
        <w:t xml:space="preserve">s </w:t>
      </w:r>
      <w:r w:rsidR="00CC306B" w:rsidRPr="00CB0A71">
        <w:rPr>
          <w:iCs/>
        </w:rPr>
        <w:t>Teacher Toolbox</w:t>
      </w:r>
      <w:r w:rsidR="00CC306B">
        <w:t xml:space="preserve"> </w:t>
      </w:r>
      <w:r w:rsidR="00CC306B" w:rsidRPr="00A14FED">
        <w:rPr>
          <w:i w:val="0"/>
          <w:iCs/>
        </w:rPr>
        <w:t>evidence based?</w:t>
      </w:r>
      <w:bookmarkEnd w:id="53"/>
      <w:bookmarkEnd w:id="54"/>
    </w:p>
    <w:p w14:paraId="3A893F81" w14:textId="77777777" w:rsidR="00CC306B" w:rsidRDefault="00CC306B" w:rsidP="00CC306B">
      <w:pPr>
        <w:pStyle w:val="ResponseText"/>
      </w:pPr>
      <w:r w:rsidRPr="00F441BA">
        <w:rPr>
          <w:b/>
          <w:bCs/>
        </w:rPr>
        <w:t>W</w:t>
      </w:r>
      <w:r w:rsidRPr="00864D8A">
        <w:rPr>
          <w:b/>
          <w:bCs/>
        </w:rPr>
        <w:t xml:space="preserve">hen used in conjunction with </w:t>
      </w:r>
      <w:r w:rsidRPr="00864D8A">
        <w:rPr>
          <w:b/>
          <w:bCs/>
          <w:i/>
          <w:iCs/>
        </w:rPr>
        <w:t>i-Ready Personalized Instruction</w:t>
      </w:r>
      <w:r>
        <w:t xml:space="preserve">, </w:t>
      </w:r>
      <w:r w:rsidRPr="009E1511">
        <w:rPr>
          <w:i/>
          <w:iCs/>
        </w:rPr>
        <w:t>Teacher Toolbox</w:t>
      </w:r>
      <w:r>
        <w:t xml:space="preserve"> meets ESSA Level 4 evidence. </w:t>
      </w:r>
      <w:r w:rsidRPr="009E1511">
        <w:rPr>
          <w:i/>
          <w:iCs/>
        </w:rPr>
        <w:t>Teacher Toolbox</w:t>
      </w:r>
      <w:r>
        <w:t xml:space="preserve"> complements </w:t>
      </w:r>
      <w:r w:rsidRPr="00A4702C">
        <w:rPr>
          <w:i/>
          <w:iCs/>
        </w:rPr>
        <w:t>i-Ready</w:t>
      </w:r>
      <w:r>
        <w:t xml:space="preserve"> by making differentiated instruction more accessible through ready-to-use, rigorous, and flexible instructional resources for every level of learner. </w:t>
      </w:r>
    </w:p>
    <w:p w14:paraId="5CF77907" w14:textId="77777777" w:rsidR="00543EB6" w:rsidRDefault="00543EB6" w:rsidP="00CB0A71">
      <w:pPr>
        <w:pStyle w:val="Heading3"/>
      </w:pPr>
      <w:bookmarkStart w:id="55" w:name="_Toc144320150"/>
      <w:bookmarkStart w:id="56" w:name="_Toc171508270"/>
      <w:r w:rsidRPr="00A14FED">
        <w:rPr>
          <w:i w:val="0"/>
          <w:iCs/>
        </w:rPr>
        <w:t>How does</w:t>
      </w:r>
      <w:r>
        <w:t xml:space="preserve"> </w:t>
      </w:r>
      <w:r w:rsidRPr="007203A0">
        <w:t>Teacher Toolbox</w:t>
      </w:r>
      <w:r>
        <w:t xml:space="preserve"> </w:t>
      </w:r>
      <w:r w:rsidRPr="00A14FED">
        <w:rPr>
          <w:i w:val="0"/>
          <w:iCs/>
        </w:rPr>
        <w:t>address unfinished learning?</w:t>
      </w:r>
      <w:bookmarkEnd w:id="55"/>
      <w:bookmarkEnd w:id="56"/>
    </w:p>
    <w:p w14:paraId="1CEADF5B" w14:textId="7315FCFE" w:rsidR="00543EB6" w:rsidRDefault="009E1511" w:rsidP="00A52F2E">
      <w:pPr>
        <w:pStyle w:val="ResponseText"/>
      </w:pPr>
      <w:r w:rsidRPr="009E1511">
        <w:rPr>
          <w:i/>
          <w:iCs/>
        </w:rPr>
        <w:t>Teacher Toolbox</w:t>
      </w:r>
      <w:r w:rsidR="00543EB6">
        <w:t xml:space="preserve"> is a detailed collection of </w:t>
      </w:r>
      <w:r w:rsidR="00AA1B83">
        <w:t>Grade</w:t>
      </w:r>
      <w:r w:rsidR="00543EB6">
        <w:t xml:space="preserve">s K–8 instructional resources that provide educators with immediate access to detailed lesson plans and digital tutorials for students performing on, below, or above </w:t>
      </w:r>
      <w:r w:rsidR="00AA1B83">
        <w:t>Grade</w:t>
      </w:r>
      <w:r w:rsidR="00543EB6">
        <w:t xml:space="preserve"> level. Additionally, </w:t>
      </w:r>
      <w:r w:rsidRPr="009E1511">
        <w:rPr>
          <w:i/>
          <w:iCs/>
        </w:rPr>
        <w:t>Teacher Toolbox</w:t>
      </w:r>
      <w:r w:rsidR="00543EB6">
        <w:t xml:space="preserve"> </w:t>
      </w:r>
      <w:r w:rsidR="00233F39" w:rsidRPr="00233F39">
        <w:t>lesson listings include the standard along with the lesson number and name. This allows educators to pinpoint a specific standard they are trying</w:t>
      </w:r>
      <w:r w:rsidR="00543EB6">
        <w:t xml:space="preserve"> to address with an individual student, a group of students, or the whole class and choose from a variety of </w:t>
      </w:r>
      <w:proofErr w:type="gramStart"/>
      <w:r w:rsidR="00543EB6">
        <w:t>standards</w:t>
      </w:r>
      <w:proofErr w:type="gramEnd"/>
      <w:r w:rsidR="00543EB6">
        <w:t xml:space="preserve">-aligned instructional resources that help address the chosen standard. This way, educators can use </w:t>
      </w:r>
      <w:r w:rsidRPr="009E1511">
        <w:rPr>
          <w:i/>
          <w:iCs/>
        </w:rPr>
        <w:t>Teacher Toolbox</w:t>
      </w:r>
      <w:r w:rsidR="00543EB6">
        <w:t xml:space="preserve"> to address unfinished learning on the individual, group, or class level.</w:t>
      </w:r>
    </w:p>
    <w:p w14:paraId="7ABAAF68" w14:textId="7B4C5822" w:rsidR="00543EB6" w:rsidRDefault="00543EB6" w:rsidP="00F83F64">
      <w:pPr>
        <w:pStyle w:val="ResponseText"/>
      </w:pPr>
      <w:r>
        <w:t xml:space="preserve">If used in conjunction with </w:t>
      </w:r>
      <w:r w:rsidR="00A4702C" w:rsidRPr="00A4702C">
        <w:rPr>
          <w:i/>
          <w:iCs/>
        </w:rPr>
        <w:t>i-Ready</w:t>
      </w:r>
      <w:r>
        <w:t xml:space="preserve">, educators can easily access various reports that provide key information about students’ current strengths and skills needs. </w:t>
      </w:r>
      <w:r w:rsidR="00A4702C" w:rsidRPr="00A4702C">
        <w:rPr>
          <w:i/>
          <w:iCs/>
        </w:rPr>
        <w:t>i-Ready</w:t>
      </w:r>
      <w:r>
        <w:t xml:space="preserve"> </w:t>
      </w:r>
      <w:r w:rsidR="009F4FD6" w:rsidRPr="009F4FD6">
        <w:rPr>
          <w:i/>
          <w:iCs/>
        </w:rPr>
        <w:t>Assessment</w:t>
      </w:r>
      <w:r>
        <w:t xml:space="preserve">’s </w:t>
      </w:r>
      <w:r w:rsidR="00D70D37" w:rsidRPr="00D70D37">
        <w:rPr>
          <w:i/>
          <w:iCs/>
        </w:rPr>
        <w:t>Diagnostic</w:t>
      </w:r>
      <w:r>
        <w:t xml:space="preserve"> Results and Instructional Groupings reports provide recommendations for specific resources on the online </w:t>
      </w:r>
      <w:r w:rsidR="009E1511" w:rsidRPr="009E1511">
        <w:rPr>
          <w:i/>
          <w:iCs/>
        </w:rPr>
        <w:t>Teacher Toolbox</w:t>
      </w:r>
      <w:r>
        <w:t xml:space="preserve">. Teachers can then pinpoint specific resources from </w:t>
      </w:r>
      <w:r w:rsidR="009E1511" w:rsidRPr="009E1511">
        <w:rPr>
          <w:i/>
          <w:iCs/>
        </w:rPr>
        <w:t>Teacher Toolbox</w:t>
      </w:r>
      <w:r>
        <w:t xml:space="preserve"> to address the skills and standards students have not yet mastered. This takes the guesswork out of identifying whether a resource addresses a specific standard or need and decreases the amount of time educators must spend searching for instructional materials and resources that fit the unique needs of their students.</w:t>
      </w:r>
    </w:p>
    <w:p w14:paraId="48A4B6E9" w14:textId="77777777" w:rsidR="00695298" w:rsidRDefault="00695298">
      <w:pPr>
        <w:spacing w:after="160" w:line="259" w:lineRule="auto"/>
        <w:rPr>
          <w:rFonts w:ascii="Cambria" w:eastAsiaTheme="majorEastAsia" w:hAnsi="Cambria" w:cstheme="majorBidi"/>
          <w:b/>
          <w:bCs/>
          <w:color w:val="005CB9"/>
          <w:sz w:val="28"/>
          <w:szCs w:val="28"/>
        </w:rPr>
      </w:pPr>
      <w:r>
        <w:br w:type="page"/>
      </w:r>
    </w:p>
    <w:p w14:paraId="09F4BA0B" w14:textId="5151C2FE" w:rsidR="00543EB6" w:rsidRDefault="00543EB6" w:rsidP="00CB0A71">
      <w:pPr>
        <w:pStyle w:val="Heading2"/>
        <w:rPr>
          <w:i/>
          <w:iCs/>
        </w:rPr>
      </w:pPr>
      <w:bookmarkStart w:id="57" w:name="_Toc144320151"/>
      <w:bookmarkStart w:id="58" w:name="_Toc171508271"/>
      <w:r>
        <w:t>Customizable Language If You</w:t>
      </w:r>
      <w:r w:rsidR="00994707">
        <w:t xml:space="preserve"> A</w:t>
      </w:r>
      <w:r>
        <w:t>re Implementing</w:t>
      </w:r>
      <w:r w:rsidR="00A52F2E">
        <w:t xml:space="preserve"> </w:t>
      </w:r>
      <w:r w:rsidR="00BA73A5">
        <w:br/>
      </w:r>
      <w:r w:rsidRPr="00920848">
        <w:rPr>
          <w:i/>
          <w:iCs/>
        </w:rPr>
        <w:t>Ready Reading</w:t>
      </w:r>
      <w:bookmarkEnd w:id="57"/>
      <w:bookmarkEnd w:id="58"/>
    </w:p>
    <w:p w14:paraId="0BC0880D" w14:textId="21A79FDF" w:rsidR="007203A0" w:rsidRPr="007203A0" w:rsidRDefault="007203A0" w:rsidP="007203A0">
      <w:pPr>
        <w:pStyle w:val="ResponseText"/>
      </w:pPr>
      <w:r>
        <w:rPr>
          <w:noProof/>
        </w:rPr>
        <mc:AlternateContent>
          <mc:Choice Requires="wps">
            <w:drawing>
              <wp:inline distT="0" distB="0" distL="0" distR="0" wp14:anchorId="36ACF738" wp14:editId="516D4CAF">
                <wp:extent cx="5848350" cy="1057275"/>
                <wp:effectExtent l="0" t="0" r="19050" b="28575"/>
                <wp:docPr id="1158987057" name="Text Box 3"/>
                <wp:cNvGraphicFramePr/>
                <a:graphic xmlns:a="http://schemas.openxmlformats.org/drawingml/2006/main">
                  <a:graphicData uri="http://schemas.microsoft.com/office/word/2010/wordprocessingShape">
                    <wps:wsp>
                      <wps:cNvSpPr txBox="1"/>
                      <wps:spPr>
                        <a:xfrm>
                          <a:off x="0" y="0"/>
                          <a:ext cx="5848350" cy="1057275"/>
                        </a:xfrm>
                        <a:prstGeom prst="roundRect">
                          <a:avLst/>
                        </a:prstGeom>
                        <a:noFill/>
                        <a:ln w="19050">
                          <a:solidFill>
                            <a:srgbClr val="004678"/>
                          </a:solidFill>
                        </a:ln>
                      </wps:spPr>
                      <wps:txbx>
                        <w:txbxContent>
                          <w:p w14:paraId="743021E7" w14:textId="7E98DE45" w:rsidR="007203A0" w:rsidRDefault="007203A0" w:rsidP="007203A0">
                            <w:pPr>
                              <w:pStyle w:val="ResponseText"/>
                            </w:pPr>
                            <w:r w:rsidRPr="00AA79B1">
                              <w:rPr>
                                <w:b/>
                                <w:bCs/>
                                <w:u w:val="single"/>
                              </w:rPr>
                              <w:t>WRITER</w:t>
                            </w:r>
                            <w:r>
                              <w:rPr>
                                <w:b/>
                                <w:bCs/>
                              </w:rPr>
                              <w:t xml:space="preserve">: </w:t>
                            </w:r>
                            <w:r w:rsidRPr="007725D0">
                              <w:rPr>
                                <w:b/>
                                <w:bCs/>
                              </w:rPr>
                              <w:t>The following</w:t>
                            </w:r>
                            <w:r w:rsidRPr="007725D0">
                              <w:rPr>
                                <w:b/>
                                <w:bCs/>
                                <w:spacing w:val="-4"/>
                              </w:rPr>
                              <w:t xml:space="preserve"> </w:t>
                            </w:r>
                            <w:r w:rsidRPr="007725D0">
                              <w:rPr>
                                <w:b/>
                                <w:bCs/>
                              </w:rPr>
                              <w:t>are</w:t>
                            </w:r>
                            <w:r w:rsidRPr="007725D0">
                              <w:rPr>
                                <w:b/>
                                <w:bCs/>
                                <w:spacing w:val="-4"/>
                              </w:rPr>
                              <w:t xml:space="preserve"> </w:t>
                            </w:r>
                            <w:r w:rsidRPr="007725D0">
                              <w:rPr>
                                <w:b/>
                                <w:bCs/>
                              </w:rPr>
                              <w:t>possible</w:t>
                            </w:r>
                            <w:r w:rsidRPr="007725D0">
                              <w:rPr>
                                <w:b/>
                                <w:bCs/>
                                <w:spacing w:val="-4"/>
                              </w:rPr>
                              <w:t xml:space="preserve"> </w:t>
                            </w:r>
                            <w:r w:rsidRPr="007725D0">
                              <w:rPr>
                                <w:b/>
                                <w:bCs/>
                              </w:rPr>
                              <w:t>answers</w:t>
                            </w:r>
                            <w:r w:rsidRPr="007725D0">
                              <w:rPr>
                                <w:b/>
                                <w:bCs/>
                                <w:spacing w:val="-4"/>
                              </w:rPr>
                              <w:t xml:space="preserve"> </w:t>
                            </w:r>
                            <w:r w:rsidRPr="007725D0">
                              <w:rPr>
                                <w:b/>
                                <w:bCs/>
                              </w:rPr>
                              <w:t>to</w:t>
                            </w:r>
                            <w:r w:rsidRPr="007725D0">
                              <w:rPr>
                                <w:b/>
                                <w:bCs/>
                                <w:spacing w:val="-4"/>
                              </w:rPr>
                              <w:t xml:space="preserve"> </w:t>
                            </w:r>
                            <w:r w:rsidRPr="007725D0">
                              <w:rPr>
                                <w:b/>
                                <w:bCs/>
                              </w:rPr>
                              <w:t>additional</w:t>
                            </w:r>
                            <w:r w:rsidRPr="007725D0">
                              <w:rPr>
                                <w:b/>
                                <w:bCs/>
                                <w:spacing w:val="-4"/>
                              </w:rPr>
                              <w:t xml:space="preserve"> </w:t>
                            </w:r>
                            <w:r w:rsidRPr="007725D0">
                              <w:rPr>
                                <w:b/>
                                <w:bCs/>
                              </w:rPr>
                              <w:t>questions</w:t>
                            </w:r>
                            <w:r w:rsidRPr="007725D0">
                              <w:rPr>
                                <w:b/>
                                <w:bCs/>
                                <w:spacing w:val="-4"/>
                              </w:rPr>
                              <w:t xml:space="preserve"> </w:t>
                            </w:r>
                            <w:r w:rsidRPr="007725D0">
                              <w:rPr>
                                <w:b/>
                                <w:bCs/>
                              </w:rPr>
                              <w:t>you</w:t>
                            </w:r>
                            <w:r w:rsidRPr="007725D0">
                              <w:rPr>
                                <w:b/>
                                <w:bCs/>
                                <w:spacing w:val="-4"/>
                              </w:rPr>
                              <w:t xml:space="preserve"> </w:t>
                            </w:r>
                            <w:r w:rsidRPr="007725D0">
                              <w:rPr>
                                <w:b/>
                                <w:bCs/>
                              </w:rPr>
                              <w:t>may</w:t>
                            </w:r>
                            <w:r w:rsidRPr="007725D0">
                              <w:rPr>
                                <w:b/>
                                <w:bCs/>
                                <w:spacing w:val="-4"/>
                              </w:rPr>
                              <w:t xml:space="preserve"> </w:t>
                            </w:r>
                            <w:r w:rsidRPr="007725D0">
                              <w:rPr>
                                <w:b/>
                                <w:bCs/>
                              </w:rPr>
                              <w:t>need</w:t>
                            </w:r>
                            <w:r w:rsidRPr="007725D0">
                              <w:rPr>
                                <w:b/>
                                <w:bCs/>
                                <w:spacing w:val="-4"/>
                              </w:rPr>
                              <w:t xml:space="preserve"> </w:t>
                            </w:r>
                            <w:r w:rsidRPr="007725D0">
                              <w:rPr>
                                <w:b/>
                                <w:bCs/>
                              </w:rPr>
                              <w:t>to</w:t>
                            </w:r>
                            <w:r w:rsidRPr="007725D0">
                              <w:rPr>
                                <w:b/>
                                <w:bCs/>
                                <w:spacing w:val="-4"/>
                              </w:rPr>
                              <w:t xml:space="preserve"> </w:t>
                            </w:r>
                            <w:r w:rsidRPr="007725D0">
                              <w:rPr>
                                <w:b/>
                                <w:bCs/>
                              </w:rPr>
                              <w:t>answer</w:t>
                            </w:r>
                            <w:r w:rsidRPr="007725D0">
                              <w:rPr>
                                <w:b/>
                                <w:bCs/>
                                <w:spacing w:val="-4"/>
                              </w:rPr>
                              <w:t xml:space="preserve"> </w:t>
                            </w:r>
                            <w:r w:rsidRPr="007725D0">
                              <w:rPr>
                                <w:b/>
                                <w:bCs/>
                              </w:rPr>
                              <w:t>in</w:t>
                            </w:r>
                            <w:r w:rsidRPr="007725D0">
                              <w:rPr>
                                <w:b/>
                                <w:bCs/>
                                <w:spacing w:val="-4"/>
                              </w:rPr>
                              <w:t xml:space="preserve"> </w:t>
                            </w:r>
                            <w:r w:rsidRPr="007725D0">
                              <w:rPr>
                                <w:b/>
                                <w:bCs/>
                              </w:rPr>
                              <w:t xml:space="preserve">your </w:t>
                            </w:r>
                            <w:r w:rsidRPr="007725D0">
                              <w:rPr>
                                <w:b/>
                                <w:bCs/>
                                <w:iCs/>
                                <w:color w:val="231F20"/>
                              </w:rPr>
                              <w:t>21</w:t>
                            </w:r>
                            <w:r w:rsidRPr="007725D0">
                              <w:rPr>
                                <w:b/>
                                <w:bCs/>
                                <w:iCs/>
                                <w:color w:val="231F20"/>
                                <w:vertAlign w:val="superscript"/>
                              </w:rPr>
                              <w:t>st</w:t>
                            </w:r>
                            <w:r w:rsidRPr="007725D0">
                              <w:rPr>
                                <w:b/>
                                <w:bCs/>
                              </w:rPr>
                              <w:t xml:space="preserve"> CCLC grant application for </w:t>
                            </w:r>
                            <w:r w:rsidRPr="007725D0">
                              <w:rPr>
                                <w:b/>
                                <w:bCs/>
                                <w:i/>
                              </w:rPr>
                              <w:t>Ready Reading</w:t>
                            </w:r>
                            <w:r w:rsidRPr="007725D0">
                              <w:rPr>
                                <w:b/>
                                <w:bCs/>
                              </w:rPr>
                              <w:t xml:space="preserve">. Please customize this based on how you plan to use </w:t>
                            </w:r>
                            <w:r w:rsidRPr="007725D0">
                              <w:rPr>
                                <w:b/>
                                <w:bCs/>
                                <w:i/>
                              </w:rPr>
                              <w:t xml:space="preserve">Ready Reading </w:t>
                            </w:r>
                            <w:r w:rsidRPr="007725D0">
                              <w:rPr>
                                <w:b/>
                                <w:bCs/>
                              </w:rPr>
                              <w:t>in your program.</w:t>
                            </w:r>
                          </w:p>
                          <w:p w14:paraId="75918A2F"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6ACF738" id="_x0000_s1037" style="width:460.5pt;height:8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" filled="f" strokecolor="#004678" strokeweight="1.5pt">
                <v:textbox>
                  <w:txbxContent>
                    <w:p w14:paraId="743021E7" w14:textId="7E98DE45" w:rsidR="007203A0" w:rsidRDefault="007203A0" w:rsidP="007203A0">
                      <w:pPr>
                        <w:pStyle w:val="ResponseText"/>
                      </w:pPr>
                      <w:r w:rsidRPr="00AA79B1">
                        <w:rPr>
                          <w:b/>
                          <w:bCs/>
                          <w:u w:val="single"/>
                        </w:rPr>
                        <w:t>WRITER</w:t>
                      </w:r>
                      <w:r>
                        <w:rPr>
                          <w:b/>
                          <w:bCs/>
                        </w:rPr>
                        <w:t xml:space="preserve">: </w:t>
                      </w:r>
                      <w:r w:rsidRPr="007725D0">
                        <w:rPr>
                          <w:b/>
                          <w:bCs/>
                        </w:rPr>
                        <w:t>The following</w:t>
                      </w:r>
                      <w:r w:rsidRPr="007725D0">
                        <w:rPr>
                          <w:b/>
                          <w:bCs/>
                          <w:spacing w:val="-4"/>
                        </w:rPr>
                        <w:t xml:space="preserve"> </w:t>
                      </w:r>
                      <w:r w:rsidRPr="007725D0">
                        <w:rPr>
                          <w:b/>
                          <w:bCs/>
                        </w:rPr>
                        <w:t>are</w:t>
                      </w:r>
                      <w:r w:rsidRPr="007725D0">
                        <w:rPr>
                          <w:b/>
                          <w:bCs/>
                          <w:spacing w:val="-4"/>
                        </w:rPr>
                        <w:t xml:space="preserve"> </w:t>
                      </w:r>
                      <w:r w:rsidRPr="007725D0">
                        <w:rPr>
                          <w:b/>
                          <w:bCs/>
                        </w:rPr>
                        <w:t>possible</w:t>
                      </w:r>
                      <w:r w:rsidRPr="007725D0">
                        <w:rPr>
                          <w:b/>
                          <w:bCs/>
                          <w:spacing w:val="-4"/>
                        </w:rPr>
                        <w:t xml:space="preserve"> </w:t>
                      </w:r>
                      <w:r w:rsidRPr="007725D0">
                        <w:rPr>
                          <w:b/>
                          <w:bCs/>
                        </w:rPr>
                        <w:t>answers</w:t>
                      </w:r>
                      <w:r w:rsidRPr="007725D0">
                        <w:rPr>
                          <w:b/>
                          <w:bCs/>
                          <w:spacing w:val="-4"/>
                        </w:rPr>
                        <w:t xml:space="preserve"> </w:t>
                      </w:r>
                      <w:r w:rsidRPr="007725D0">
                        <w:rPr>
                          <w:b/>
                          <w:bCs/>
                        </w:rPr>
                        <w:t>to</w:t>
                      </w:r>
                      <w:r w:rsidRPr="007725D0">
                        <w:rPr>
                          <w:b/>
                          <w:bCs/>
                          <w:spacing w:val="-4"/>
                        </w:rPr>
                        <w:t xml:space="preserve"> </w:t>
                      </w:r>
                      <w:r w:rsidRPr="007725D0">
                        <w:rPr>
                          <w:b/>
                          <w:bCs/>
                        </w:rPr>
                        <w:t>additional</w:t>
                      </w:r>
                      <w:r w:rsidRPr="007725D0">
                        <w:rPr>
                          <w:b/>
                          <w:bCs/>
                          <w:spacing w:val="-4"/>
                        </w:rPr>
                        <w:t xml:space="preserve"> </w:t>
                      </w:r>
                      <w:r w:rsidRPr="007725D0">
                        <w:rPr>
                          <w:b/>
                          <w:bCs/>
                        </w:rPr>
                        <w:t>questions</w:t>
                      </w:r>
                      <w:r w:rsidRPr="007725D0">
                        <w:rPr>
                          <w:b/>
                          <w:bCs/>
                          <w:spacing w:val="-4"/>
                        </w:rPr>
                        <w:t xml:space="preserve"> </w:t>
                      </w:r>
                      <w:r w:rsidRPr="007725D0">
                        <w:rPr>
                          <w:b/>
                          <w:bCs/>
                        </w:rPr>
                        <w:t>you</w:t>
                      </w:r>
                      <w:r w:rsidRPr="007725D0">
                        <w:rPr>
                          <w:b/>
                          <w:bCs/>
                          <w:spacing w:val="-4"/>
                        </w:rPr>
                        <w:t xml:space="preserve"> </w:t>
                      </w:r>
                      <w:r w:rsidRPr="007725D0">
                        <w:rPr>
                          <w:b/>
                          <w:bCs/>
                        </w:rPr>
                        <w:t>may</w:t>
                      </w:r>
                      <w:r w:rsidRPr="007725D0">
                        <w:rPr>
                          <w:b/>
                          <w:bCs/>
                          <w:spacing w:val="-4"/>
                        </w:rPr>
                        <w:t xml:space="preserve"> </w:t>
                      </w:r>
                      <w:r w:rsidRPr="007725D0">
                        <w:rPr>
                          <w:b/>
                          <w:bCs/>
                        </w:rPr>
                        <w:t>need</w:t>
                      </w:r>
                      <w:r w:rsidRPr="007725D0">
                        <w:rPr>
                          <w:b/>
                          <w:bCs/>
                          <w:spacing w:val="-4"/>
                        </w:rPr>
                        <w:t xml:space="preserve"> </w:t>
                      </w:r>
                      <w:r w:rsidRPr="007725D0">
                        <w:rPr>
                          <w:b/>
                          <w:bCs/>
                        </w:rPr>
                        <w:t>to</w:t>
                      </w:r>
                      <w:r w:rsidRPr="007725D0">
                        <w:rPr>
                          <w:b/>
                          <w:bCs/>
                          <w:spacing w:val="-4"/>
                        </w:rPr>
                        <w:t xml:space="preserve"> </w:t>
                      </w:r>
                      <w:r w:rsidRPr="007725D0">
                        <w:rPr>
                          <w:b/>
                          <w:bCs/>
                        </w:rPr>
                        <w:t>answer</w:t>
                      </w:r>
                      <w:r w:rsidRPr="007725D0">
                        <w:rPr>
                          <w:b/>
                          <w:bCs/>
                          <w:spacing w:val="-4"/>
                        </w:rPr>
                        <w:t xml:space="preserve"> </w:t>
                      </w:r>
                      <w:r w:rsidRPr="007725D0">
                        <w:rPr>
                          <w:b/>
                          <w:bCs/>
                        </w:rPr>
                        <w:t>in</w:t>
                      </w:r>
                      <w:r w:rsidRPr="007725D0">
                        <w:rPr>
                          <w:b/>
                          <w:bCs/>
                          <w:spacing w:val="-4"/>
                        </w:rPr>
                        <w:t xml:space="preserve"> </w:t>
                      </w:r>
                      <w:r w:rsidRPr="007725D0">
                        <w:rPr>
                          <w:b/>
                          <w:bCs/>
                        </w:rPr>
                        <w:t xml:space="preserve">your </w:t>
                      </w:r>
                      <w:r w:rsidRPr="007725D0">
                        <w:rPr>
                          <w:b/>
                          <w:bCs/>
                          <w:iCs/>
                          <w:color w:val="231F20"/>
                        </w:rPr>
                        <w:t>21</w:t>
                      </w:r>
                      <w:r w:rsidRPr="007725D0">
                        <w:rPr>
                          <w:b/>
                          <w:bCs/>
                          <w:iCs/>
                          <w:color w:val="231F20"/>
                          <w:vertAlign w:val="superscript"/>
                        </w:rPr>
                        <w:t>st</w:t>
                      </w:r>
                      <w:r w:rsidRPr="007725D0">
                        <w:rPr>
                          <w:b/>
                          <w:bCs/>
                        </w:rPr>
                        <w:t xml:space="preserve"> CCLC grant application for </w:t>
                      </w:r>
                      <w:r w:rsidRPr="007725D0">
                        <w:rPr>
                          <w:b/>
                          <w:bCs/>
                          <w:i/>
                        </w:rPr>
                        <w:t>Ready Reading</w:t>
                      </w:r>
                      <w:r w:rsidRPr="007725D0">
                        <w:rPr>
                          <w:b/>
                          <w:bCs/>
                        </w:rPr>
                        <w:t xml:space="preserve">. Please customize this based on how you plan to use </w:t>
                      </w:r>
                      <w:r w:rsidRPr="007725D0">
                        <w:rPr>
                          <w:b/>
                          <w:bCs/>
                          <w:i/>
                        </w:rPr>
                        <w:t xml:space="preserve">Ready Reading </w:t>
                      </w:r>
                      <w:r w:rsidRPr="007725D0">
                        <w:rPr>
                          <w:b/>
                          <w:bCs/>
                        </w:rPr>
                        <w:t>in your program.</w:t>
                      </w:r>
                    </w:p>
                    <w:p w14:paraId="75918A2F" w14:textId="77777777" w:rsidR="007203A0" w:rsidRDefault="007203A0" w:rsidP="007203A0">
                      <w:pPr>
                        <w:pStyle w:val="ResponseText"/>
                        <w:ind w:left="270" w:right="210"/>
                      </w:pPr>
                    </w:p>
                  </w:txbxContent>
                </v:textbox>
                <w10:anchorlock/>
              </v:roundrect>
            </w:pict>
          </mc:Fallback>
        </mc:AlternateContent>
      </w:r>
    </w:p>
    <w:p w14:paraId="7226BEF8" w14:textId="2CEE48AB" w:rsidR="00543EB6" w:rsidRDefault="00543EB6" w:rsidP="00CB0A71">
      <w:pPr>
        <w:pStyle w:val="Heading3"/>
      </w:pPr>
      <w:bookmarkStart w:id="59" w:name="_Toc144320153"/>
      <w:bookmarkStart w:id="60" w:name="_Toc171508272"/>
      <w:r w:rsidRPr="00A14FED">
        <w:rPr>
          <w:i w:val="0"/>
          <w:iCs/>
        </w:rPr>
        <w:t>What is</w:t>
      </w:r>
      <w:r>
        <w:t xml:space="preserve"> </w:t>
      </w:r>
      <w:r w:rsidR="00920848" w:rsidRPr="00A14FED">
        <w:t>Ready Reading</w:t>
      </w:r>
      <w:r w:rsidRPr="00A14FED">
        <w:rPr>
          <w:i w:val="0"/>
          <w:iCs/>
        </w:rPr>
        <w:t>?</w:t>
      </w:r>
      <w:bookmarkEnd w:id="59"/>
      <w:bookmarkEnd w:id="60"/>
    </w:p>
    <w:p w14:paraId="53792F05" w14:textId="42889174" w:rsidR="00543EB6" w:rsidRDefault="00920848" w:rsidP="0005027E">
      <w:pPr>
        <w:pStyle w:val="ResponseText"/>
      </w:pPr>
      <w:r w:rsidRPr="00DE4B12">
        <w:rPr>
          <w:b/>
          <w:bCs/>
          <w:i/>
          <w:iCs/>
        </w:rPr>
        <w:t>Ready Reading</w:t>
      </w:r>
      <w:r w:rsidR="00543EB6" w:rsidRPr="00EA0E86">
        <w:rPr>
          <w:i/>
        </w:rPr>
        <w:t xml:space="preserve"> </w:t>
      </w:r>
      <w:r w:rsidR="00543EB6">
        <w:t xml:space="preserve">is a research-based and validated reading program that builds students' reading skills so they can meet the rigorous reading standards. </w:t>
      </w:r>
      <w:r w:rsidRPr="00920848">
        <w:rPr>
          <w:i/>
          <w:iCs/>
        </w:rPr>
        <w:t>Ready Reading</w:t>
      </w:r>
      <w:r w:rsidR="00543EB6">
        <w:t xml:space="preserve"> requires close reading of complex, authentic texts from a wide range of genres, while supporting students with a proven-effective, gradual-release instructional model that builds confidence. </w:t>
      </w:r>
      <w:r w:rsidRPr="00920848">
        <w:rPr>
          <w:i/>
          <w:iCs/>
        </w:rPr>
        <w:t>Ready Reading</w:t>
      </w:r>
      <w:r w:rsidR="00543EB6">
        <w:t xml:space="preserve"> contains rigorous yet supportive content that is proven to help prepare students for success in college and careers. Its complex, authentic texts engage students in opportunities to practice close reading strategies while lesson sequences gently scaffold to build students’ confidence as they develop important critical-thinking and analytical skills.</w:t>
      </w:r>
    </w:p>
    <w:p w14:paraId="6B0DC7A1" w14:textId="0D75231E" w:rsidR="00543EB6" w:rsidRDefault="00920848" w:rsidP="0005027E">
      <w:pPr>
        <w:pStyle w:val="ResponseText"/>
      </w:pPr>
      <w:r w:rsidRPr="00920848">
        <w:rPr>
          <w:i/>
          <w:iCs/>
        </w:rPr>
        <w:t>Ready Reading</w:t>
      </w:r>
      <w:r w:rsidR="00543EB6">
        <w:t xml:space="preserve"> supports students and educators with a wealth of resources. The program:</w:t>
      </w:r>
    </w:p>
    <w:p w14:paraId="0AB04C26" w14:textId="728B0D86" w:rsidR="00543EB6" w:rsidRDefault="00543EB6" w:rsidP="0005027E">
      <w:pPr>
        <w:pStyle w:val="Bullet1"/>
      </w:pPr>
      <w:r>
        <w:t>Develops sound skills and strategies for reading comprehension</w:t>
      </w:r>
    </w:p>
    <w:p w14:paraId="28660D92" w14:textId="1138EADF" w:rsidR="00543EB6" w:rsidRDefault="00543EB6" w:rsidP="0005027E">
      <w:pPr>
        <w:pStyle w:val="Bullet1"/>
      </w:pPr>
      <w:r>
        <w:t>Supports a balance of on-</w:t>
      </w:r>
      <w:r w:rsidR="00AA1B83">
        <w:t>Grade</w:t>
      </w:r>
      <w:r>
        <w:t xml:space="preserve"> level and differentiated instruction</w:t>
      </w:r>
    </w:p>
    <w:p w14:paraId="6E23639E" w14:textId="76A023DA" w:rsidR="00543EB6" w:rsidRDefault="00543EB6" w:rsidP="0005027E">
      <w:pPr>
        <w:pStyle w:val="Bullet1"/>
      </w:pPr>
      <w:r>
        <w:t xml:space="preserve">Provides in-the-moment educator support </w:t>
      </w:r>
      <w:r w:rsidR="0018182F">
        <w:t>help</w:t>
      </w:r>
      <w:r>
        <w:t xml:space="preserve"> them build students’ reading habits</w:t>
      </w:r>
    </w:p>
    <w:p w14:paraId="5EB18C79" w14:textId="60312BF9" w:rsidR="00543EB6" w:rsidRDefault="00543EB6" w:rsidP="0005027E">
      <w:pPr>
        <w:pStyle w:val="Bullet1"/>
      </w:pPr>
      <w:r>
        <w:t xml:space="preserve">Connects instruction to the state standards across </w:t>
      </w:r>
      <w:r w:rsidR="00AA1B83">
        <w:t>Grade</w:t>
      </w:r>
      <w:r>
        <w:t xml:space="preserve">s K–8 for a coherent path within and across </w:t>
      </w:r>
      <w:r w:rsidR="00AA1B83">
        <w:t>Grade</w:t>
      </w:r>
      <w:r>
        <w:t>s</w:t>
      </w:r>
    </w:p>
    <w:p w14:paraId="5C66E355" w14:textId="2808A8DE" w:rsidR="00543EB6" w:rsidRDefault="00543EB6" w:rsidP="00DE7A50">
      <w:pPr>
        <w:pStyle w:val="ResponseText"/>
      </w:pPr>
      <w:r>
        <w:t xml:space="preserve">Throughout the program, </w:t>
      </w:r>
      <w:r w:rsidR="00920848" w:rsidRPr="00920848">
        <w:rPr>
          <w:i/>
          <w:iCs/>
        </w:rPr>
        <w:t>Ready Reading</w:t>
      </w:r>
      <w:r>
        <w:t xml:space="preserve"> guides educators in planning with lesson-specific pacing guides—including suggestions for differentiated instruction—and integrates ongoing opportunities to monitor and provide scaffolded instruction to address the needs of diverse learners.</w:t>
      </w:r>
    </w:p>
    <w:p w14:paraId="722C2ADD" w14:textId="2975F04F" w:rsidR="00543EB6" w:rsidRDefault="00920848" w:rsidP="00DE7A50">
      <w:pPr>
        <w:pStyle w:val="ResponseText"/>
      </w:pPr>
      <w:r w:rsidRPr="00920848">
        <w:rPr>
          <w:i/>
          <w:iCs/>
        </w:rPr>
        <w:t>Ready Reading</w:t>
      </w:r>
      <w:r w:rsidR="00543EB6">
        <w:t xml:space="preserve"> includes two print components—the </w:t>
      </w:r>
      <w:r w:rsidR="00543EB6" w:rsidRPr="00E66403">
        <w:rPr>
          <w:i/>
          <w:iCs/>
        </w:rPr>
        <w:t>Student Instruction Book</w:t>
      </w:r>
      <w:r w:rsidR="00543EB6">
        <w:t xml:space="preserve"> and the </w:t>
      </w:r>
      <w:r w:rsidR="00543EB6" w:rsidRPr="00E66403">
        <w:rPr>
          <w:i/>
          <w:iCs/>
        </w:rPr>
        <w:t>Teacher Resource Book</w:t>
      </w:r>
      <w:r w:rsidR="00543EB6">
        <w:t>. The program’s instructional components work together to accelerate student learning progress.</w:t>
      </w:r>
    </w:p>
    <w:p w14:paraId="23754B36" w14:textId="66A6D06A" w:rsidR="00543EB6" w:rsidRDefault="00543EB6" w:rsidP="00DE7A50">
      <w:pPr>
        <w:pStyle w:val="ResponseText"/>
      </w:pPr>
      <w:r>
        <w:t xml:space="preserve">The </w:t>
      </w:r>
      <w:r w:rsidRPr="00E66403">
        <w:rPr>
          <w:b/>
          <w:bCs/>
          <w:i/>
          <w:iCs/>
        </w:rPr>
        <w:t>Student Instruction Book</w:t>
      </w:r>
      <w:r>
        <w:t xml:space="preserve"> emphasizes close reading of complex, authentic texts from a wide range of genres, while supporting students with a proven-effective, highly scaffolded instructional model that builds confidence.</w:t>
      </w:r>
      <w:r w:rsidR="00F47D33">
        <w:t xml:space="preserve"> </w:t>
      </w:r>
      <w:r w:rsidR="00F47D33" w:rsidRPr="00F47D33">
        <w:t xml:space="preserve">For </w:t>
      </w:r>
      <w:r w:rsidR="00F47D33">
        <w:t>G</w:t>
      </w:r>
      <w:r w:rsidR="00F47D33" w:rsidRPr="00F47D33">
        <w:t>rades</w:t>
      </w:r>
      <w:r w:rsidR="0001098B">
        <w:rPr>
          <w:i/>
          <w:iCs/>
        </w:rPr>
        <w:t xml:space="preserve"> </w:t>
      </w:r>
      <w:r w:rsidR="00F47D33" w:rsidRPr="00F47D33">
        <w:t>2–8,</w:t>
      </w:r>
      <w:r w:rsidR="0001098B">
        <w:t xml:space="preserve"> </w:t>
      </w:r>
      <w:r w:rsidR="00F47D33" w:rsidRPr="00F47D33">
        <w:rPr>
          <w:i/>
          <w:iCs/>
        </w:rPr>
        <w:t>Ready Reading</w:t>
      </w:r>
      <w:r w:rsidR="0001098B">
        <w:t xml:space="preserve"> </w:t>
      </w:r>
      <w:r w:rsidR="00F47D33" w:rsidRPr="00F47D33">
        <w:t>offers a</w:t>
      </w:r>
      <w:r w:rsidR="0001098B">
        <w:t xml:space="preserve"> </w:t>
      </w:r>
      <w:r w:rsidR="00F47D33" w:rsidRPr="00B304A9">
        <w:rPr>
          <w:i/>
          <w:iCs/>
        </w:rPr>
        <w:t>Language Handbook</w:t>
      </w:r>
      <w:r w:rsidR="0001098B">
        <w:t xml:space="preserve"> </w:t>
      </w:r>
      <w:r w:rsidR="00F47D33" w:rsidRPr="00F47D33">
        <w:t>at the back of the</w:t>
      </w:r>
      <w:r w:rsidR="002748CE">
        <w:t xml:space="preserve"> </w:t>
      </w:r>
      <w:r w:rsidR="00F47D33" w:rsidRPr="00F47D33">
        <w:rPr>
          <w:i/>
          <w:iCs/>
        </w:rPr>
        <w:t>Student Instruction Book</w:t>
      </w:r>
      <w:r w:rsidR="00F47D33" w:rsidRPr="00F47D33">
        <w:t>. The</w:t>
      </w:r>
      <w:r w:rsidR="002748CE">
        <w:t xml:space="preserve"> </w:t>
      </w:r>
      <w:r w:rsidR="00F47D33" w:rsidRPr="00F47D33">
        <w:rPr>
          <w:i/>
          <w:iCs/>
        </w:rPr>
        <w:t>Language Handbook</w:t>
      </w:r>
      <w:r w:rsidR="002748CE">
        <w:t xml:space="preserve"> </w:t>
      </w:r>
      <w:r w:rsidR="00F47D33" w:rsidRPr="00F47D33">
        <w:t>offers additional lessons for language skill development, with lessons to address Conventions of Standard English, Knowledge of Language, and Vocabulary Acquisition and Use.</w:t>
      </w:r>
      <w:r w:rsidR="002748CE">
        <w:t xml:space="preserve"> </w:t>
      </w:r>
      <w:r w:rsidR="00F47D33" w:rsidRPr="00F47D33">
        <w:rPr>
          <w:i/>
          <w:iCs/>
        </w:rPr>
        <w:t>Language Handbook</w:t>
      </w:r>
      <w:r w:rsidR="002748CE">
        <w:t xml:space="preserve"> </w:t>
      </w:r>
      <w:r w:rsidR="00F47D33" w:rsidRPr="00F47D33">
        <w:t>lessons are aligned to</w:t>
      </w:r>
      <w:r w:rsidR="002748CE">
        <w:t xml:space="preserve"> </w:t>
      </w:r>
      <w:r w:rsidR="00F47D33" w:rsidRPr="00F47D33">
        <w:rPr>
          <w:i/>
          <w:iCs/>
        </w:rPr>
        <w:t>Ready Reading</w:t>
      </w:r>
      <w:r w:rsidR="002748CE">
        <w:t xml:space="preserve"> </w:t>
      </w:r>
      <w:r w:rsidR="00F47D33" w:rsidRPr="00F47D33">
        <w:t>lessons to offer language instruction in context.</w:t>
      </w:r>
    </w:p>
    <w:p w14:paraId="5226E5E2" w14:textId="77777777" w:rsidR="00CB0A71" w:rsidRDefault="00543EB6" w:rsidP="00DE7A50">
      <w:pPr>
        <w:pStyle w:val="ResponseText"/>
      </w:pPr>
      <w:r>
        <w:t xml:space="preserve">The comprehensive </w:t>
      </w:r>
      <w:r w:rsidRPr="00E66403">
        <w:rPr>
          <w:b/>
          <w:bCs/>
          <w:i/>
          <w:iCs/>
        </w:rPr>
        <w:t>Teacher Resource Book</w:t>
      </w:r>
      <w:r>
        <w:t xml:space="preserve"> provides point-of-use strategies, routines, and tips that support best- practice teaching, as well as support for English Learners that employs research-based strategies to build meaning and language knowledge</w:t>
      </w:r>
      <w:r w:rsidR="003B4657">
        <w:t>.</w:t>
      </w:r>
    </w:p>
    <w:p w14:paraId="65D311E2" w14:textId="394DE38C" w:rsidR="00543EB6" w:rsidRDefault="00C3760F" w:rsidP="00DE7A50">
      <w:pPr>
        <w:pStyle w:val="ResponseText"/>
      </w:pPr>
      <w:r w:rsidRPr="00C3760F">
        <w:t xml:space="preserve">For </w:t>
      </w:r>
      <w:r w:rsidR="007725D0">
        <w:t>G</w:t>
      </w:r>
      <w:r w:rsidRPr="00C3760F">
        <w:t>rades K–1,</w:t>
      </w:r>
      <w:r w:rsidR="00CB2699">
        <w:t xml:space="preserve"> R</w:t>
      </w:r>
      <w:r w:rsidRPr="00C3760F">
        <w:t xml:space="preserve">ead </w:t>
      </w:r>
      <w:r w:rsidR="00CB2699">
        <w:t>A</w:t>
      </w:r>
      <w:r w:rsidRPr="00C3760F">
        <w:t xml:space="preserve">loud </w:t>
      </w:r>
      <w:r w:rsidR="00CB2699">
        <w:t>T</w:t>
      </w:r>
      <w:r w:rsidRPr="00C3760F">
        <w:t xml:space="preserve">rade </w:t>
      </w:r>
      <w:r w:rsidR="00CB2699">
        <w:t>B</w:t>
      </w:r>
      <w:r w:rsidRPr="00C3760F">
        <w:t xml:space="preserve">ooks hold </w:t>
      </w:r>
      <w:proofErr w:type="gramStart"/>
      <w:r w:rsidRPr="00C3760F">
        <w:t>the majority of</w:t>
      </w:r>
      <w:proofErr w:type="gramEnd"/>
      <w:r w:rsidRPr="00C3760F">
        <w:t xml:space="preserve"> the text students will encounter in</w:t>
      </w:r>
      <w:r w:rsidR="00BC386E">
        <w:t xml:space="preserve"> </w:t>
      </w:r>
      <w:r w:rsidRPr="00C3760F">
        <w:rPr>
          <w:i/>
          <w:iCs/>
        </w:rPr>
        <w:t>Ready Reading</w:t>
      </w:r>
      <w:r w:rsidRPr="00C3760F">
        <w:t xml:space="preserve">. They are selected from within a range of genres to meet the rigor of </w:t>
      </w:r>
      <w:r w:rsidR="00C9634A" w:rsidRPr="00C9634A">
        <w:rPr>
          <w:rStyle w:val="BracketsChar"/>
        </w:rPr>
        <w:t>[insert state standards]</w:t>
      </w:r>
      <w:r w:rsidRPr="00C3760F">
        <w:t>. Texts include a balance of award-winning literary and informational books from acclaimed authors.</w:t>
      </w:r>
    </w:p>
    <w:p w14:paraId="637E3658" w14:textId="76E74F47" w:rsidR="00543EB6" w:rsidRDefault="00543EB6" w:rsidP="00DE7A50">
      <w:pPr>
        <w:pStyle w:val="ResponseText"/>
      </w:pPr>
      <w:r w:rsidRPr="001F5768">
        <w:rPr>
          <w:rStyle w:val="BracketsChar"/>
        </w:rPr>
        <w:t>[</w:t>
      </w:r>
      <w:r w:rsidR="00174822">
        <w:rPr>
          <w:rStyle w:val="BracketsChar"/>
        </w:rPr>
        <w:t>I</w:t>
      </w:r>
      <w:r w:rsidRPr="001F5768">
        <w:rPr>
          <w:rStyle w:val="BracketsChar"/>
        </w:rPr>
        <w:t xml:space="preserve">nclude if using in tandem with </w:t>
      </w:r>
      <w:r w:rsidRPr="00571646">
        <w:rPr>
          <w:rStyle w:val="BracketsChar"/>
          <w:i/>
          <w:iCs/>
        </w:rPr>
        <w:t>i-</w:t>
      </w:r>
      <w:r w:rsidR="008C27A6">
        <w:rPr>
          <w:rStyle w:val="BracketsChar"/>
          <w:i/>
          <w:iCs/>
        </w:rPr>
        <w:t>R</w:t>
      </w:r>
      <w:r w:rsidRPr="00571646">
        <w:rPr>
          <w:rStyle w:val="BracketsChar"/>
          <w:i/>
          <w:iCs/>
        </w:rPr>
        <w:t xml:space="preserve">eady </w:t>
      </w:r>
      <w:r w:rsidR="007A718F">
        <w:rPr>
          <w:rStyle w:val="BracketsChar"/>
          <w:i/>
          <w:iCs/>
        </w:rPr>
        <w:t>Assessment</w:t>
      </w:r>
      <w:r w:rsidR="00CA3846" w:rsidRPr="00CA3846">
        <w:rPr>
          <w:rStyle w:val="BracketsChar"/>
        </w:rPr>
        <w:t>]</w:t>
      </w:r>
      <w:r>
        <w:t xml:space="preserve"> </w:t>
      </w:r>
      <w:r w:rsidR="00FD75BC">
        <w:t>F</w:t>
      </w:r>
      <w:r w:rsidR="00FB7481" w:rsidRPr="00FB7481">
        <w:t xml:space="preserve">or educators also using </w:t>
      </w:r>
      <w:r w:rsidR="00FB7481" w:rsidRPr="00FD75BC">
        <w:rPr>
          <w:i/>
          <w:iCs/>
        </w:rPr>
        <w:t xml:space="preserve">i-Ready </w:t>
      </w:r>
      <w:r w:rsidR="00CA3846">
        <w:rPr>
          <w:i/>
          <w:iCs/>
        </w:rPr>
        <w:t>Assessment</w:t>
      </w:r>
      <w:r w:rsidR="00FB7481" w:rsidRPr="00FB7481">
        <w:t xml:space="preserve"> in tandem with </w:t>
      </w:r>
      <w:r w:rsidR="00FB7481" w:rsidRPr="00FD75BC">
        <w:rPr>
          <w:i/>
          <w:iCs/>
        </w:rPr>
        <w:t>Ready Reading</w:t>
      </w:r>
      <w:r w:rsidR="00FB7481" w:rsidRPr="00FB7481">
        <w:t xml:space="preserve">, in-depth </w:t>
      </w:r>
      <w:r w:rsidR="00FB7481" w:rsidRPr="00FD75BC">
        <w:rPr>
          <w:i/>
          <w:iCs/>
        </w:rPr>
        <w:t>i-Ready</w:t>
      </w:r>
      <w:r w:rsidR="00FB7481" w:rsidRPr="00FB7481">
        <w:t xml:space="preserve"> reports can help </w:t>
      </w:r>
      <w:r w:rsidR="00A149CC" w:rsidRPr="001F5768">
        <w:rPr>
          <w:rStyle w:val="BracketsChar"/>
        </w:rPr>
        <w:t>[insert district/ organization name]</w:t>
      </w:r>
      <w:r w:rsidR="00A149CC">
        <w:t xml:space="preserve"> </w:t>
      </w:r>
      <w:r w:rsidR="00FB7481" w:rsidRPr="00FB7481">
        <w:t xml:space="preserve">educators make instructional </w:t>
      </w:r>
      <w:r w:rsidR="00FD75BC" w:rsidRPr="00FB7481">
        <w:t>decision</w:t>
      </w:r>
      <w:r w:rsidR="00A149CC">
        <w:t>s</w:t>
      </w:r>
      <w:r>
        <w:t xml:space="preserve">, while </w:t>
      </w:r>
      <w:r w:rsidR="00D64D1B">
        <w:t>also</w:t>
      </w:r>
      <w:r>
        <w:t xml:space="preserve"> </w:t>
      </w:r>
      <w:r w:rsidR="00D64D1B">
        <w:t>allowing</w:t>
      </w:r>
      <w:r>
        <w:t xml:space="preserve"> students to take ownership of their learning through using </w:t>
      </w:r>
      <w:r w:rsidR="00D70D37" w:rsidRPr="00D70D37">
        <w:rPr>
          <w:i/>
          <w:iCs/>
        </w:rPr>
        <w:t>Diagnostic</w:t>
      </w:r>
      <w:r>
        <w:t xml:space="preserve"> data to gently guide student learning.</w:t>
      </w:r>
    </w:p>
    <w:p w14:paraId="7BF7C33A" w14:textId="7A3B614A" w:rsidR="00543EB6" w:rsidRDefault="00543EB6" w:rsidP="00DE7A50">
      <w:pPr>
        <w:pStyle w:val="ResponseText"/>
      </w:pPr>
      <w:r w:rsidRPr="001F5768">
        <w:rPr>
          <w:rStyle w:val="BracketsChar"/>
        </w:rPr>
        <w:t>[</w:t>
      </w:r>
      <w:r w:rsidR="00174822">
        <w:rPr>
          <w:rStyle w:val="BracketsChar"/>
        </w:rPr>
        <w:t>I</w:t>
      </w:r>
      <w:r w:rsidRPr="001F5768">
        <w:rPr>
          <w:rStyle w:val="BracketsChar"/>
        </w:rPr>
        <w:t xml:space="preserve">nclude if using in tandem with </w:t>
      </w:r>
      <w:r w:rsidR="008C27A6" w:rsidRPr="008C27A6">
        <w:rPr>
          <w:rStyle w:val="BracketsChar"/>
          <w:i/>
          <w:iCs/>
        </w:rPr>
        <w:t>T</w:t>
      </w:r>
      <w:r w:rsidRPr="00571646">
        <w:rPr>
          <w:rStyle w:val="BracketsChar"/>
          <w:i/>
          <w:iCs/>
        </w:rPr>
        <w:t xml:space="preserve">eacher </w:t>
      </w:r>
      <w:r w:rsidR="008C27A6">
        <w:rPr>
          <w:rStyle w:val="BracketsChar"/>
          <w:i/>
          <w:iCs/>
        </w:rPr>
        <w:t>T</w:t>
      </w:r>
      <w:r w:rsidRPr="00571646">
        <w:rPr>
          <w:rStyle w:val="BracketsChar"/>
          <w:i/>
          <w:iCs/>
        </w:rPr>
        <w:t>oolbox</w:t>
      </w:r>
      <w:r w:rsidRPr="001F5768">
        <w:rPr>
          <w:rStyle w:val="BracketsChar"/>
        </w:rPr>
        <w:t>]</w:t>
      </w:r>
      <w:r>
        <w:t xml:space="preserve"> When used alongside </w:t>
      </w:r>
      <w:r w:rsidR="009E1511" w:rsidRPr="009E1511">
        <w:rPr>
          <w:i/>
          <w:iCs/>
        </w:rPr>
        <w:t>Teacher Toolbox</w:t>
      </w:r>
      <w:r>
        <w:t xml:space="preserve">, </w:t>
      </w:r>
      <w:r w:rsidR="00920848" w:rsidRPr="00920848">
        <w:rPr>
          <w:i/>
          <w:iCs/>
        </w:rPr>
        <w:t>Ready Reading</w:t>
      </w:r>
      <w:r>
        <w:t xml:space="preserve"> strikes a purposeful balance of print resources for students and access to digital program components for educators. With this resource, </w:t>
      </w:r>
      <w:r w:rsidR="009F4FD6" w:rsidRPr="009F4FD6">
        <w:rPr>
          <w:rStyle w:val="BracketsChar"/>
          <w:iCs/>
        </w:rPr>
        <w:t>[insert district/organization name]</w:t>
      </w:r>
      <w:r>
        <w:t xml:space="preserve"> educators gain additional flexibility to access digital materials to supplement the print materials of </w:t>
      </w:r>
      <w:r w:rsidR="00920848" w:rsidRPr="00920848">
        <w:rPr>
          <w:i/>
          <w:iCs/>
        </w:rPr>
        <w:t>Ready Reading</w:t>
      </w:r>
      <w:r>
        <w:t xml:space="preserve">. </w:t>
      </w:r>
      <w:r w:rsidR="009E1511" w:rsidRPr="009E1511">
        <w:rPr>
          <w:i/>
          <w:iCs/>
        </w:rPr>
        <w:t>Teacher Toolbox</w:t>
      </w:r>
      <w:r>
        <w:t xml:space="preserve"> provides educators digital </w:t>
      </w:r>
      <w:r w:rsidR="00395C7D">
        <w:t xml:space="preserve">access to PDF </w:t>
      </w:r>
      <w:r>
        <w:t xml:space="preserve">versions of all available </w:t>
      </w:r>
      <w:r w:rsidR="00920848" w:rsidRPr="00920848">
        <w:rPr>
          <w:i/>
          <w:iCs/>
        </w:rPr>
        <w:t>Ready Reading</w:t>
      </w:r>
      <w:r>
        <w:t xml:space="preserve"> lessons and assessments—making </w:t>
      </w:r>
      <w:proofErr w:type="gramStart"/>
      <w:r>
        <w:t>it even</w:t>
      </w:r>
      <w:proofErr w:type="gramEnd"/>
      <w:r>
        <w:t xml:space="preserve"> easier for educators to focus on </w:t>
      </w:r>
      <w:proofErr w:type="gramStart"/>
      <w:r>
        <w:t>particular skills</w:t>
      </w:r>
      <w:proofErr w:type="gramEnd"/>
      <w:r>
        <w:t>, address unfinished learning, or provide additional challenges to students ready for more.</w:t>
      </w:r>
    </w:p>
    <w:p w14:paraId="0C2F228E" w14:textId="024F7853" w:rsidR="00D639A3" w:rsidRDefault="00D639A3" w:rsidP="00D639A3">
      <w:pPr>
        <w:spacing w:line="254" w:lineRule="auto"/>
        <w:ind w:right="236" w:firstLine="2"/>
      </w:pPr>
      <w:r>
        <w:rPr>
          <w:noProof/>
        </w:rPr>
        <mc:AlternateContent>
          <mc:Choice Requires="wps">
            <w:drawing>
              <wp:inline distT="0" distB="0" distL="0" distR="0" wp14:anchorId="3DC7BEDA" wp14:editId="22A679F6">
                <wp:extent cx="5886450" cy="990600"/>
                <wp:effectExtent l="0" t="0" r="19050" b="19050"/>
                <wp:docPr id="339799204" name="Text Box 3"/>
                <wp:cNvGraphicFramePr/>
                <a:graphic xmlns:a="http://schemas.openxmlformats.org/drawingml/2006/main">
                  <a:graphicData uri="http://schemas.microsoft.com/office/word/2010/wordprocessingShape">
                    <wps:wsp>
                      <wps:cNvSpPr txBox="1"/>
                      <wps:spPr>
                        <a:xfrm>
                          <a:off x="0" y="0"/>
                          <a:ext cx="5886450" cy="990600"/>
                        </a:xfrm>
                        <a:prstGeom prst="roundRect">
                          <a:avLst/>
                        </a:prstGeom>
                        <a:noFill/>
                        <a:ln w="19050">
                          <a:solidFill>
                            <a:srgbClr val="004678"/>
                          </a:solidFill>
                        </a:ln>
                      </wps:spPr>
                      <wps:txbx>
                        <w:txbxContent>
                          <w:p w14:paraId="09B810B7" w14:textId="43D5D00B"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 xml:space="preserve">Ready </w:t>
                            </w:r>
                            <w:r>
                              <w:rPr>
                                <w:b/>
                                <w:bCs/>
                                <w:i/>
                                <w:color w:val="231F20"/>
                              </w:rPr>
                              <w:t>Reading.</w:t>
                            </w:r>
                          </w:p>
                          <w:p w14:paraId="7565E876"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DC7BEDA" id="_x0000_s1038" style="width:463.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" filled="f" strokecolor="#004678" strokeweight="1.5pt">
                <v:textbox>
                  <w:txbxContent>
                    <w:p w14:paraId="09B810B7" w14:textId="43D5D00B"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 xml:space="preserve">Ready </w:t>
                      </w:r>
                      <w:r>
                        <w:rPr>
                          <w:b/>
                          <w:bCs/>
                          <w:i/>
                          <w:color w:val="231F20"/>
                        </w:rPr>
                        <w:t>Reading.</w:t>
                      </w:r>
                    </w:p>
                    <w:p w14:paraId="7565E876" w14:textId="77777777" w:rsidR="00D639A3" w:rsidRDefault="00D639A3" w:rsidP="00D639A3">
                      <w:pPr>
                        <w:pStyle w:val="ResponseText"/>
                        <w:ind w:left="270" w:right="210"/>
                      </w:pPr>
                    </w:p>
                  </w:txbxContent>
                </v:textbox>
                <w10:anchorlock/>
              </v:roundrect>
            </w:pict>
          </mc:Fallback>
        </mc:AlternateContent>
      </w:r>
    </w:p>
    <w:p w14:paraId="69478562" w14:textId="04C0391E" w:rsidR="00543EB6" w:rsidRDefault="00543EB6" w:rsidP="00CB0A71">
      <w:pPr>
        <w:pStyle w:val="Heading3"/>
      </w:pPr>
      <w:bookmarkStart w:id="61" w:name="_Toc144320154"/>
      <w:bookmarkStart w:id="62" w:name="_Toc171508273"/>
      <w:r w:rsidRPr="00A14FED">
        <w:rPr>
          <w:i w:val="0"/>
          <w:iCs/>
        </w:rPr>
        <w:t>Is</w:t>
      </w:r>
      <w:r>
        <w:t xml:space="preserve"> </w:t>
      </w:r>
      <w:r w:rsidR="00920848" w:rsidRPr="00920848">
        <w:rPr>
          <w:iCs/>
        </w:rPr>
        <w:t>Ready Reading</w:t>
      </w:r>
      <w:r>
        <w:t xml:space="preserve"> </w:t>
      </w:r>
      <w:r w:rsidRPr="00A14FED">
        <w:rPr>
          <w:i w:val="0"/>
          <w:iCs/>
        </w:rPr>
        <w:t>evidence based?</w:t>
      </w:r>
      <w:bookmarkEnd w:id="61"/>
      <w:bookmarkEnd w:id="62"/>
    </w:p>
    <w:p w14:paraId="77D4E4ED" w14:textId="511195FC" w:rsidR="003C6EF8" w:rsidRDefault="00920848" w:rsidP="00BF0D0B">
      <w:pPr>
        <w:pStyle w:val="ResponseText"/>
      </w:pPr>
      <w:r w:rsidRPr="00920848">
        <w:rPr>
          <w:i/>
          <w:iCs/>
        </w:rPr>
        <w:t>Ready Reading</w:t>
      </w:r>
      <w:r w:rsidR="00543EB6">
        <w:t xml:space="preserve"> meets ESSA Level 3 evidence requirements and shows that students in </w:t>
      </w:r>
      <w:r w:rsidRPr="00920848">
        <w:rPr>
          <w:i/>
          <w:iCs/>
        </w:rPr>
        <w:t>Ready Reading</w:t>
      </w:r>
      <w:r w:rsidR="00543EB6">
        <w:t xml:space="preserve"> schools </w:t>
      </w:r>
      <w:proofErr w:type="gramStart"/>
      <w:r w:rsidR="00543EB6">
        <w:t>scored</w:t>
      </w:r>
      <w:proofErr w:type="gramEnd"/>
      <w:r w:rsidR="00543EB6">
        <w:t xml:space="preserve"> higher than students in schools without </w:t>
      </w:r>
      <w:r w:rsidRPr="00920848">
        <w:rPr>
          <w:i/>
          <w:iCs/>
        </w:rPr>
        <w:t>Ready Reading</w:t>
      </w:r>
      <w:r w:rsidR="00543EB6">
        <w:t xml:space="preserve">. A 2018 study in New York State found that when compared to students who did not have access to </w:t>
      </w:r>
      <w:r w:rsidRPr="00920848">
        <w:rPr>
          <w:i/>
          <w:iCs/>
        </w:rPr>
        <w:t>Ready Reading</w:t>
      </w:r>
      <w:r w:rsidR="00543EB6">
        <w:t xml:space="preserve">, students who participated in </w:t>
      </w:r>
      <w:r w:rsidRPr="00920848">
        <w:rPr>
          <w:i/>
          <w:iCs/>
        </w:rPr>
        <w:t>Ready Reading</w:t>
      </w:r>
      <w:r w:rsidR="00543EB6">
        <w:t xml:space="preserve"> scored 4–7 scale score points higher in English Language Arts. The findings indicated that across all </w:t>
      </w:r>
      <w:r w:rsidR="00AA1B83">
        <w:t>Grade</w:t>
      </w:r>
      <w:r w:rsidR="00543EB6">
        <w:t xml:space="preserve">s, schools using </w:t>
      </w:r>
      <w:r w:rsidRPr="00920848">
        <w:rPr>
          <w:i/>
          <w:iCs/>
        </w:rPr>
        <w:t>Ready Reading</w:t>
      </w:r>
      <w:r w:rsidR="00543EB6">
        <w:t xml:space="preserve"> outperformed schools not using </w:t>
      </w:r>
      <w:r w:rsidRPr="00920848">
        <w:rPr>
          <w:i/>
          <w:iCs/>
        </w:rPr>
        <w:t>Ready Reading</w:t>
      </w:r>
      <w:r w:rsidR="00543EB6">
        <w:t>.</w:t>
      </w:r>
    </w:p>
    <w:p w14:paraId="236B458C" w14:textId="77777777" w:rsidR="00D639A3" w:rsidRDefault="00D639A3" w:rsidP="00BF0D0B">
      <w:pPr>
        <w:pStyle w:val="ResponseText"/>
      </w:pPr>
    </w:p>
    <w:p w14:paraId="1D01A509" w14:textId="77777777" w:rsidR="00D639A3" w:rsidRDefault="00D639A3" w:rsidP="00BF0D0B">
      <w:pPr>
        <w:pStyle w:val="ResponseText"/>
      </w:pPr>
    </w:p>
    <w:p w14:paraId="1F49817D" w14:textId="77777777" w:rsidR="00D639A3" w:rsidRDefault="00D639A3" w:rsidP="00BF0D0B">
      <w:pPr>
        <w:pStyle w:val="ResponseText"/>
      </w:pPr>
    </w:p>
    <w:p w14:paraId="3E5CD71B" w14:textId="76DB7831" w:rsidR="00D639A3" w:rsidRDefault="00D639A3" w:rsidP="00BF0D0B">
      <w:pPr>
        <w:pStyle w:val="ResponseText"/>
      </w:pPr>
      <w:r>
        <w:rPr>
          <w:noProof/>
        </w:rPr>
        <mc:AlternateContent>
          <mc:Choice Requires="wps">
            <w:drawing>
              <wp:inline distT="0" distB="0" distL="0" distR="0" wp14:anchorId="5C9EEC68" wp14:editId="37855519">
                <wp:extent cx="5867400" cy="990600"/>
                <wp:effectExtent l="0" t="0" r="19050" b="19050"/>
                <wp:docPr id="1377716981" name="Text Box 3"/>
                <wp:cNvGraphicFramePr/>
                <a:graphic xmlns:a="http://schemas.openxmlformats.org/drawingml/2006/main">
                  <a:graphicData uri="http://schemas.microsoft.com/office/word/2010/wordprocessingShape">
                    <wps:wsp>
                      <wps:cNvSpPr txBox="1"/>
                      <wps:spPr>
                        <a:xfrm>
                          <a:off x="0" y="0"/>
                          <a:ext cx="5867400" cy="990600"/>
                        </a:xfrm>
                        <a:prstGeom prst="roundRect">
                          <a:avLst/>
                        </a:prstGeom>
                        <a:noFill/>
                        <a:ln w="19050">
                          <a:solidFill>
                            <a:srgbClr val="004678"/>
                          </a:solidFill>
                        </a:ln>
                      </wps:spPr>
                      <wps:txbx>
                        <w:txbxContent>
                          <w:p w14:paraId="10E52382" w14:textId="2A65C8C5" w:rsidR="00D639A3" w:rsidRDefault="00D639A3" w:rsidP="00D639A3">
                            <w:pPr>
                              <w:pStyle w:val="ResponseText"/>
                            </w:pPr>
                            <w:r w:rsidRPr="00AA79B1">
                              <w:rPr>
                                <w:b/>
                                <w:bCs/>
                                <w:u w:val="single"/>
                              </w:rPr>
                              <w:t>WRITER</w:t>
                            </w:r>
                            <w:r>
                              <w:rPr>
                                <w:b/>
                                <w:bCs/>
                              </w:rPr>
                              <w:t xml:space="preserve">: </w:t>
                            </w:r>
                            <w:r w:rsidRPr="008C27A6">
                              <w:rPr>
                                <w:b/>
                                <w:bCs/>
                              </w:rPr>
                              <w:t>The following</w:t>
                            </w:r>
                            <w:r w:rsidRPr="008C27A6">
                              <w:rPr>
                                <w:b/>
                                <w:bCs/>
                                <w:spacing w:val="-4"/>
                              </w:rPr>
                              <w:t xml:space="preserve"> </w:t>
                            </w:r>
                            <w:r w:rsidRPr="008C27A6">
                              <w:rPr>
                                <w:b/>
                                <w:bCs/>
                              </w:rPr>
                              <w:t>are</w:t>
                            </w:r>
                            <w:r w:rsidRPr="008C27A6">
                              <w:rPr>
                                <w:b/>
                                <w:bCs/>
                                <w:spacing w:val="-4"/>
                              </w:rPr>
                              <w:t xml:space="preserve"> </w:t>
                            </w:r>
                            <w:r w:rsidRPr="008C27A6">
                              <w:rPr>
                                <w:b/>
                                <w:bCs/>
                              </w:rPr>
                              <w:t>possible</w:t>
                            </w:r>
                            <w:r w:rsidRPr="008C27A6">
                              <w:rPr>
                                <w:b/>
                                <w:bCs/>
                                <w:spacing w:val="-4"/>
                              </w:rPr>
                              <w:t xml:space="preserve"> </w:t>
                            </w:r>
                            <w:r w:rsidRPr="008C27A6">
                              <w:rPr>
                                <w:b/>
                                <w:bCs/>
                              </w:rPr>
                              <w:t>answers</w:t>
                            </w:r>
                            <w:r w:rsidRPr="008C27A6">
                              <w:rPr>
                                <w:b/>
                                <w:bCs/>
                                <w:spacing w:val="-4"/>
                              </w:rPr>
                              <w:t xml:space="preserve"> </w:t>
                            </w:r>
                            <w:r w:rsidRPr="008C27A6">
                              <w:rPr>
                                <w:b/>
                                <w:bCs/>
                              </w:rPr>
                              <w:t>to</w:t>
                            </w:r>
                            <w:r w:rsidRPr="008C27A6">
                              <w:rPr>
                                <w:b/>
                                <w:bCs/>
                                <w:spacing w:val="-4"/>
                              </w:rPr>
                              <w:t xml:space="preserve"> </w:t>
                            </w:r>
                            <w:r w:rsidRPr="008C27A6">
                              <w:rPr>
                                <w:b/>
                                <w:bCs/>
                              </w:rPr>
                              <w:t>additional</w:t>
                            </w:r>
                            <w:r w:rsidRPr="008C27A6">
                              <w:rPr>
                                <w:b/>
                                <w:bCs/>
                                <w:spacing w:val="-4"/>
                              </w:rPr>
                              <w:t xml:space="preserve"> </w:t>
                            </w:r>
                            <w:r w:rsidRPr="008C27A6">
                              <w:rPr>
                                <w:b/>
                                <w:bCs/>
                              </w:rPr>
                              <w:t>questions</w:t>
                            </w:r>
                            <w:r w:rsidRPr="008C27A6">
                              <w:rPr>
                                <w:b/>
                                <w:bCs/>
                                <w:spacing w:val="-4"/>
                              </w:rPr>
                              <w:t xml:space="preserve"> </w:t>
                            </w:r>
                            <w:r w:rsidRPr="008C27A6">
                              <w:rPr>
                                <w:b/>
                                <w:bCs/>
                              </w:rPr>
                              <w:t>you</w:t>
                            </w:r>
                            <w:r w:rsidRPr="008C27A6">
                              <w:rPr>
                                <w:b/>
                                <w:bCs/>
                                <w:spacing w:val="-4"/>
                              </w:rPr>
                              <w:t xml:space="preserve"> </w:t>
                            </w:r>
                            <w:r w:rsidRPr="008C27A6">
                              <w:rPr>
                                <w:b/>
                                <w:bCs/>
                              </w:rPr>
                              <w:t>may</w:t>
                            </w:r>
                            <w:r w:rsidRPr="008C27A6">
                              <w:rPr>
                                <w:b/>
                                <w:bCs/>
                                <w:spacing w:val="-4"/>
                              </w:rPr>
                              <w:t xml:space="preserve"> </w:t>
                            </w:r>
                            <w:r w:rsidRPr="008C27A6">
                              <w:rPr>
                                <w:b/>
                                <w:bCs/>
                              </w:rPr>
                              <w:t>need</w:t>
                            </w:r>
                            <w:r w:rsidRPr="008C27A6">
                              <w:rPr>
                                <w:b/>
                                <w:bCs/>
                                <w:spacing w:val="-4"/>
                              </w:rPr>
                              <w:t xml:space="preserve"> </w:t>
                            </w:r>
                            <w:r w:rsidRPr="008C27A6">
                              <w:rPr>
                                <w:b/>
                                <w:bCs/>
                              </w:rPr>
                              <w:t>to</w:t>
                            </w:r>
                            <w:r w:rsidRPr="008C27A6">
                              <w:rPr>
                                <w:b/>
                                <w:bCs/>
                                <w:spacing w:val="-4"/>
                              </w:rPr>
                              <w:t xml:space="preserve"> </w:t>
                            </w:r>
                            <w:r w:rsidRPr="008C27A6">
                              <w:rPr>
                                <w:b/>
                                <w:bCs/>
                              </w:rPr>
                              <w:t>answer</w:t>
                            </w:r>
                            <w:r w:rsidRPr="008C27A6">
                              <w:rPr>
                                <w:b/>
                                <w:bCs/>
                                <w:spacing w:val="-4"/>
                              </w:rPr>
                              <w:t xml:space="preserve"> </w:t>
                            </w:r>
                            <w:r w:rsidRPr="008C27A6">
                              <w:rPr>
                                <w:b/>
                                <w:bCs/>
                              </w:rPr>
                              <w:t>in</w:t>
                            </w:r>
                            <w:r w:rsidRPr="008C27A6">
                              <w:rPr>
                                <w:b/>
                                <w:bCs/>
                                <w:spacing w:val="-4"/>
                              </w:rPr>
                              <w:t xml:space="preserve"> </w:t>
                            </w:r>
                            <w:r w:rsidRPr="008C27A6">
                              <w:rPr>
                                <w:b/>
                                <w:bCs/>
                              </w:rPr>
                              <w:t xml:space="preserve">your </w:t>
                            </w:r>
                            <w:r w:rsidRPr="008C27A6">
                              <w:rPr>
                                <w:b/>
                                <w:bCs/>
                                <w:iCs/>
                                <w:color w:val="231F20"/>
                              </w:rPr>
                              <w:t>21</w:t>
                            </w:r>
                            <w:r w:rsidRPr="008C27A6">
                              <w:rPr>
                                <w:b/>
                                <w:bCs/>
                                <w:iCs/>
                                <w:color w:val="231F20"/>
                                <w:vertAlign w:val="superscript"/>
                              </w:rPr>
                              <w:t>st</w:t>
                            </w:r>
                            <w:r w:rsidRPr="008C27A6">
                              <w:rPr>
                                <w:b/>
                                <w:bCs/>
                              </w:rPr>
                              <w:t xml:space="preserve"> CCLC grant application as it relates to</w:t>
                            </w:r>
                            <w:r w:rsidR="00D63D1C">
                              <w:rPr>
                                <w:b/>
                                <w:bCs/>
                              </w:rPr>
                              <w:t xml:space="preserve"> </w:t>
                            </w:r>
                            <w:r w:rsidRPr="008C27A6">
                              <w:rPr>
                                <w:b/>
                                <w:bCs/>
                              </w:rPr>
                              <w:t xml:space="preserve">professional learning for </w:t>
                            </w:r>
                            <w:r w:rsidRPr="008C27A6">
                              <w:rPr>
                                <w:b/>
                                <w:bCs/>
                                <w:i/>
                              </w:rPr>
                              <w:t>Ready Reading</w:t>
                            </w:r>
                            <w:r w:rsidRPr="008C27A6">
                              <w:rPr>
                                <w:b/>
                                <w:bCs/>
                              </w:rPr>
                              <w:t xml:space="preserve">. Please customize this based on how you plan to use </w:t>
                            </w:r>
                            <w:r w:rsidRPr="008C27A6">
                              <w:rPr>
                                <w:b/>
                                <w:bCs/>
                                <w:i/>
                              </w:rPr>
                              <w:t xml:space="preserve">Ready Reading </w:t>
                            </w:r>
                            <w:r w:rsidRPr="008C27A6">
                              <w:rPr>
                                <w:b/>
                                <w:bCs/>
                              </w:rPr>
                              <w:t>in your program.</w:t>
                            </w:r>
                          </w:p>
                          <w:p w14:paraId="418FF9B6"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C9EEC68" id="_x0000_s1039" style="width:462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" filled="f" strokecolor="#004678" strokeweight="1.5pt">
                <v:textbox>
                  <w:txbxContent>
                    <w:p w14:paraId="10E52382" w14:textId="2A65C8C5" w:rsidR="00D639A3" w:rsidRDefault="00D639A3" w:rsidP="00D639A3">
                      <w:pPr>
                        <w:pStyle w:val="ResponseText"/>
                      </w:pPr>
                      <w:r w:rsidRPr="00AA79B1">
                        <w:rPr>
                          <w:b/>
                          <w:bCs/>
                          <w:u w:val="single"/>
                        </w:rPr>
                        <w:t>WRITER</w:t>
                      </w:r>
                      <w:r>
                        <w:rPr>
                          <w:b/>
                          <w:bCs/>
                        </w:rPr>
                        <w:t xml:space="preserve">: </w:t>
                      </w:r>
                      <w:r w:rsidRPr="008C27A6">
                        <w:rPr>
                          <w:b/>
                          <w:bCs/>
                        </w:rPr>
                        <w:t>The following</w:t>
                      </w:r>
                      <w:r w:rsidRPr="008C27A6">
                        <w:rPr>
                          <w:b/>
                          <w:bCs/>
                          <w:spacing w:val="-4"/>
                        </w:rPr>
                        <w:t xml:space="preserve"> </w:t>
                      </w:r>
                      <w:r w:rsidRPr="008C27A6">
                        <w:rPr>
                          <w:b/>
                          <w:bCs/>
                        </w:rPr>
                        <w:t>are</w:t>
                      </w:r>
                      <w:r w:rsidRPr="008C27A6">
                        <w:rPr>
                          <w:b/>
                          <w:bCs/>
                          <w:spacing w:val="-4"/>
                        </w:rPr>
                        <w:t xml:space="preserve"> </w:t>
                      </w:r>
                      <w:r w:rsidRPr="008C27A6">
                        <w:rPr>
                          <w:b/>
                          <w:bCs/>
                        </w:rPr>
                        <w:t>possible</w:t>
                      </w:r>
                      <w:r w:rsidRPr="008C27A6">
                        <w:rPr>
                          <w:b/>
                          <w:bCs/>
                          <w:spacing w:val="-4"/>
                        </w:rPr>
                        <w:t xml:space="preserve"> </w:t>
                      </w:r>
                      <w:r w:rsidRPr="008C27A6">
                        <w:rPr>
                          <w:b/>
                          <w:bCs/>
                        </w:rPr>
                        <w:t>answers</w:t>
                      </w:r>
                      <w:r w:rsidRPr="008C27A6">
                        <w:rPr>
                          <w:b/>
                          <w:bCs/>
                          <w:spacing w:val="-4"/>
                        </w:rPr>
                        <w:t xml:space="preserve"> </w:t>
                      </w:r>
                      <w:r w:rsidRPr="008C27A6">
                        <w:rPr>
                          <w:b/>
                          <w:bCs/>
                        </w:rPr>
                        <w:t>to</w:t>
                      </w:r>
                      <w:r w:rsidRPr="008C27A6">
                        <w:rPr>
                          <w:b/>
                          <w:bCs/>
                          <w:spacing w:val="-4"/>
                        </w:rPr>
                        <w:t xml:space="preserve"> </w:t>
                      </w:r>
                      <w:r w:rsidRPr="008C27A6">
                        <w:rPr>
                          <w:b/>
                          <w:bCs/>
                        </w:rPr>
                        <w:t>additional</w:t>
                      </w:r>
                      <w:r w:rsidRPr="008C27A6">
                        <w:rPr>
                          <w:b/>
                          <w:bCs/>
                          <w:spacing w:val="-4"/>
                        </w:rPr>
                        <w:t xml:space="preserve"> </w:t>
                      </w:r>
                      <w:r w:rsidRPr="008C27A6">
                        <w:rPr>
                          <w:b/>
                          <w:bCs/>
                        </w:rPr>
                        <w:t>questions</w:t>
                      </w:r>
                      <w:r w:rsidRPr="008C27A6">
                        <w:rPr>
                          <w:b/>
                          <w:bCs/>
                          <w:spacing w:val="-4"/>
                        </w:rPr>
                        <w:t xml:space="preserve"> </w:t>
                      </w:r>
                      <w:r w:rsidRPr="008C27A6">
                        <w:rPr>
                          <w:b/>
                          <w:bCs/>
                        </w:rPr>
                        <w:t>you</w:t>
                      </w:r>
                      <w:r w:rsidRPr="008C27A6">
                        <w:rPr>
                          <w:b/>
                          <w:bCs/>
                          <w:spacing w:val="-4"/>
                        </w:rPr>
                        <w:t xml:space="preserve"> </w:t>
                      </w:r>
                      <w:r w:rsidRPr="008C27A6">
                        <w:rPr>
                          <w:b/>
                          <w:bCs/>
                        </w:rPr>
                        <w:t>may</w:t>
                      </w:r>
                      <w:r w:rsidRPr="008C27A6">
                        <w:rPr>
                          <w:b/>
                          <w:bCs/>
                          <w:spacing w:val="-4"/>
                        </w:rPr>
                        <w:t xml:space="preserve"> </w:t>
                      </w:r>
                      <w:r w:rsidRPr="008C27A6">
                        <w:rPr>
                          <w:b/>
                          <w:bCs/>
                        </w:rPr>
                        <w:t>need</w:t>
                      </w:r>
                      <w:r w:rsidRPr="008C27A6">
                        <w:rPr>
                          <w:b/>
                          <w:bCs/>
                          <w:spacing w:val="-4"/>
                        </w:rPr>
                        <w:t xml:space="preserve"> </w:t>
                      </w:r>
                      <w:r w:rsidRPr="008C27A6">
                        <w:rPr>
                          <w:b/>
                          <w:bCs/>
                        </w:rPr>
                        <w:t>to</w:t>
                      </w:r>
                      <w:r w:rsidRPr="008C27A6">
                        <w:rPr>
                          <w:b/>
                          <w:bCs/>
                          <w:spacing w:val="-4"/>
                        </w:rPr>
                        <w:t xml:space="preserve"> </w:t>
                      </w:r>
                      <w:r w:rsidRPr="008C27A6">
                        <w:rPr>
                          <w:b/>
                          <w:bCs/>
                        </w:rPr>
                        <w:t>answer</w:t>
                      </w:r>
                      <w:r w:rsidRPr="008C27A6">
                        <w:rPr>
                          <w:b/>
                          <w:bCs/>
                          <w:spacing w:val="-4"/>
                        </w:rPr>
                        <w:t xml:space="preserve"> </w:t>
                      </w:r>
                      <w:r w:rsidRPr="008C27A6">
                        <w:rPr>
                          <w:b/>
                          <w:bCs/>
                        </w:rPr>
                        <w:t>in</w:t>
                      </w:r>
                      <w:r w:rsidRPr="008C27A6">
                        <w:rPr>
                          <w:b/>
                          <w:bCs/>
                          <w:spacing w:val="-4"/>
                        </w:rPr>
                        <w:t xml:space="preserve"> </w:t>
                      </w:r>
                      <w:r w:rsidRPr="008C27A6">
                        <w:rPr>
                          <w:b/>
                          <w:bCs/>
                        </w:rPr>
                        <w:t xml:space="preserve">your </w:t>
                      </w:r>
                      <w:r w:rsidRPr="008C27A6">
                        <w:rPr>
                          <w:b/>
                          <w:bCs/>
                          <w:iCs/>
                          <w:color w:val="231F20"/>
                        </w:rPr>
                        <w:t>21</w:t>
                      </w:r>
                      <w:r w:rsidRPr="008C27A6">
                        <w:rPr>
                          <w:b/>
                          <w:bCs/>
                          <w:iCs/>
                          <w:color w:val="231F20"/>
                          <w:vertAlign w:val="superscript"/>
                        </w:rPr>
                        <w:t>st</w:t>
                      </w:r>
                      <w:r w:rsidRPr="008C27A6">
                        <w:rPr>
                          <w:b/>
                          <w:bCs/>
                        </w:rPr>
                        <w:t xml:space="preserve"> CCLC grant application as it relates to</w:t>
                      </w:r>
                      <w:r w:rsidR="00D63D1C">
                        <w:rPr>
                          <w:b/>
                          <w:bCs/>
                        </w:rPr>
                        <w:t xml:space="preserve"> </w:t>
                      </w:r>
                      <w:r w:rsidRPr="008C27A6">
                        <w:rPr>
                          <w:b/>
                          <w:bCs/>
                        </w:rPr>
                        <w:t xml:space="preserve">professional learning for </w:t>
                      </w:r>
                      <w:r w:rsidRPr="008C27A6">
                        <w:rPr>
                          <w:b/>
                          <w:bCs/>
                          <w:i/>
                        </w:rPr>
                        <w:t>Ready Reading</w:t>
                      </w:r>
                      <w:r w:rsidRPr="008C27A6">
                        <w:rPr>
                          <w:b/>
                          <w:bCs/>
                        </w:rPr>
                        <w:t xml:space="preserve">. Please customize this based on how you plan to use </w:t>
                      </w:r>
                      <w:r w:rsidRPr="008C27A6">
                        <w:rPr>
                          <w:b/>
                          <w:bCs/>
                          <w:i/>
                        </w:rPr>
                        <w:t xml:space="preserve">Ready Reading </w:t>
                      </w:r>
                      <w:r w:rsidRPr="008C27A6">
                        <w:rPr>
                          <w:b/>
                          <w:bCs/>
                        </w:rPr>
                        <w:t>in your program.</w:t>
                      </w:r>
                    </w:p>
                    <w:p w14:paraId="418FF9B6" w14:textId="77777777" w:rsidR="00D639A3" w:rsidRDefault="00D639A3" w:rsidP="00D639A3">
                      <w:pPr>
                        <w:pStyle w:val="ResponseText"/>
                        <w:ind w:left="270" w:right="210"/>
                      </w:pPr>
                    </w:p>
                  </w:txbxContent>
                </v:textbox>
                <w10:anchorlock/>
              </v:roundrect>
            </w:pict>
          </mc:Fallback>
        </mc:AlternateContent>
      </w:r>
    </w:p>
    <w:p w14:paraId="3420B765" w14:textId="603237DF" w:rsidR="00543EB6" w:rsidRDefault="00543EB6" w:rsidP="00CB0A71">
      <w:pPr>
        <w:pStyle w:val="Heading3"/>
      </w:pPr>
      <w:bookmarkStart w:id="63" w:name="_Toc144320155"/>
      <w:bookmarkStart w:id="64" w:name="_Toc171508274"/>
      <w:r w:rsidRPr="00A14FED">
        <w:rPr>
          <w:i w:val="0"/>
          <w:iCs/>
        </w:rPr>
        <w:t>What</w:t>
      </w:r>
      <w:r w:rsidR="007725D0" w:rsidRPr="00A14FED">
        <w:rPr>
          <w:i w:val="0"/>
          <w:iCs/>
        </w:rPr>
        <w:t xml:space="preserve"> </w:t>
      </w:r>
      <w:r w:rsidR="001E125D" w:rsidRPr="00A14FED">
        <w:rPr>
          <w:i w:val="0"/>
          <w:iCs/>
        </w:rPr>
        <w:t>professional learning</w:t>
      </w:r>
      <w:r w:rsidRPr="00A14FED">
        <w:rPr>
          <w:i w:val="0"/>
          <w:iCs/>
        </w:rPr>
        <w:t xml:space="preserve"> and educator supports are available for</w:t>
      </w:r>
      <w:r>
        <w:t xml:space="preserve"> </w:t>
      </w:r>
      <w:r w:rsidR="00920848" w:rsidRPr="00920848">
        <w:rPr>
          <w:iCs/>
        </w:rPr>
        <w:t>Ready Reading</w:t>
      </w:r>
      <w:r>
        <w:t>?</w:t>
      </w:r>
      <w:bookmarkEnd w:id="63"/>
      <w:bookmarkEnd w:id="64"/>
      <w:r>
        <w:t xml:space="preserve"> </w:t>
      </w:r>
    </w:p>
    <w:p w14:paraId="1A6E9246" w14:textId="6B07D173" w:rsidR="00B23A13" w:rsidRDefault="00920848" w:rsidP="00F76825">
      <w:pPr>
        <w:pStyle w:val="ResponseText"/>
      </w:pPr>
      <w:r w:rsidRPr="00920848">
        <w:rPr>
          <w:i/>
          <w:iCs/>
        </w:rPr>
        <w:t>Ready Reading</w:t>
      </w:r>
      <w:r w:rsidR="00543EB6">
        <w:t xml:space="preserve"> offers comprehensive, point-of-use support for educators of all experience levels. The step-by-step guidance found in the </w:t>
      </w:r>
      <w:r w:rsidR="00543EB6" w:rsidRPr="00950ED4">
        <w:rPr>
          <w:i/>
          <w:iCs/>
        </w:rPr>
        <w:t>Teacher Resource Book</w:t>
      </w:r>
      <w:r w:rsidR="00543EB6">
        <w:t xml:space="preserve"> is specifically designed to function as a point-of-use</w:t>
      </w:r>
      <w:r w:rsidR="0012179F">
        <w:t xml:space="preserve"> </w:t>
      </w:r>
      <w:r w:rsidR="001E125D">
        <w:t>professional learning</w:t>
      </w:r>
      <w:r w:rsidR="00543EB6">
        <w:t xml:space="preserve"> tool for educators. </w:t>
      </w:r>
      <w:r w:rsidR="009F4FD6" w:rsidRPr="009F4FD6">
        <w:rPr>
          <w:rStyle w:val="BracketsChar"/>
          <w:iCs/>
        </w:rPr>
        <w:t>[insert district/organization name]</w:t>
      </w:r>
      <w:r w:rsidR="00543EB6">
        <w:t xml:space="preserve"> educators using </w:t>
      </w:r>
      <w:r w:rsidRPr="00920848">
        <w:rPr>
          <w:i/>
          <w:iCs/>
        </w:rPr>
        <w:t>Ready Reading</w:t>
      </w:r>
      <w:r w:rsidR="00543EB6">
        <w:t xml:space="preserve"> have access to on</w:t>
      </w:r>
      <w:r w:rsidR="001A4DC8">
        <w:t>-</w:t>
      </w:r>
      <w:r w:rsidR="00543EB6">
        <w:t>site</w:t>
      </w:r>
      <w:r w:rsidR="001A4DC8">
        <w:t xml:space="preserve"> </w:t>
      </w:r>
      <w:r w:rsidR="001E125D">
        <w:t>professional learning</w:t>
      </w:r>
      <w:r w:rsidR="00543EB6">
        <w:t xml:space="preserve"> to support them in making the best use of the program. </w:t>
      </w:r>
    </w:p>
    <w:p w14:paraId="662862EC" w14:textId="3994BEF5" w:rsidR="00543EB6" w:rsidRDefault="00543EB6" w:rsidP="00F76825">
      <w:pPr>
        <w:pStyle w:val="ResponseText"/>
      </w:pPr>
      <w:r>
        <w:t xml:space="preserve">The course, Deeper Reading with </w:t>
      </w:r>
      <w:r w:rsidR="00920848" w:rsidRPr="00920848">
        <w:rPr>
          <w:i/>
          <w:iCs/>
        </w:rPr>
        <w:t>Ready Reading</w:t>
      </w:r>
      <w:r>
        <w:t xml:space="preserve">, is tailored to educators preparing to implement </w:t>
      </w:r>
      <w:r w:rsidR="00920848" w:rsidRPr="00920848">
        <w:rPr>
          <w:i/>
          <w:iCs/>
        </w:rPr>
        <w:t>Ready Reading</w:t>
      </w:r>
      <w:r>
        <w:t xml:space="preserve"> as part of an overall reading program to build students’ reading skills. Throughout this course, </w:t>
      </w:r>
      <w:r w:rsidR="009F4FD6" w:rsidRPr="009F4FD6">
        <w:rPr>
          <w:rStyle w:val="BracketsChar"/>
          <w:iCs/>
        </w:rPr>
        <w:t>[insert district/organization name]</w:t>
      </w:r>
      <w:r>
        <w:t xml:space="preserve"> educators will learn how to use specific strategies to develop persistent, confident readers using the </w:t>
      </w:r>
      <w:r w:rsidR="00920848" w:rsidRPr="00920848">
        <w:rPr>
          <w:i/>
          <w:iCs/>
        </w:rPr>
        <w:t>Ready Reading</w:t>
      </w:r>
      <w:r>
        <w:t xml:space="preserve"> program. These educator supports lead to immediate and sustained impact in the classroom and strengthens and expands teaching strategies by providing</w:t>
      </w:r>
      <w:r w:rsidR="000D2A2C">
        <w:t xml:space="preserve"> </w:t>
      </w:r>
      <w:r w:rsidR="001E125D">
        <w:t>professional learning</w:t>
      </w:r>
      <w:r>
        <w:t>.</w:t>
      </w:r>
    </w:p>
    <w:p w14:paraId="3667F1A5" w14:textId="77777777" w:rsidR="00543EB6" w:rsidRDefault="00543EB6" w:rsidP="00543EB6"/>
    <w:p w14:paraId="13D958B0" w14:textId="77777777" w:rsidR="00344BB0" w:rsidRDefault="00344BB0">
      <w:pPr>
        <w:spacing w:after="160" w:line="259" w:lineRule="auto"/>
      </w:pPr>
      <w:r>
        <w:br w:type="page"/>
      </w:r>
    </w:p>
    <w:p w14:paraId="29309EA4" w14:textId="48B25C9F" w:rsidR="00543EB6" w:rsidRDefault="00543EB6" w:rsidP="00B23A13">
      <w:pPr>
        <w:pStyle w:val="Heading2"/>
        <w:rPr>
          <w:i/>
          <w:iCs/>
        </w:rPr>
      </w:pPr>
      <w:bookmarkStart w:id="65" w:name="_Toc144320156"/>
      <w:bookmarkStart w:id="66" w:name="_Toc171508275"/>
      <w:r>
        <w:t>Customizable Language If You</w:t>
      </w:r>
      <w:r w:rsidR="00994707">
        <w:t xml:space="preserve"> A</w:t>
      </w:r>
      <w:r>
        <w:t>re Implementing</w:t>
      </w:r>
      <w:r w:rsidR="00585FDF">
        <w:t xml:space="preserve"> </w:t>
      </w:r>
      <w:r w:rsidR="00BA73A5">
        <w:br/>
      </w:r>
      <w:r w:rsidR="0005027E" w:rsidRPr="0005027E">
        <w:rPr>
          <w:i/>
          <w:iCs/>
        </w:rPr>
        <w:t>Ready Mathematics</w:t>
      </w:r>
      <w:bookmarkEnd w:id="65"/>
      <w:bookmarkEnd w:id="66"/>
    </w:p>
    <w:p w14:paraId="1551F899" w14:textId="229DD133" w:rsidR="00D639A3" w:rsidRPr="00BA14DA" w:rsidRDefault="00D639A3" w:rsidP="00A26020">
      <w:pPr>
        <w:pStyle w:val="ResponseText"/>
        <w:rPr>
          <w:b/>
          <w:bCs/>
        </w:rPr>
      </w:pPr>
      <w:bookmarkStart w:id="67" w:name="_Toc144320157"/>
      <w:r>
        <w:rPr>
          <w:noProof/>
        </w:rPr>
        <mc:AlternateContent>
          <mc:Choice Requires="wps">
            <w:drawing>
              <wp:inline distT="0" distB="0" distL="0" distR="0" wp14:anchorId="1B6F5B69" wp14:editId="66A3B91B">
                <wp:extent cx="5905500" cy="990600"/>
                <wp:effectExtent l="0" t="0" r="19050" b="19050"/>
                <wp:docPr id="1681748315" name="Text Box 3"/>
                <wp:cNvGraphicFramePr/>
                <a:graphic xmlns:a="http://schemas.openxmlformats.org/drawingml/2006/main">
                  <a:graphicData uri="http://schemas.microsoft.com/office/word/2010/wordprocessingShape">
                    <wps:wsp>
                      <wps:cNvSpPr txBox="1"/>
                      <wps:spPr>
                        <a:xfrm>
                          <a:off x="0" y="0"/>
                          <a:ext cx="5905500" cy="990600"/>
                        </a:xfrm>
                        <a:prstGeom prst="roundRect">
                          <a:avLst/>
                        </a:prstGeom>
                        <a:noFill/>
                        <a:ln w="19050">
                          <a:solidFill>
                            <a:srgbClr val="004678"/>
                          </a:solidFill>
                        </a:ln>
                      </wps:spPr>
                      <wps:txbx>
                        <w:txbxContent>
                          <w:p w14:paraId="1448B96A" w14:textId="15BBCD07" w:rsidR="00D639A3" w:rsidRDefault="00D639A3" w:rsidP="00D639A3">
                            <w:pPr>
                              <w:pStyle w:val="ResponseText"/>
                            </w:pPr>
                            <w:r w:rsidRPr="00AA79B1">
                              <w:rPr>
                                <w:b/>
                                <w:bCs/>
                                <w:u w:val="single"/>
                              </w:rPr>
                              <w:t>WRITER</w:t>
                            </w:r>
                            <w:r>
                              <w:rPr>
                                <w:b/>
                                <w:bCs/>
                              </w:rPr>
                              <w:t xml:space="preserve">: </w:t>
                            </w:r>
                            <w:r w:rsidRPr="00BA14DA">
                              <w:rPr>
                                <w:b/>
                                <w:bCs/>
                              </w:rPr>
                              <w:t>The following</w:t>
                            </w:r>
                            <w:r w:rsidRPr="00BA14DA">
                              <w:rPr>
                                <w:b/>
                                <w:bCs/>
                                <w:spacing w:val="-4"/>
                              </w:rPr>
                              <w:t xml:space="preserve"> </w:t>
                            </w:r>
                            <w:r w:rsidRPr="00BA14DA">
                              <w:rPr>
                                <w:b/>
                                <w:bCs/>
                              </w:rPr>
                              <w:t>are</w:t>
                            </w:r>
                            <w:r w:rsidRPr="00BA14DA">
                              <w:rPr>
                                <w:b/>
                                <w:bCs/>
                                <w:spacing w:val="-4"/>
                              </w:rPr>
                              <w:t xml:space="preserve"> </w:t>
                            </w:r>
                            <w:r w:rsidRPr="00BA14DA">
                              <w:rPr>
                                <w:b/>
                                <w:bCs/>
                              </w:rPr>
                              <w:t>possible</w:t>
                            </w:r>
                            <w:r w:rsidRPr="00BA14DA">
                              <w:rPr>
                                <w:b/>
                                <w:bCs/>
                                <w:spacing w:val="-4"/>
                              </w:rPr>
                              <w:t xml:space="preserve"> </w:t>
                            </w:r>
                            <w:r w:rsidRPr="00BA14DA">
                              <w:rPr>
                                <w:b/>
                                <w:bCs/>
                              </w:rPr>
                              <w:t>answers</w:t>
                            </w:r>
                            <w:r w:rsidRPr="00BA14DA">
                              <w:rPr>
                                <w:b/>
                                <w:bCs/>
                                <w:spacing w:val="-4"/>
                              </w:rPr>
                              <w:t xml:space="preserve"> </w:t>
                            </w:r>
                            <w:r w:rsidRPr="00BA14DA">
                              <w:rPr>
                                <w:b/>
                                <w:bCs/>
                              </w:rPr>
                              <w:t>to</w:t>
                            </w:r>
                            <w:r w:rsidRPr="00BA14DA">
                              <w:rPr>
                                <w:b/>
                                <w:bCs/>
                                <w:spacing w:val="-4"/>
                              </w:rPr>
                              <w:t xml:space="preserve"> </w:t>
                            </w:r>
                            <w:r w:rsidRPr="00BA14DA">
                              <w:rPr>
                                <w:b/>
                                <w:bCs/>
                              </w:rPr>
                              <w:t>additional</w:t>
                            </w:r>
                            <w:r w:rsidRPr="00BA14DA">
                              <w:rPr>
                                <w:b/>
                                <w:bCs/>
                                <w:spacing w:val="-4"/>
                              </w:rPr>
                              <w:t xml:space="preserve"> </w:t>
                            </w:r>
                            <w:r w:rsidRPr="00BA14DA">
                              <w:rPr>
                                <w:b/>
                                <w:bCs/>
                              </w:rPr>
                              <w:t>questions</w:t>
                            </w:r>
                            <w:r w:rsidRPr="00BA14DA">
                              <w:rPr>
                                <w:b/>
                                <w:bCs/>
                                <w:spacing w:val="-4"/>
                              </w:rPr>
                              <w:t xml:space="preserve"> </w:t>
                            </w:r>
                            <w:r w:rsidRPr="00BA14DA">
                              <w:rPr>
                                <w:b/>
                                <w:bCs/>
                              </w:rPr>
                              <w:t>you</w:t>
                            </w:r>
                            <w:r w:rsidRPr="00BA14DA">
                              <w:rPr>
                                <w:b/>
                                <w:bCs/>
                                <w:spacing w:val="-4"/>
                              </w:rPr>
                              <w:t xml:space="preserve"> </w:t>
                            </w:r>
                            <w:r w:rsidRPr="00BA14DA">
                              <w:rPr>
                                <w:b/>
                                <w:bCs/>
                              </w:rPr>
                              <w:t>may</w:t>
                            </w:r>
                            <w:r w:rsidRPr="00BA14DA">
                              <w:rPr>
                                <w:b/>
                                <w:bCs/>
                                <w:spacing w:val="-4"/>
                              </w:rPr>
                              <w:t xml:space="preserve"> </w:t>
                            </w:r>
                            <w:r w:rsidRPr="00BA14DA">
                              <w:rPr>
                                <w:b/>
                                <w:bCs/>
                              </w:rPr>
                              <w:t>need</w:t>
                            </w:r>
                            <w:r w:rsidRPr="00BA14DA">
                              <w:rPr>
                                <w:b/>
                                <w:bCs/>
                                <w:spacing w:val="-4"/>
                              </w:rPr>
                              <w:t xml:space="preserve"> </w:t>
                            </w:r>
                            <w:r w:rsidRPr="00BA14DA">
                              <w:rPr>
                                <w:b/>
                                <w:bCs/>
                              </w:rPr>
                              <w:t>to</w:t>
                            </w:r>
                            <w:r w:rsidRPr="00BA14DA">
                              <w:rPr>
                                <w:b/>
                                <w:bCs/>
                                <w:spacing w:val="-4"/>
                              </w:rPr>
                              <w:t xml:space="preserve"> </w:t>
                            </w:r>
                            <w:r w:rsidRPr="00BA14DA">
                              <w:rPr>
                                <w:b/>
                                <w:bCs/>
                              </w:rPr>
                              <w:t>answer</w:t>
                            </w:r>
                            <w:r w:rsidRPr="00BA14DA">
                              <w:rPr>
                                <w:b/>
                                <w:bCs/>
                                <w:spacing w:val="-4"/>
                              </w:rPr>
                              <w:t xml:space="preserve"> </w:t>
                            </w:r>
                            <w:r w:rsidRPr="00BA14DA">
                              <w:rPr>
                                <w:b/>
                                <w:bCs/>
                              </w:rPr>
                              <w:t>in</w:t>
                            </w:r>
                            <w:r w:rsidRPr="00BA14DA">
                              <w:rPr>
                                <w:b/>
                                <w:bCs/>
                                <w:spacing w:val="-4"/>
                              </w:rPr>
                              <w:t xml:space="preserve"> </w:t>
                            </w:r>
                            <w:r w:rsidRPr="00BA14DA">
                              <w:rPr>
                                <w:b/>
                                <w:bCs/>
                              </w:rPr>
                              <w:t xml:space="preserve">your </w:t>
                            </w:r>
                            <w:r w:rsidRPr="00BA14DA">
                              <w:rPr>
                                <w:b/>
                                <w:bCs/>
                                <w:iCs/>
                                <w:color w:val="231F20"/>
                              </w:rPr>
                              <w:t>21</w:t>
                            </w:r>
                            <w:r w:rsidRPr="00BA14DA">
                              <w:rPr>
                                <w:b/>
                                <w:bCs/>
                                <w:iCs/>
                                <w:color w:val="231F20"/>
                                <w:vertAlign w:val="superscript"/>
                              </w:rPr>
                              <w:t>st</w:t>
                            </w:r>
                            <w:r w:rsidRPr="00BA14DA">
                              <w:rPr>
                                <w:b/>
                                <w:bCs/>
                              </w:rPr>
                              <w:t xml:space="preserve"> CCLC grant application for </w:t>
                            </w:r>
                            <w:r w:rsidRPr="00BA14DA">
                              <w:rPr>
                                <w:b/>
                                <w:bCs/>
                                <w:i/>
                              </w:rPr>
                              <w:t>Ready Mathematics</w:t>
                            </w:r>
                            <w:r w:rsidRPr="00BA14DA">
                              <w:rPr>
                                <w:b/>
                                <w:bCs/>
                              </w:rPr>
                              <w:t xml:space="preserve">. Please customize this based on how you plan to use </w:t>
                            </w:r>
                            <w:r w:rsidRPr="00BA14DA">
                              <w:rPr>
                                <w:b/>
                                <w:bCs/>
                                <w:i/>
                              </w:rPr>
                              <w:t xml:space="preserve">Ready Mathematics </w:t>
                            </w:r>
                            <w:r w:rsidRPr="00BA14DA">
                              <w:rPr>
                                <w:b/>
                                <w:bCs/>
                              </w:rPr>
                              <w:t>in your program.</w:t>
                            </w:r>
                          </w:p>
                          <w:p w14:paraId="44FDC271"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B6F5B69" id="_x0000_s1040" style="width:46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" filled="f" strokecolor="#004678" strokeweight="1.5pt">
                <v:textbox>
                  <w:txbxContent>
                    <w:p w14:paraId="1448B96A" w14:textId="15BBCD07" w:rsidR="00D639A3" w:rsidRDefault="00D639A3" w:rsidP="00D639A3">
                      <w:pPr>
                        <w:pStyle w:val="ResponseText"/>
                      </w:pPr>
                      <w:r w:rsidRPr="00AA79B1">
                        <w:rPr>
                          <w:b/>
                          <w:bCs/>
                          <w:u w:val="single"/>
                        </w:rPr>
                        <w:t>WRITER</w:t>
                      </w:r>
                      <w:r>
                        <w:rPr>
                          <w:b/>
                          <w:bCs/>
                        </w:rPr>
                        <w:t xml:space="preserve">: </w:t>
                      </w:r>
                      <w:r w:rsidRPr="00BA14DA">
                        <w:rPr>
                          <w:b/>
                          <w:bCs/>
                        </w:rPr>
                        <w:t>The following</w:t>
                      </w:r>
                      <w:r w:rsidRPr="00BA14DA">
                        <w:rPr>
                          <w:b/>
                          <w:bCs/>
                          <w:spacing w:val="-4"/>
                        </w:rPr>
                        <w:t xml:space="preserve"> </w:t>
                      </w:r>
                      <w:r w:rsidRPr="00BA14DA">
                        <w:rPr>
                          <w:b/>
                          <w:bCs/>
                        </w:rPr>
                        <w:t>are</w:t>
                      </w:r>
                      <w:r w:rsidRPr="00BA14DA">
                        <w:rPr>
                          <w:b/>
                          <w:bCs/>
                          <w:spacing w:val="-4"/>
                        </w:rPr>
                        <w:t xml:space="preserve"> </w:t>
                      </w:r>
                      <w:r w:rsidRPr="00BA14DA">
                        <w:rPr>
                          <w:b/>
                          <w:bCs/>
                        </w:rPr>
                        <w:t>possible</w:t>
                      </w:r>
                      <w:r w:rsidRPr="00BA14DA">
                        <w:rPr>
                          <w:b/>
                          <w:bCs/>
                          <w:spacing w:val="-4"/>
                        </w:rPr>
                        <w:t xml:space="preserve"> </w:t>
                      </w:r>
                      <w:r w:rsidRPr="00BA14DA">
                        <w:rPr>
                          <w:b/>
                          <w:bCs/>
                        </w:rPr>
                        <w:t>answers</w:t>
                      </w:r>
                      <w:r w:rsidRPr="00BA14DA">
                        <w:rPr>
                          <w:b/>
                          <w:bCs/>
                          <w:spacing w:val="-4"/>
                        </w:rPr>
                        <w:t xml:space="preserve"> </w:t>
                      </w:r>
                      <w:r w:rsidRPr="00BA14DA">
                        <w:rPr>
                          <w:b/>
                          <w:bCs/>
                        </w:rPr>
                        <w:t>to</w:t>
                      </w:r>
                      <w:r w:rsidRPr="00BA14DA">
                        <w:rPr>
                          <w:b/>
                          <w:bCs/>
                          <w:spacing w:val="-4"/>
                        </w:rPr>
                        <w:t xml:space="preserve"> </w:t>
                      </w:r>
                      <w:r w:rsidRPr="00BA14DA">
                        <w:rPr>
                          <w:b/>
                          <w:bCs/>
                        </w:rPr>
                        <w:t>additional</w:t>
                      </w:r>
                      <w:r w:rsidRPr="00BA14DA">
                        <w:rPr>
                          <w:b/>
                          <w:bCs/>
                          <w:spacing w:val="-4"/>
                        </w:rPr>
                        <w:t xml:space="preserve"> </w:t>
                      </w:r>
                      <w:r w:rsidRPr="00BA14DA">
                        <w:rPr>
                          <w:b/>
                          <w:bCs/>
                        </w:rPr>
                        <w:t>questions</w:t>
                      </w:r>
                      <w:r w:rsidRPr="00BA14DA">
                        <w:rPr>
                          <w:b/>
                          <w:bCs/>
                          <w:spacing w:val="-4"/>
                        </w:rPr>
                        <w:t xml:space="preserve"> </w:t>
                      </w:r>
                      <w:r w:rsidRPr="00BA14DA">
                        <w:rPr>
                          <w:b/>
                          <w:bCs/>
                        </w:rPr>
                        <w:t>you</w:t>
                      </w:r>
                      <w:r w:rsidRPr="00BA14DA">
                        <w:rPr>
                          <w:b/>
                          <w:bCs/>
                          <w:spacing w:val="-4"/>
                        </w:rPr>
                        <w:t xml:space="preserve"> </w:t>
                      </w:r>
                      <w:r w:rsidRPr="00BA14DA">
                        <w:rPr>
                          <w:b/>
                          <w:bCs/>
                        </w:rPr>
                        <w:t>may</w:t>
                      </w:r>
                      <w:r w:rsidRPr="00BA14DA">
                        <w:rPr>
                          <w:b/>
                          <w:bCs/>
                          <w:spacing w:val="-4"/>
                        </w:rPr>
                        <w:t xml:space="preserve"> </w:t>
                      </w:r>
                      <w:r w:rsidRPr="00BA14DA">
                        <w:rPr>
                          <w:b/>
                          <w:bCs/>
                        </w:rPr>
                        <w:t>need</w:t>
                      </w:r>
                      <w:r w:rsidRPr="00BA14DA">
                        <w:rPr>
                          <w:b/>
                          <w:bCs/>
                          <w:spacing w:val="-4"/>
                        </w:rPr>
                        <w:t xml:space="preserve"> </w:t>
                      </w:r>
                      <w:r w:rsidRPr="00BA14DA">
                        <w:rPr>
                          <w:b/>
                          <w:bCs/>
                        </w:rPr>
                        <w:t>to</w:t>
                      </w:r>
                      <w:r w:rsidRPr="00BA14DA">
                        <w:rPr>
                          <w:b/>
                          <w:bCs/>
                          <w:spacing w:val="-4"/>
                        </w:rPr>
                        <w:t xml:space="preserve"> </w:t>
                      </w:r>
                      <w:r w:rsidRPr="00BA14DA">
                        <w:rPr>
                          <w:b/>
                          <w:bCs/>
                        </w:rPr>
                        <w:t>answer</w:t>
                      </w:r>
                      <w:r w:rsidRPr="00BA14DA">
                        <w:rPr>
                          <w:b/>
                          <w:bCs/>
                          <w:spacing w:val="-4"/>
                        </w:rPr>
                        <w:t xml:space="preserve"> </w:t>
                      </w:r>
                      <w:r w:rsidRPr="00BA14DA">
                        <w:rPr>
                          <w:b/>
                          <w:bCs/>
                        </w:rPr>
                        <w:t>in</w:t>
                      </w:r>
                      <w:r w:rsidRPr="00BA14DA">
                        <w:rPr>
                          <w:b/>
                          <w:bCs/>
                          <w:spacing w:val="-4"/>
                        </w:rPr>
                        <w:t xml:space="preserve"> </w:t>
                      </w:r>
                      <w:r w:rsidRPr="00BA14DA">
                        <w:rPr>
                          <w:b/>
                          <w:bCs/>
                        </w:rPr>
                        <w:t xml:space="preserve">your </w:t>
                      </w:r>
                      <w:r w:rsidRPr="00BA14DA">
                        <w:rPr>
                          <w:b/>
                          <w:bCs/>
                          <w:iCs/>
                          <w:color w:val="231F20"/>
                        </w:rPr>
                        <w:t>21</w:t>
                      </w:r>
                      <w:r w:rsidRPr="00BA14DA">
                        <w:rPr>
                          <w:b/>
                          <w:bCs/>
                          <w:iCs/>
                          <w:color w:val="231F20"/>
                          <w:vertAlign w:val="superscript"/>
                        </w:rPr>
                        <w:t>st</w:t>
                      </w:r>
                      <w:r w:rsidRPr="00BA14DA">
                        <w:rPr>
                          <w:b/>
                          <w:bCs/>
                        </w:rPr>
                        <w:t xml:space="preserve"> CCLC grant application for </w:t>
                      </w:r>
                      <w:r w:rsidRPr="00BA14DA">
                        <w:rPr>
                          <w:b/>
                          <w:bCs/>
                          <w:i/>
                        </w:rPr>
                        <w:t>Ready Mathematics</w:t>
                      </w:r>
                      <w:r w:rsidRPr="00BA14DA">
                        <w:rPr>
                          <w:b/>
                          <w:bCs/>
                        </w:rPr>
                        <w:t xml:space="preserve">. Please customize this based on how you plan to use </w:t>
                      </w:r>
                      <w:r w:rsidRPr="00BA14DA">
                        <w:rPr>
                          <w:b/>
                          <w:bCs/>
                          <w:i/>
                        </w:rPr>
                        <w:t xml:space="preserve">Ready Mathematics </w:t>
                      </w:r>
                      <w:r w:rsidRPr="00BA14DA">
                        <w:rPr>
                          <w:b/>
                          <w:bCs/>
                        </w:rPr>
                        <w:t>in your program.</w:t>
                      </w:r>
                    </w:p>
                    <w:p w14:paraId="44FDC271" w14:textId="77777777" w:rsidR="00D639A3" w:rsidRDefault="00D639A3" w:rsidP="00D639A3">
                      <w:pPr>
                        <w:pStyle w:val="ResponseText"/>
                        <w:ind w:left="270" w:right="210"/>
                      </w:pPr>
                    </w:p>
                  </w:txbxContent>
                </v:textbox>
                <w10:anchorlock/>
              </v:roundrect>
            </w:pict>
          </mc:Fallback>
        </mc:AlternateContent>
      </w:r>
    </w:p>
    <w:p w14:paraId="4942CA0D" w14:textId="350C99AB" w:rsidR="00543EB6" w:rsidRDefault="00543EB6" w:rsidP="00B23A13">
      <w:pPr>
        <w:pStyle w:val="Heading3"/>
      </w:pPr>
      <w:bookmarkStart w:id="68" w:name="_Toc171508276"/>
      <w:r w:rsidRPr="00A14FED">
        <w:rPr>
          <w:i w:val="0"/>
          <w:iCs/>
        </w:rPr>
        <w:t>What is</w:t>
      </w:r>
      <w:r>
        <w:t xml:space="preserve"> </w:t>
      </w:r>
      <w:r w:rsidR="0005027E" w:rsidRPr="00A14FED">
        <w:t>Ready Mathematics</w:t>
      </w:r>
      <w:r w:rsidRPr="00A14FED">
        <w:rPr>
          <w:i w:val="0"/>
          <w:iCs/>
        </w:rPr>
        <w:t>?</w:t>
      </w:r>
      <w:bookmarkEnd w:id="67"/>
      <w:bookmarkEnd w:id="68"/>
    </w:p>
    <w:p w14:paraId="224E31B6" w14:textId="4202BE24" w:rsidR="00543EB6" w:rsidRDefault="0005027E" w:rsidP="00F5054A">
      <w:pPr>
        <w:pStyle w:val="ResponseText"/>
      </w:pPr>
      <w:r w:rsidRPr="000C6865">
        <w:rPr>
          <w:b/>
          <w:bCs/>
          <w:i/>
          <w:iCs/>
        </w:rPr>
        <w:t>Ready Mathematics</w:t>
      </w:r>
      <w:r w:rsidR="00543EB6">
        <w:t xml:space="preserve"> is a comprehensive, print-based mathematics program that helps students become strong, independent mathematical thinkers. Through rigorous instruction, students develop mathematical reasoning, engage in discourse, and build strong mathematical habits. The program’s instructional framework supports </w:t>
      </w:r>
      <w:r w:rsidR="00543EB6" w:rsidRPr="00F5054A">
        <w:rPr>
          <w:rStyle w:val="BracketsChar"/>
        </w:rPr>
        <w:t>[insert district/ organization name]</w:t>
      </w:r>
      <w:r w:rsidR="00543EB6">
        <w:t xml:space="preserve"> educators as they strengthen their teaching practices and facilitates meaningful discourse that encourages all learners.</w:t>
      </w:r>
    </w:p>
    <w:p w14:paraId="2CD5D68E" w14:textId="4612E6AE" w:rsidR="00543EB6" w:rsidRDefault="0005027E" w:rsidP="00543EB6">
      <w:r w:rsidRPr="0005027E">
        <w:rPr>
          <w:i/>
          <w:iCs/>
        </w:rPr>
        <w:t>Ready Mathematics</w:t>
      </w:r>
      <w:r w:rsidR="00543EB6">
        <w:t>:</w:t>
      </w:r>
    </w:p>
    <w:p w14:paraId="2294CB59" w14:textId="67B36B89" w:rsidR="00543EB6" w:rsidRDefault="00543EB6" w:rsidP="002C7869">
      <w:pPr>
        <w:pStyle w:val="Bullet1"/>
      </w:pPr>
      <w:r>
        <w:t>Encourages students to develop a deeper understanding of mathematics concepts through the embedded Standards for Mathematical Practice</w:t>
      </w:r>
    </w:p>
    <w:p w14:paraId="4149CCEE" w14:textId="5521C1BC" w:rsidR="00543EB6" w:rsidRDefault="00543EB6" w:rsidP="002C7869">
      <w:pPr>
        <w:pStyle w:val="Bullet1"/>
      </w:pPr>
      <w:r>
        <w:t xml:space="preserve">Builds on students’ prior knowledge with lessons that make connections within and across </w:t>
      </w:r>
      <w:r w:rsidR="00AA1B83">
        <w:t>Grade</w:t>
      </w:r>
      <w:r>
        <w:t xml:space="preserve"> levels and directly address the major focus of the </w:t>
      </w:r>
      <w:r w:rsidR="00AA1B83">
        <w:t>Grade</w:t>
      </w:r>
    </w:p>
    <w:p w14:paraId="474797C2" w14:textId="239FF091" w:rsidR="00543EB6" w:rsidRDefault="00543EB6" w:rsidP="002C7869">
      <w:pPr>
        <w:pStyle w:val="Bullet1"/>
      </w:pPr>
      <w:r>
        <w:t xml:space="preserve">Reflects the connection between the latest research and practical classroom </w:t>
      </w:r>
      <w:proofErr w:type="gramStart"/>
      <w:r>
        <w:t>application</w:t>
      </w:r>
      <w:proofErr w:type="gramEnd"/>
    </w:p>
    <w:p w14:paraId="2095CA64" w14:textId="2064D55A" w:rsidR="00543EB6" w:rsidRDefault="00A009E9" w:rsidP="00E7075C">
      <w:pPr>
        <w:pStyle w:val="ResponseText"/>
      </w:pPr>
      <w:r>
        <w:rPr>
          <w:rStyle w:val="BracketsChar"/>
        </w:rPr>
        <w:t>[</w:t>
      </w:r>
      <w:r w:rsidR="00A26020">
        <w:rPr>
          <w:rStyle w:val="BracketsChar"/>
        </w:rPr>
        <w:t>I</w:t>
      </w:r>
      <w:r w:rsidR="00543EB6" w:rsidRPr="002C7869">
        <w:rPr>
          <w:rStyle w:val="BracketsChar"/>
        </w:rPr>
        <w:t xml:space="preserve">nclude if using in tandem with </w:t>
      </w:r>
      <w:r w:rsidR="00543EB6" w:rsidRPr="00E7075C">
        <w:rPr>
          <w:rStyle w:val="BracketsChar"/>
          <w:i/>
          <w:iCs/>
        </w:rPr>
        <w:t>i-</w:t>
      </w:r>
      <w:r w:rsidR="00D33ABD">
        <w:rPr>
          <w:rStyle w:val="BracketsChar"/>
          <w:i/>
          <w:iCs/>
        </w:rPr>
        <w:t>R</w:t>
      </w:r>
      <w:r w:rsidR="00543EB6" w:rsidRPr="00E7075C">
        <w:rPr>
          <w:rStyle w:val="BracketsChar"/>
          <w:i/>
          <w:iCs/>
        </w:rPr>
        <w:t xml:space="preserve">eady </w:t>
      </w:r>
      <w:r w:rsidR="007C3713">
        <w:rPr>
          <w:rStyle w:val="BracketsChar"/>
          <w:i/>
          <w:iCs/>
        </w:rPr>
        <w:t>Assessment</w:t>
      </w:r>
      <w:r w:rsidR="00543EB6" w:rsidRPr="002C7869">
        <w:rPr>
          <w:rStyle w:val="BracketsChar"/>
        </w:rPr>
        <w:t>]</w:t>
      </w:r>
      <w:r w:rsidR="00543EB6">
        <w:t xml:space="preserve"> In-depth reports generated by </w:t>
      </w:r>
      <w:r w:rsidR="00A4702C" w:rsidRPr="00A4702C">
        <w:rPr>
          <w:i/>
          <w:iCs/>
        </w:rPr>
        <w:t>i-Ready</w:t>
      </w:r>
      <w:r w:rsidR="00543EB6">
        <w:t xml:space="preserve"> </w:t>
      </w:r>
      <w:r w:rsidR="007C3713" w:rsidRPr="00A14FED">
        <w:rPr>
          <w:i/>
          <w:iCs/>
        </w:rPr>
        <w:t>Assessment</w:t>
      </w:r>
      <w:r w:rsidR="007A718F" w:rsidRPr="00A14FED">
        <w:rPr>
          <w:i/>
          <w:iCs/>
        </w:rPr>
        <w:t xml:space="preserve"> </w:t>
      </w:r>
      <w:r w:rsidR="00543EB6">
        <w:t xml:space="preserve">help </w:t>
      </w:r>
      <w:r w:rsidR="00543EB6" w:rsidRPr="002C7869">
        <w:rPr>
          <w:rStyle w:val="BracketsChar"/>
        </w:rPr>
        <w:t>[insert district/ organization name]</w:t>
      </w:r>
      <w:r w:rsidR="00543EB6">
        <w:t xml:space="preserve"> educators make instructional decisions that help all students reach their greatest potential, while the program’s instructional design enables students to take ownership of their learning through mathematical discourse and rigorous practice opportunities that build students’ conceptual understanding and procedural fluency.</w:t>
      </w:r>
    </w:p>
    <w:p w14:paraId="2D821ACC" w14:textId="23C38F80" w:rsidR="003C6EF8" w:rsidRDefault="00543EB6" w:rsidP="00E7075C">
      <w:pPr>
        <w:pStyle w:val="ResponseText"/>
      </w:pPr>
      <w:r w:rsidRPr="002C7869">
        <w:rPr>
          <w:rStyle w:val="BracketsChar"/>
        </w:rPr>
        <w:t>[</w:t>
      </w:r>
      <w:r w:rsidR="00D655ED">
        <w:rPr>
          <w:rStyle w:val="BracketsChar"/>
        </w:rPr>
        <w:t>I</w:t>
      </w:r>
      <w:r w:rsidRPr="002C7869">
        <w:rPr>
          <w:rStyle w:val="BracketsChar"/>
        </w:rPr>
        <w:t xml:space="preserve">nclude if </w:t>
      </w:r>
      <w:proofErr w:type="gramStart"/>
      <w:r w:rsidRPr="002C7869">
        <w:rPr>
          <w:rStyle w:val="BracketsChar"/>
        </w:rPr>
        <w:t>using</w:t>
      </w:r>
      <w:proofErr w:type="gramEnd"/>
      <w:r w:rsidRPr="002C7869">
        <w:rPr>
          <w:rStyle w:val="BracketsChar"/>
        </w:rPr>
        <w:t xml:space="preserve"> in tandem with </w:t>
      </w:r>
      <w:r w:rsidR="007A718F">
        <w:rPr>
          <w:rStyle w:val="BracketsChar"/>
          <w:i/>
          <w:iCs/>
        </w:rPr>
        <w:t>T</w:t>
      </w:r>
      <w:r w:rsidRPr="00E7075C">
        <w:rPr>
          <w:rStyle w:val="BracketsChar"/>
          <w:i/>
          <w:iCs/>
        </w:rPr>
        <w:t xml:space="preserve">eacher </w:t>
      </w:r>
      <w:r w:rsidR="007A718F">
        <w:rPr>
          <w:rStyle w:val="BracketsChar"/>
          <w:i/>
          <w:iCs/>
        </w:rPr>
        <w:t>T</w:t>
      </w:r>
      <w:r w:rsidRPr="00E7075C">
        <w:rPr>
          <w:rStyle w:val="BracketsChar"/>
          <w:i/>
          <w:iCs/>
        </w:rPr>
        <w:t>oolbox</w:t>
      </w:r>
      <w:r w:rsidRPr="002C7869">
        <w:rPr>
          <w:rStyle w:val="BracketsChar"/>
        </w:rPr>
        <w:t>]</w:t>
      </w:r>
      <w:r>
        <w:t xml:space="preserve"> When used alongside </w:t>
      </w:r>
      <w:r w:rsidR="009E1511" w:rsidRPr="009E1511">
        <w:rPr>
          <w:i/>
          <w:iCs/>
        </w:rPr>
        <w:t>Teacher Toolbox</w:t>
      </w:r>
      <w:r>
        <w:t xml:space="preserve">, </w:t>
      </w:r>
      <w:r w:rsidR="0005027E" w:rsidRPr="0005027E">
        <w:rPr>
          <w:i/>
          <w:iCs/>
        </w:rPr>
        <w:t>Ready Mathematics</w:t>
      </w:r>
      <w:r>
        <w:t xml:space="preserve"> strikes a purposeful balance of print resources for students and access to digital program components for educators. With this additional resource, </w:t>
      </w:r>
      <w:r w:rsidR="009F4FD6" w:rsidRPr="009F4FD6">
        <w:rPr>
          <w:rStyle w:val="BracketsChar"/>
          <w:iCs/>
        </w:rPr>
        <w:t>[insert district/organization name]</w:t>
      </w:r>
      <w:r>
        <w:t xml:space="preserve"> educators gain additional flexibility to access digital materials</w:t>
      </w:r>
      <w:r w:rsidR="00756CDC">
        <w:t xml:space="preserve"> to all grade levels in </w:t>
      </w:r>
      <w:r w:rsidR="00756CDC" w:rsidRPr="00D655ED">
        <w:rPr>
          <w:i/>
          <w:iCs/>
        </w:rPr>
        <w:t>Teacher Toolbox</w:t>
      </w:r>
      <w:r w:rsidR="00756CDC">
        <w:t>, not just the grade they teach. This</w:t>
      </w:r>
      <w:r w:rsidR="007B1343">
        <w:t xml:space="preserve"> is especially helpful to educators looking to</w:t>
      </w:r>
      <w:r>
        <w:t xml:space="preserve"> supplement the print materials of </w:t>
      </w:r>
      <w:r w:rsidR="0005027E" w:rsidRPr="0005027E">
        <w:rPr>
          <w:i/>
          <w:iCs/>
        </w:rPr>
        <w:t xml:space="preserve">Ready </w:t>
      </w:r>
      <w:r w:rsidR="0005027E" w:rsidRPr="002706C3">
        <w:rPr>
          <w:i/>
          <w:iCs/>
        </w:rPr>
        <w:t>Mathematic</w:t>
      </w:r>
      <w:r w:rsidR="001C4733" w:rsidRPr="002706C3">
        <w:rPr>
          <w:i/>
          <w:iCs/>
        </w:rPr>
        <w:t>s</w:t>
      </w:r>
      <w:r w:rsidR="004D77BF">
        <w:t xml:space="preserve">, or to </w:t>
      </w:r>
      <w:r w:rsidR="00D655ED">
        <w:t>address unfinished learning</w:t>
      </w:r>
      <w:r>
        <w:t xml:space="preserve">. </w:t>
      </w:r>
      <w:r w:rsidR="009E1511" w:rsidRPr="009E1511">
        <w:rPr>
          <w:i/>
          <w:iCs/>
        </w:rPr>
        <w:t>Teacher Toolbox</w:t>
      </w:r>
      <w:r>
        <w:t xml:space="preserve"> provides educators digital </w:t>
      </w:r>
      <w:r w:rsidR="00151747">
        <w:t xml:space="preserve">access to PDF </w:t>
      </w:r>
      <w:r>
        <w:t xml:space="preserve">versions of all available </w:t>
      </w:r>
      <w:r w:rsidR="0005027E" w:rsidRPr="0005027E">
        <w:rPr>
          <w:i/>
          <w:iCs/>
        </w:rPr>
        <w:t>Ready Mathematics</w:t>
      </w:r>
      <w:r>
        <w:t xml:space="preserve"> lessons and assessments—making it even easier for educators to focus on </w:t>
      </w:r>
      <w:proofErr w:type="gramStart"/>
      <w:r>
        <w:t>particular skills</w:t>
      </w:r>
      <w:proofErr w:type="gramEnd"/>
      <w:r>
        <w:t>, address unfinished learning, or provide additional challenges to students ready for more.</w:t>
      </w:r>
    </w:p>
    <w:p w14:paraId="7E8C3531" w14:textId="77777777" w:rsidR="003C6EF8" w:rsidRDefault="003C6EF8">
      <w:pPr>
        <w:spacing w:after="160" w:line="259" w:lineRule="auto"/>
        <w:rPr>
          <w:rFonts w:eastAsiaTheme="minorHAnsi" w:cstheme="minorBidi"/>
        </w:rPr>
      </w:pPr>
      <w:r>
        <w:br w:type="page"/>
      </w:r>
    </w:p>
    <w:p w14:paraId="4A21F408" w14:textId="3E7019B1" w:rsidR="00D639A3" w:rsidRDefault="00D639A3" w:rsidP="00D639A3">
      <w:pPr>
        <w:spacing w:line="254" w:lineRule="auto"/>
        <w:ind w:right="236" w:firstLine="2"/>
      </w:pPr>
      <w:r>
        <w:rPr>
          <w:noProof/>
        </w:rPr>
        <mc:AlternateContent>
          <mc:Choice Requires="wps">
            <w:drawing>
              <wp:inline distT="0" distB="0" distL="0" distR="0" wp14:anchorId="6D96639B" wp14:editId="67F0A718">
                <wp:extent cx="5886450" cy="990600"/>
                <wp:effectExtent l="0" t="0" r="19050" b="19050"/>
                <wp:docPr id="1277369571" name="Text Box 3"/>
                <wp:cNvGraphicFramePr/>
                <a:graphic xmlns:a="http://schemas.openxmlformats.org/drawingml/2006/main">
                  <a:graphicData uri="http://schemas.microsoft.com/office/word/2010/wordprocessingShape">
                    <wps:wsp>
                      <wps:cNvSpPr txBox="1"/>
                      <wps:spPr>
                        <a:xfrm>
                          <a:off x="0" y="0"/>
                          <a:ext cx="5886450" cy="990600"/>
                        </a:xfrm>
                        <a:prstGeom prst="roundRect">
                          <a:avLst/>
                        </a:prstGeom>
                        <a:noFill/>
                        <a:ln w="19050">
                          <a:solidFill>
                            <a:srgbClr val="004678"/>
                          </a:solidFill>
                        </a:ln>
                      </wps:spPr>
                      <wps:txbx>
                        <w:txbxContent>
                          <w:p w14:paraId="36A28BBD" w14:textId="6285B730"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Ready Mathematics</w:t>
                            </w:r>
                            <w:r w:rsidRPr="003C6EF8">
                              <w:rPr>
                                <w:b/>
                                <w:bCs/>
                                <w:color w:val="231F20"/>
                              </w:rPr>
                              <w:t>.</w:t>
                            </w:r>
                          </w:p>
                          <w:p w14:paraId="14D7934D"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D96639B" id="_x0000_s1041" style="width:463.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" filled="f" strokecolor="#004678" strokeweight="1.5pt">
                <v:textbox>
                  <w:txbxContent>
                    <w:p w14:paraId="36A28BBD" w14:textId="6285B730"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Ready Mathematics</w:t>
                      </w:r>
                      <w:r w:rsidRPr="003C6EF8">
                        <w:rPr>
                          <w:b/>
                          <w:bCs/>
                          <w:color w:val="231F20"/>
                        </w:rPr>
                        <w:t>.</w:t>
                      </w:r>
                    </w:p>
                    <w:p w14:paraId="14D7934D" w14:textId="77777777" w:rsidR="00D639A3" w:rsidRDefault="00D639A3" w:rsidP="00D639A3">
                      <w:pPr>
                        <w:pStyle w:val="ResponseText"/>
                        <w:ind w:left="270" w:right="210"/>
                      </w:pPr>
                    </w:p>
                  </w:txbxContent>
                </v:textbox>
                <w10:anchorlock/>
              </v:roundrect>
            </w:pict>
          </mc:Fallback>
        </mc:AlternateContent>
      </w:r>
    </w:p>
    <w:p w14:paraId="47262AD1" w14:textId="1F9C5884" w:rsidR="00D639A3" w:rsidRPr="00D639A3" w:rsidRDefault="00543EB6" w:rsidP="00D639A3">
      <w:pPr>
        <w:pStyle w:val="Heading3"/>
      </w:pPr>
      <w:bookmarkStart w:id="69" w:name="_Toc144320158"/>
      <w:bookmarkStart w:id="70" w:name="_Toc171508277"/>
      <w:r w:rsidRPr="00A14FED">
        <w:rPr>
          <w:i w:val="0"/>
          <w:iCs/>
        </w:rPr>
        <w:t>Is</w:t>
      </w:r>
      <w:r>
        <w:t xml:space="preserve"> </w:t>
      </w:r>
      <w:r w:rsidR="0005027E" w:rsidRPr="0005027E">
        <w:rPr>
          <w:iCs/>
        </w:rPr>
        <w:t>Ready Mathematics</w:t>
      </w:r>
      <w:r>
        <w:t xml:space="preserve"> </w:t>
      </w:r>
      <w:r w:rsidRPr="00A14FED">
        <w:rPr>
          <w:i w:val="0"/>
          <w:iCs/>
        </w:rPr>
        <w:t>evidence based?</w:t>
      </w:r>
      <w:bookmarkEnd w:id="69"/>
      <w:bookmarkEnd w:id="70"/>
    </w:p>
    <w:p w14:paraId="38301D08" w14:textId="55E878B3" w:rsidR="00543EB6" w:rsidRDefault="0005027E" w:rsidP="008E24AE">
      <w:pPr>
        <w:pStyle w:val="ResponseText"/>
      </w:pPr>
      <w:r w:rsidRPr="0005027E">
        <w:rPr>
          <w:i/>
          <w:iCs/>
        </w:rPr>
        <w:t>Ready Mathematics</w:t>
      </w:r>
      <w:r w:rsidR="00543EB6">
        <w:t xml:space="preserve"> meets ESSA Level 3 evidence requirements and shows that students in </w:t>
      </w:r>
      <w:r w:rsidRPr="0005027E">
        <w:rPr>
          <w:i/>
          <w:iCs/>
        </w:rPr>
        <w:t>Ready Mathematics</w:t>
      </w:r>
      <w:r w:rsidR="00543EB6">
        <w:t xml:space="preserve"> schools scored higher than students in schools without </w:t>
      </w:r>
      <w:r w:rsidRPr="0005027E">
        <w:rPr>
          <w:i/>
          <w:iCs/>
        </w:rPr>
        <w:t>Ready Mathematics</w:t>
      </w:r>
      <w:r w:rsidR="00543EB6">
        <w:t xml:space="preserve">. A 2018 study in New York State found that when compared to students who did not have access to </w:t>
      </w:r>
      <w:r w:rsidRPr="0005027E">
        <w:rPr>
          <w:i/>
          <w:iCs/>
        </w:rPr>
        <w:t>Ready Mathematics</w:t>
      </w:r>
      <w:r w:rsidR="00543EB6">
        <w:t xml:space="preserve">, students who participated in </w:t>
      </w:r>
      <w:r w:rsidRPr="0005027E">
        <w:rPr>
          <w:i/>
          <w:iCs/>
        </w:rPr>
        <w:t>Ready Mathematics</w:t>
      </w:r>
      <w:r w:rsidR="00543EB6">
        <w:t xml:space="preserve"> scored 7–11 scale score points higher in Mathematics. The findings indicated that across all </w:t>
      </w:r>
      <w:r w:rsidR="00AA1B83">
        <w:t>Grade</w:t>
      </w:r>
      <w:r w:rsidR="00543EB6">
        <w:t xml:space="preserve">s and both subjects, schools using </w:t>
      </w:r>
      <w:r w:rsidRPr="0005027E">
        <w:rPr>
          <w:i/>
          <w:iCs/>
        </w:rPr>
        <w:t>Ready Mathematics</w:t>
      </w:r>
      <w:r w:rsidR="00543EB6">
        <w:t xml:space="preserve"> outperformed schools not using </w:t>
      </w:r>
      <w:r w:rsidRPr="0005027E">
        <w:rPr>
          <w:i/>
          <w:iCs/>
        </w:rPr>
        <w:t>Ready Mathematics</w:t>
      </w:r>
      <w:r w:rsidR="00543EB6">
        <w:t>.</w:t>
      </w:r>
    </w:p>
    <w:p w14:paraId="4A137F61" w14:textId="4BF289A2" w:rsidR="00543EB6" w:rsidRDefault="0005027E" w:rsidP="00DD523E">
      <w:pPr>
        <w:pStyle w:val="ResponseText"/>
      </w:pPr>
      <w:r w:rsidRPr="0005027E">
        <w:rPr>
          <w:i/>
          <w:iCs/>
        </w:rPr>
        <w:t>Ready Mathematics</w:t>
      </w:r>
      <w:r w:rsidR="00543EB6">
        <w:t xml:space="preserve"> helps students access the rigorous and high-quality skills needed to succeed in college and careers. EdReports reviewed </w:t>
      </w:r>
      <w:r w:rsidRPr="0005027E">
        <w:rPr>
          <w:i/>
          <w:iCs/>
        </w:rPr>
        <w:t>Ready Mathematics</w:t>
      </w:r>
      <w:r w:rsidR="00543EB6">
        <w:t xml:space="preserve"> for </w:t>
      </w:r>
      <w:r w:rsidR="00AA1B83">
        <w:t>Grade</w:t>
      </w:r>
      <w:r w:rsidR="00543EB6">
        <w:t xml:space="preserve">s K–8 and found that the program met all criteria at every </w:t>
      </w:r>
      <w:r w:rsidR="00AA1B83">
        <w:t>Grade</w:t>
      </w:r>
      <w:r w:rsidR="00543EB6">
        <w:t xml:space="preserve"> level with a “green” rating across all three gateways: Focus and Coherence, Rigor and Mathematical Practices, and Usability. To see the full report, visit the EdReports website </w:t>
      </w:r>
      <w:hyperlink r:id="rId56" w:history="1">
        <w:r w:rsidR="00543EB6" w:rsidRPr="00DD523E">
          <w:rPr>
            <w:rStyle w:val="Hyperlink"/>
          </w:rPr>
          <w:t>here</w:t>
        </w:r>
      </w:hyperlink>
      <w:r w:rsidR="00543EB6">
        <w:t>.</w:t>
      </w:r>
    </w:p>
    <w:p w14:paraId="5A333C55" w14:textId="71C73A29" w:rsidR="00D639A3" w:rsidRDefault="00D639A3" w:rsidP="00DD523E">
      <w:pPr>
        <w:pStyle w:val="ResponseText"/>
      </w:pPr>
      <w:r>
        <w:rPr>
          <w:noProof/>
        </w:rPr>
        <mc:AlternateContent>
          <mc:Choice Requires="wps">
            <w:drawing>
              <wp:inline distT="0" distB="0" distL="0" distR="0" wp14:anchorId="030F1D1A" wp14:editId="798FE44B">
                <wp:extent cx="5867400" cy="990600"/>
                <wp:effectExtent l="0" t="0" r="19050" b="19050"/>
                <wp:docPr id="1022860439" name="Text Box 3"/>
                <wp:cNvGraphicFramePr/>
                <a:graphic xmlns:a="http://schemas.openxmlformats.org/drawingml/2006/main">
                  <a:graphicData uri="http://schemas.microsoft.com/office/word/2010/wordprocessingShape">
                    <wps:wsp>
                      <wps:cNvSpPr txBox="1"/>
                      <wps:spPr>
                        <a:xfrm>
                          <a:off x="0" y="0"/>
                          <a:ext cx="5867400" cy="990600"/>
                        </a:xfrm>
                        <a:prstGeom prst="roundRect">
                          <a:avLst/>
                        </a:prstGeom>
                        <a:noFill/>
                        <a:ln w="19050">
                          <a:solidFill>
                            <a:srgbClr val="004678"/>
                          </a:solidFill>
                        </a:ln>
                      </wps:spPr>
                      <wps:txbx>
                        <w:txbxContent>
                          <w:p w14:paraId="2CE0ACB3" w14:textId="1F2AFE3A" w:rsidR="00D639A3" w:rsidRDefault="00D639A3" w:rsidP="00D639A3">
                            <w:pPr>
                              <w:pStyle w:val="ResponseText"/>
                            </w:pPr>
                            <w:r w:rsidRPr="00AA79B1">
                              <w:rPr>
                                <w:b/>
                                <w:bCs/>
                                <w:u w:val="single"/>
                              </w:rPr>
                              <w:t>WRITER</w:t>
                            </w:r>
                            <w:r>
                              <w:rPr>
                                <w:b/>
                                <w:bCs/>
                              </w:rPr>
                              <w:t xml:space="preserve">: </w:t>
                            </w:r>
                            <w:r w:rsidRPr="003C6EF8">
                              <w:rPr>
                                <w:b/>
                                <w:bCs/>
                                <w:color w:val="231F20"/>
                              </w:rPr>
                              <w:t>The following are potential answers to additional questions that you may need to answer in your</w:t>
                            </w:r>
                            <w:r w:rsidRPr="003C6EF8">
                              <w:rPr>
                                <w:b/>
                                <w:bCs/>
                                <w:color w:val="231F20"/>
                                <w:spacing w:val="-10"/>
                              </w:rPr>
                              <w:t xml:space="preserve"> </w:t>
                            </w:r>
                            <w:r w:rsidRPr="003C6EF8">
                              <w:rPr>
                                <w:b/>
                                <w:bCs/>
                                <w:iCs/>
                                <w:color w:val="231F20"/>
                              </w:rPr>
                              <w:t>21</w:t>
                            </w:r>
                            <w:r w:rsidRPr="003C6EF8">
                              <w:rPr>
                                <w:b/>
                                <w:bCs/>
                                <w:iCs/>
                                <w:color w:val="231F20"/>
                                <w:vertAlign w:val="superscript"/>
                              </w:rPr>
                              <w:t>st</w:t>
                            </w:r>
                            <w:r w:rsidRPr="003C6EF8">
                              <w:rPr>
                                <w:b/>
                                <w:bCs/>
                                <w:color w:val="231F20"/>
                              </w:rPr>
                              <w:t xml:space="preserve"> CCLC</w:t>
                            </w:r>
                            <w:r w:rsidRPr="003C6EF8">
                              <w:rPr>
                                <w:b/>
                                <w:bCs/>
                                <w:color w:val="231F20"/>
                                <w:spacing w:val="-10"/>
                              </w:rPr>
                              <w:t xml:space="preserve"> </w:t>
                            </w:r>
                            <w:r w:rsidRPr="003C6EF8">
                              <w:rPr>
                                <w:b/>
                                <w:bCs/>
                                <w:color w:val="231F20"/>
                              </w:rPr>
                              <w:t>grant</w:t>
                            </w:r>
                            <w:r w:rsidRPr="003C6EF8">
                              <w:rPr>
                                <w:b/>
                                <w:bCs/>
                                <w:color w:val="231F20"/>
                                <w:spacing w:val="-10"/>
                              </w:rPr>
                              <w:t xml:space="preserve"> </w:t>
                            </w:r>
                            <w:r w:rsidRPr="003C6EF8">
                              <w:rPr>
                                <w:b/>
                                <w:bCs/>
                                <w:color w:val="231F20"/>
                              </w:rPr>
                              <w:t>application</w:t>
                            </w:r>
                            <w:r w:rsidRPr="003C6EF8">
                              <w:rPr>
                                <w:b/>
                                <w:bCs/>
                                <w:color w:val="231F20"/>
                                <w:spacing w:val="-10"/>
                              </w:rPr>
                              <w:t xml:space="preserve"> </w:t>
                            </w:r>
                            <w:r w:rsidRPr="003C6EF8">
                              <w:rPr>
                                <w:b/>
                                <w:bCs/>
                                <w:color w:val="231F20"/>
                              </w:rPr>
                              <w:t>as</w:t>
                            </w:r>
                            <w:r w:rsidRPr="003C6EF8">
                              <w:rPr>
                                <w:b/>
                                <w:bCs/>
                                <w:color w:val="231F20"/>
                                <w:spacing w:val="-10"/>
                              </w:rPr>
                              <w:t xml:space="preserve"> </w:t>
                            </w:r>
                            <w:r w:rsidRPr="003C6EF8">
                              <w:rPr>
                                <w:b/>
                                <w:bCs/>
                                <w:color w:val="231F20"/>
                              </w:rPr>
                              <w:t>it</w:t>
                            </w:r>
                            <w:r w:rsidRPr="003C6EF8">
                              <w:rPr>
                                <w:b/>
                                <w:bCs/>
                                <w:color w:val="231F20"/>
                                <w:spacing w:val="-10"/>
                              </w:rPr>
                              <w:t xml:space="preserve"> </w:t>
                            </w:r>
                            <w:r w:rsidRPr="003C6EF8">
                              <w:rPr>
                                <w:b/>
                                <w:bCs/>
                                <w:color w:val="231F20"/>
                              </w:rPr>
                              <w:t>relates</w:t>
                            </w:r>
                            <w:r w:rsidRPr="003C6EF8">
                              <w:rPr>
                                <w:b/>
                                <w:bCs/>
                                <w:color w:val="231F20"/>
                                <w:spacing w:val="-10"/>
                              </w:rPr>
                              <w:t xml:space="preserve"> </w:t>
                            </w:r>
                            <w:r w:rsidRPr="003C6EF8">
                              <w:rPr>
                                <w:b/>
                                <w:bCs/>
                                <w:color w:val="231F20"/>
                              </w:rPr>
                              <w:t>to</w:t>
                            </w:r>
                            <w:r w:rsidR="00E058B0">
                              <w:rPr>
                                <w:b/>
                                <w:bCs/>
                                <w:color w:val="231F20"/>
                              </w:rPr>
                              <w:t xml:space="preserve"> </w:t>
                            </w:r>
                            <w:r w:rsidRPr="003C6EF8">
                              <w:rPr>
                                <w:b/>
                                <w:bCs/>
                                <w:color w:val="231F20"/>
                                <w:spacing w:val="-10"/>
                              </w:rPr>
                              <w:t xml:space="preserve">professional learning for </w:t>
                            </w:r>
                            <w:r w:rsidRPr="003C6EF8">
                              <w:rPr>
                                <w:b/>
                                <w:bCs/>
                                <w:i/>
                                <w:color w:val="231F20"/>
                              </w:rPr>
                              <w:t>Ready</w:t>
                            </w:r>
                            <w:r w:rsidRPr="003C6EF8">
                              <w:rPr>
                                <w:b/>
                                <w:bCs/>
                                <w:i/>
                                <w:color w:val="231F20"/>
                                <w:spacing w:val="-9"/>
                              </w:rPr>
                              <w:t xml:space="preserve"> </w:t>
                            </w:r>
                            <w:r w:rsidRPr="003C6EF8">
                              <w:rPr>
                                <w:b/>
                                <w:bCs/>
                                <w:i/>
                                <w:color w:val="231F20"/>
                              </w:rPr>
                              <w:t>Mathematics</w:t>
                            </w:r>
                            <w:r w:rsidRPr="003C6EF8">
                              <w:rPr>
                                <w:b/>
                                <w:bCs/>
                                <w:color w:val="231F20"/>
                              </w:rPr>
                              <w:t>.</w:t>
                            </w:r>
                            <w:r w:rsidRPr="003C6EF8">
                              <w:rPr>
                                <w:b/>
                                <w:bCs/>
                                <w:color w:val="231F20"/>
                                <w:spacing w:val="-10"/>
                              </w:rPr>
                              <w:t xml:space="preserve"> </w:t>
                            </w:r>
                            <w:r w:rsidRPr="003C6EF8">
                              <w:rPr>
                                <w:b/>
                                <w:bCs/>
                                <w:color w:val="231F20"/>
                              </w:rPr>
                              <w:t>Please</w:t>
                            </w:r>
                            <w:r w:rsidRPr="003C6EF8">
                              <w:rPr>
                                <w:b/>
                                <w:bCs/>
                                <w:color w:val="231F20"/>
                                <w:spacing w:val="-10"/>
                              </w:rPr>
                              <w:t xml:space="preserve"> </w:t>
                            </w:r>
                            <w:r w:rsidRPr="003C6EF8">
                              <w:rPr>
                                <w:b/>
                                <w:bCs/>
                                <w:color w:val="231F20"/>
                              </w:rPr>
                              <w:t>customize</w:t>
                            </w:r>
                            <w:r w:rsidRPr="003C6EF8">
                              <w:rPr>
                                <w:b/>
                                <w:bCs/>
                                <w:color w:val="231F20"/>
                                <w:spacing w:val="-10"/>
                              </w:rPr>
                              <w:t xml:space="preserve"> </w:t>
                            </w:r>
                            <w:r w:rsidRPr="003C6EF8">
                              <w:rPr>
                                <w:b/>
                                <w:bCs/>
                                <w:color w:val="231F20"/>
                              </w:rPr>
                              <w:t>the</w:t>
                            </w:r>
                            <w:r w:rsidRPr="003C6EF8">
                              <w:rPr>
                                <w:b/>
                                <w:bCs/>
                                <w:color w:val="231F20"/>
                                <w:spacing w:val="-10"/>
                              </w:rPr>
                              <w:t xml:space="preserve"> </w:t>
                            </w:r>
                            <w:r w:rsidRPr="003C6EF8">
                              <w:rPr>
                                <w:b/>
                                <w:bCs/>
                                <w:color w:val="231F20"/>
                              </w:rPr>
                              <w:t>text</w:t>
                            </w:r>
                            <w:r w:rsidRPr="003C6EF8">
                              <w:rPr>
                                <w:b/>
                                <w:bCs/>
                                <w:color w:val="231F20"/>
                                <w:spacing w:val="-10"/>
                              </w:rPr>
                              <w:t xml:space="preserve"> </w:t>
                            </w:r>
                            <w:r w:rsidRPr="003C6EF8">
                              <w:rPr>
                                <w:b/>
                                <w:bCs/>
                                <w:color w:val="231F20"/>
                              </w:rPr>
                              <w:t>based</w:t>
                            </w:r>
                            <w:r w:rsidRPr="003C6EF8">
                              <w:rPr>
                                <w:b/>
                                <w:bCs/>
                                <w:color w:val="231F20"/>
                                <w:spacing w:val="-10"/>
                              </w:rPr>
                              <w:t xml:space="preserve"> </w:t>
                            </w:r>
                            <w:r w:rsidRPr="003C6EF8">
                              <w:rPr>
                                <w:b/>
                                <w:bCs/>
                                <w:color w:val="231F20"/>
                              </w:rPr>
                              <w:t xml:space="preserve">on how you plan to use </w:t>
                            </w:r>
                            <w:r w:rsidRPr="003C6EF8">
                              <w:rPr>
                                <w:b/>
                                <w:bCs/>
                                <w:i/>
                                <w:color w:val="231F20"/>
                              </w:rPr>
                              <w:t xml:space="preserve">Ready Mathematics </w:t>
                            </w:r>
                            <w:r w:rsidRPr="003C6EF8">
                              <w:rPr>
                                <w:b/>
                                <w:bCs/>
                                <w:color w:val="231F20"/>
                              </w:rPr>
                              <w:t>in your program.</w:t>
                            </w:r>
                          </w:p>
                          <w:p w14:paraId="424E074C"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30F1D1A" id="_x0000_s1042" style="width:462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" filled="f" strokecolor="#004678" strokeweight="1.5pt">
                <v:textbox>
                  <w:txbxContent>
                    <w:p w14:paraId="2CE0ACB3" w14:textId="1F2AFE3A" w:rsidR="00D639A3" w:rsidRDefault="00D639A3" w:rsidP="00D639A3">
                      <w:pPr>
                        <w:pStyle w:val="ResponseText"/>
                      </w:pPr>
                      <w:r w:rsidRPr="00AA79B1">
                        <w:rPr>
                          <w:b/>
                          <w:bCs/>
                          <w:u w:val="single"/>
                        </w:rPr>
                        <w:t>WRITER</w:t>
                      </w:r>
                      <w:r>
                        <w:rPr>
                          <w:b/>
                          <w:bCs/>
                        </w:rPr>
                        <w:t xml:space="preserve">: </w:t>
                      </w:r>
                      <w:r w:rsidRPr="003C6EF8">
                        <w:rPr>
                          <w:b/>
                          <w:bCs/>
                          <w:color w:val="231F20"/>
                        </w:rPr>
                        <w:t>The following are potential answers to additional questions that you may need to answer in your</w:t>
                      </w:r>
                      <w:r w:rsidRPr="003C6EF8">
                        <w:rPr>
                          <w:b/>
                          <w:bCs/>
                          <w:color w:val="231F20"/>
                          <w:spacing w:val="-10"/>
                        </w:rPr>
                        <w:t xml:space="preserve"> </w:t>
                      </w:r>
                      <w:r w:rsidRPr="003C6EF8">
                        <w:rPr>
                          <w:b/>
                          <w:bCs/>
                          <w:iCs/>
                          <w:color w:val="231F20"/>
                        </w:rPr>
                        <w:t>21</w:t>
                      </w:r>
                      <w:r w:rsidRPr="003C6EF8">
                        <w:rPr>
                          <w:b/>
                          <w:bCs/>
                          <w:iCs/>
                          <w:color w:val="231F20"/>
                          <w:vertAlign w:val="superscript"/>
                        </w:rPr>
                        <w:t>st</w:t>
                      </w:r>
                      <w:r w:rsidRPr="003C6EF8">
                        <w:rPr>
                          <w:b/>
                          <w:bCs/>
                          <w:color w:val="231F20"/>
                        </w:rPr>
                        <w:t xml:space="preserve"> CCLC</w:t>
                      </w:r>
                      <w:r w:rsidRPr="003C6EF8">
                        <w:rPr>
                          <w:b/>
                          <w:bCs/>
                          <w:color w:val="231F20"/>
                          <w:spacing w:val="-10"/>
                        </w:rPr>
                        <w:t xml:space="preserve"> </w:t>
                      </w:r>
                      <w:r w:rsidRPr="003C6EF8">
                        <w:rPr>
                          <w:b/>
                          <w:bCs/>
                          <w:color w:val="231F20"/>
                        </w:rPr>
                        <w:t>grant</w:t>
                      </w:r>
                      <w:r w:rsidRPr="003C6EF8">
                        <w:rPr>
                          <w:b/>
                          <w:bCs/>
                          <w:color w:val="231F20"/>
                          <w:spacing w:val="-10"/>
                        </w:rPr>
                        <w:t xml:space="preserve"> </w:t>
                      </w:r>
                      <w:r w:rsidRPr="003C6EF8">
                        <w:rPr>
                          <w:b/>
                          <w:bCs/>
                          <w:color w:val="231F20"/>
                        </w:rPr>
                        <w:t>application</w:t>
                      </w:r>
                      <w:r w:rsidRPr="003C6EF8">
                        <w:rPr>
                          <w:b/>
                          <w:bCs/>
                          <w:color w:val="231F20"/>
                          <w:spacing w:val="-10"/>
                        </w:rPr>
                        <w:t xml:space="preserve"> </w:t>
                      </w:r>
                      <w:r w:rsidRPr="003C6EF8">
                        <w:rPr>
                          <w:b/>
                          <w:bCs/>
                          <w:color w:val="231F20"/>
                        </w:rPr>
                        <w:t>as</w:t>
                      </w:r>
                      <w:r w:rsidRPr="003C6EF8">
                        <w:rPr>
                          <w:b/>
                          <w:bCs/>
                          <w:color w:val="231F20"/>
                          <w:spacing w:val="-10"/>
                        </w:rPr>
                        <w:t xml:space="preserve"> </w:t>
                      </w:r>
                      <w:r w:rsidRPr="003C6EF8">
                        <w:rPr>
                          <w:b/>
                          <w:bCs/>
                          <w:color w:val="231F20"/>
                        </w:rPr>
                        <w:t>it</w:t>
                      </w:r>
                      <w:r w:rsidRPr="003C6EF8">
                        <w:rPr>
                          <w:b/>
                          <w:bCs/>
                          <w:color w:val="231F20"/>
                          <w:spacing w:val="-10"/>
                        </w:rPr>
                        <w:t xml:space="preserve"> </w:t>
                      </w:r>
                      <w:r w:rsidRPr="003C6EF8">
                        <w:rPr>
                          <w:b/>
                          <w:bCs/>
                          <w:color w:val="231F20"/>
                        </w:rPr>
                        <w:t>relates</w:t>
                      </w:r>
                      <w:r w:rsidRPr="003C6EF8">
                        <w:rPr>
                          <w:b/>
                          <w:bCs/>
                          <w:color w:val="231F20"/>
                          <w:spacing w:val="-10"/>
                        </w:rPr>
                        <w:t xml:space="preserve"> </w:t>
                      </w:r>
                      <w:r w:rsidRPr="003C6EF8">
                        <w:rPr>
                          <w:b/>
                          <w:bCs/>
                          <w:color w:val="231F20"/>
                        </w:rPr>
                        <w:t>to</w:t>
                      </w:r>
                      <w:r w:rsidR="00E058B0">
                        <w:rPr>
                          <w:b/>
                          <w:bCs/>
                          <w:color w:val="231F20"/>
                        </w:rPr>
                        <w:t xml:space="preserve"> </w:t>
                      </w:r>
                      <w:r w:rsidRPr="003C6EF8">
                        <w:rPr>
                          <w:b/>
                          <w:bCs/>
                          <w:color w:val="231F20"/>
                          <w:spacing w:val="-10"/>
                        </w:rPr>
                        <w:t xml:space="preserve">professional learning for </w:t>
                      </w:r>
                      <w:r w:rsidRPr="003C6EF8">
                        <w:rPr>
                          <w:b/>
                          <w:bCs/>
                          <w:i/>
                          <w:color w:val="231F20"/>
                        </w:rPr>
                        <w:t>Ready</w:t>
                      </w:r>
                      <w:r w:rsidRPr="003C6EF8">
                        <w:rPr>
                          <w:b/>
                          <w:bCs/>
                          <w:i/>
                          <w:color w:val="231F20"/>
                          <w:spacing w:val="-9"/>
                        </w:rPr>
                        <w:t xml:space="preserve"> </w:t>
                      </w:r>
                      <w:r w:rsidRPr="003C6EF8">
                        <w:rPr>
                          <w:b/>
                          <w:bCs/>
                          <w:i/>
                          <w:color w:val="231F20"/>
                        </w:rPr>
                        <w:t>Mathematics</w:t>
                      </w:r>
                      <w:r w:rsidRPr="003C6EF8">
                        <w:rPr>
                          <w:b/>
                          <w:bCs/>
                          <w:color w:val="231F20"/>
                        </w:rPr>
                        <w:t>.</w:t>
                      </w:r>
                      <w:r w:rsidRPr="003C6EF8">
                        <w:rPr>
                          <w:b/>
                          <w:bCs/>
                          <w:color w:val="231F20"/>
                          <w:spacing w:val="-10"/>
                        </w:rPr>
                        <w:t xml:space="preserve"> </w:t>
                      </w:r>
                      <w:r w:rsidRPr="003C6EF8">
                        <w:rPr>
                          <w:b/>
                          <w:bCs/>
                          <w:color w:val="231F20"/>
                        </w:rPr>
                        <w:t>Please</w:t>
                      </w:r>
                      <w:r w:rsidRPr="003C6EF8">
                        <w:rPr>
                          <w:b/>
                          <w:bCs/>
                          <w:color w:val="231F20"/>
                          <w:spacing w:val="-10"/>
                        </w:rPr>
                        <w:t xml:space="preserve"> </w:t>
                      </w:r>
                      <w:r w:rsidRPr="003C6EF8">
                        <w:rPr>
                          <w:b/>
                          <w:bCs/>
                          <w:color w:val="231F20"/>
                        </w:rPr>
                        <w:t>customize</w:t>
                      </w:r>
                      <w:r w:rsidRPr="003C6EF8">
                        <w:rPr>
                          <w:b/>
                          <w:bCs/>
                          <w:color w:val="231F20"/>
                          <w:spacing w:val="-10"/>
                        </w:rPr>
                        <w:t xml:space="preserve"> </w:t>
                      </w:r>
                      <w:r w:rsidRPr="003C6EF8">
                        <w:rPr>
                          <w:b/>
                          <w:bCs/>
                          <w:color w:val="231F20"/>
                        </w:rPr>
                        <w:t>the</w:t>
                      </w:r>
                      <w:r w:rsidRPr="003C6EF8">
                        <w:rPr>
                          <w:b/>
                          <w:bCs/>
                          <w:color w:val="231F20"/>
                          <w:spacing w:val="-10"/>
                        </w:rPr>
                        <w:t xml:space="preserve"> </w:t>
                      </w:r>
                      <w:r w:rsidRPr="003C6EF8">
                        <w:rPr>
                          <w:b/>
                          <w:bCs/>
                          <w:color w:val="231F20"/>
                        </w:rPr>
                        <w:t>text</w:t>
                      </w:r>
                      <w:r w:rsidRPr="003C6EF8">
                        <w:rPr>
                          <w:b/>
                          <w:bCs/>
                          <w:color w:val="231F20"/>
                          <w:spacing w:val="-10"/>
                        </w:rPr>
                        <w:t xml:space="preserve"> </w:t>
                      </w:r>
                      <w:r w:rsidRPr="003C6EF8">
                        <w:rPr>
                          <w:b/>
                          <w:bCs/>
                          <w:color w:val="231F20"/>
                        </w:rPr>
                        <w:t>based</w:t>
                      </w:r>
                      <w:r w:rsidRPr="003C6EF8">
                        <w:rPr>
                          <w:b/>
                          <w:bCs/>
                          <w:color w:val="231F20"/>
                          <w:spacing w:val="-10"/>
                        </w:rPr>
                        <w:t xml:space="preserve"> </w:t>
                      </w:r>
                      <w:r w:rsidRPr="003C6EF8">
                        <w:rPr>
                          <w:b/>
                          <w:bCs/>
                          <w:color w:val="231F20"/>
                        </w:rPr>
                        <w:t xml:space="preserve">on how you plan to use </w:t>
                      </w:r>
                      <w:r w:rsidRPr="003C6EF8">
                        <w:rPr>
                          <w:b/>
                          <w:bCs/>
                          <w:i/>
                          <w:color w:val="231F20"/>
                        </w:rPr>
                        <w:t xml:space="preserve">Ready Mathematics </w:t>
                      </w:r>
                      <w:r w:rsidRPr="003C6EF8">
                        <w:rPr>
                          <w:b/>
                          <w:bCs/>
                          <w:color w:val="231F20"/>
                        </w:rPr>
                        <w:t>in your program.</w:t>
                      </w:r>
                    </w:p>
                    <w:p w14:paraId="424E074C" w14:textId="77777777" w:rsidR="00D639A3" w:rsidRDefault="00D639A3" w:rsidP="00D639A3">
                      <w:pPr>
                        <w:pStyle w:val="ResponseText"/>
                        <w:ind w:left="270" w:right="210"/>
                      </w:pPr>
                    </w:p>
                  </w:txbxContent>
                </v:textbox>
                <w10:anchorlock/>
              </v:roundrect>
            </w:pict>
          </mc:Fallback>
        </mc:AlternateContent>
      </w:r>
    </w:p>
    <w:p w14:paraId="690A8819" w14:textId="3E1310A1" w:rsidR="00543EB6" w:rsidRDefault="00543EB6" w:rsidP="00B23A13">
      <w:pPr>
        <w:pStyle w:val="Heading3"/>
      </w:pPr>
      <w:bookmarkStart w:id="71" w:name="_Toc144320159"/>
      <w:bookmarkStart w:id="72" w:name="_Toc171508278"/>
      <w:r w:rsidRPr="00A14FED">
        <w:rPr>
          <w:i w:val="0"/>
          <w:iCs/>
        </w:rPr>
        <w:t>What</w:t>
      </w:r>
      <w:r w:rsidR="000D4CE5" w:rsidRPr="00A14FED">
        <w:rPr>
          <w:i w:val="0"/>
          <w:iCs/>
        </w:rPr>
        <w:t xml:space="preserve"> </w:t>
      </w:r>
      <w:r w:rsidR="001E125D" w:rsidRPr="00A14FED">
        <w:rPr>
          <w:i w:val="0"/>
          <w:iCs/>
        </w:rPr>
        <w:t>professional learning</w:t>
      </w:r>
      <w:r w:rsidRPr="00A14FED">
        <w:rPr>
          <w:i w:val="0"/>
          <w:iCs/>
        </w:rPr>
        <w:t xml:space="preserve"> and educator supports are available for</w:t>
      </w:r>
      <w:r>
        <w:t xml:space="preserve"> </w:t>
      </w:r>
      <w:r w:rsidR="0005027E" w:rsidRPr="0005027E">
        <w:rPr>
          <w:iCs/>
        </w:rPr>
        <w:t>Ready Mathematics</w:t>
      </w:r>
      <w:r>
        <w:t>?</w:t>
      </w:r>
      <w:bookmarkEnd w:id="71"/>
      <w:bookmarkEnd w:id="72"/>
      <w:r>
        <w:t xml:space="preserve"> </w:t>
      </w:r>
    </w:p>
    <w:p w14:paraId="54141B72" w14:textId="3616C106" w:rsidR="00543EB6" w:rsidRDefault="0005027E" w:rsidP="00CF5CE4">
      <w:pPr>
        <w:pStyle w:val="ResponseText"/>
      </w:pPr>
      <w:r w:rsidRPr="0005027E">
        <w:rPr>
          <w:i/>
          <w:iCs/>
        </w:rPr>
        <w:t>Ready Mathematics</w:t>
      </w:r>
      <w:r w:rsidR="00543EB6">
        <w:t xml:space="preserve"> offers comprehensive, point-of-use support for educators of all experience levels. The step-by-step guidance found in the </w:t>
      </w:r>
      <w:r w:rsidR="00543EB6" w:rsidRPr="0046764A">
        <w:rPr>
          <w:i/>
          <w:iCs/>
        </w:rPr>
        <w:t>Teacher Resource Book</w:t>
      </w:r>
      <w:r w:rsidR="00543EB6">
        <w:t xml:space="preserve"> is specifically designed to function as a point-of-use</w:t>
      </w:r>
      <w:r w:rsidR="00745287">
        <w:t xml:space="preserve"> </w:t>
      </w:r>
      <w:r w:rsidR="001E125D">
        <w:t>professional learning</w:t>
      </w:r>
      <w:r w:rsidR="00543EB6">
        <w:t xml:space="preserve"> tool for educators. </w:t>
      </w:r>
      <w:r w:rsidR="009F4FD6" w:rsidRPr="009F4FD6">
        <w:rPr>
          <w:rStyle w:val="BracketsChar"/>
          <w:iCs/>
        </w:rPr>
        <w:t>[insert district/organization name]</w:t>
      </w:r>
      <w:r w:rsidR="00543EB6">
        <w:t xml:space="preserve"> educators using </w:t>
      </w:r>
      <w:r w:rsidRPr="0005027E">
        <w:rPr>
          <w:i/>
          <w:iCs/>
        </w:rPr>
        <w:t>Ready Mathematics</w:t>
      </w:r>
      <w:r w:rsidR="00543EB6">
        <w:t xml:space="preserve"> have access to on</w:t>
      </w:r>
      <w:r w:rsidR="00745287">
        <w:t>-</w:t>
      </w:r>
      <w:r w:rsidR="00543EB6">
        <w:t>site</w:t>
      </w:r>
      <w:r w:rsidR="00745287">
        <w:t xml:space="preserve"> </w:t>
      </w:r>
      <w:r w:rsidR="001E125D">
        <w:t>professional learning</w:t>
      </w:r>
      <w:r w:rsidR="00543EB6">
        <w:t xml:space="preserve"> to support them in making the best use of the program. Courses specifically designed to support educators preparing to implement </w:t>
      </w:r>
      <w:r w:rsidR="00920848" w:rsidRPr="00920848">
        <w:rPr>
          <w:i/>
          <w:iCs/>
        </w:rPr>
        <w:t xml:space="preserve">Ready </w:t>
      </w:r>
      <w:r w:rsidR="00AA0172">
        <w:rPr>
          <w:i/>
          <w:iCs/>
        </w:rPr>
        <w:t>Mathematics</w:t>
      </w:r>
      <w:r w:rsidR="00543EB6">
        <w:t xml:space="preserve"> are available to </w:t>
      </w:r>
      <w:r w:rsidR="009F4FD6" w:rsidRPr="009F4FD6">
        <w:rPr>
          <w:rStyle w:val="BracketsChar"/>
          <w:iCs/>
        </w:rPr>
        <w:t>[insert district/organization name]</w:t>
      </w:r>
      <w:r w:rsidR="00543EB6">
        <w:t xml:space="preserve"> as we introduce the program into our classrooms, with access to courses such as:</w:t>
      </w:r>
    </w:p>
    <w:p w14:paraId="226DC1A1" w14:textId="5C7C0D03" w:rsidR="00543EB6" w:rsidRDefault="00543EB6" w:rsidP="00CF5CE4">
      <w:pPr>
        <w:pStyle w:val="Bullet1"/>
      </w:pPr>
      <w:r>
        <w:t xml:space="preserve">Preparing to Teach </w:t>
      </w:r>
      <w:r w:rsidR="0005027E" w:rsidRPr="0005027E">
        <w:rPr>
          <w:i/>
          <w:iCs/>
        </w:rPr>
        <w:t>Ready Mathematics</w:t>
      </w:r>
    </w:p>
    <w:p w14:paraId="67A9EF77" w14:textId="4EB4806D" w:rsidR="00543EB6" w:rsidRDefault="00543EB6" w:rsidP="00CF5CE4">
      <w:pPr>
        <w:pStyle w:val="Bullet1"/>
      </w:pPr>
      <w:r>
        <w:t>Developing Mathematical Thinking through Instructional Routines</w:t>
      </w:r>
    </w:p>
    <w:p w14:paraId="7D5487FC" w14:textId="074A9A9F" w:rsidR="00543EB6" w:rsidRDefault="7D2CB7D3" w:rsidP="00CF5CE4">
      <w:pPr>
        <w:pStyle w:val="Bullet1"/>
      </w:pPr>
      <w:r w:rsidRPr="325CDE9B">
        <w:t xml:space="preserve">Introduction to </w:t>
      </w:r>
      <w:r w:rsidRPr="00A14FED">
        <w:rPr>
          <w:i/>
          <w:iCs/>
        </w:rPr>
        <w:t>Ready Mathematics</w:t>
      </w:r>
      <w:r w:rsidRPr="325CDE9B">
        <w:t xml:space="preserve"> Differentiation </w:t>
      </w:r>
    </w:p>
    <w:p w14:paraId="2EF1D3FF" w14:textId="3771DDBA" w:rsidR="00543EB6" w:rsidRDefault="00543EB6" w:rsidP="00CF5CE4">
      <w:pPr>
        <w:pStyle w:val="Bullet1"/>
      </w:pPr>
      <w:r>
        <w:t xml:space="preserve">Leading a </w:t>
      </w:r>
      <w:r w:rsidR="0005027E" w:rsidRPr="0005027E">
        <w:rPr>
          <w:i/>
          <w:iCs/>
        </w:rPr>
        <w:t>Ready Mathematics</w:t>
      </w:r>
      <w:r>
        <w:t xml:space="preserve"> Implementation</w:t>
      </w:r>
    </w:p>
    <w:p w14:paraId="0E5EA473" w14:textId="0094304E" w:rsidR="00543EB6" w:rsidRDefault="6BD1DACC" w:rsidP="00CF5CE4">
      <w:pPr>
        <w:pStyle w:val="ResponseText"/>
      </w:pPr>
      <w:r w:rsidRPr="325CDE9B">
        <w:rPr>
          <w:rStyle w:val="BracketsChar"/>
        </w:rPr>
        <w:t>[</w:t>
      </w:r>
      <w:r w:rsidR="1E621992" w:rsidRPr="325CDE9B">
        <w:rPr>
          <w:rStyle w:val="BracketsChar"/>
        </w:rPr>
        <w:t>I</w:t>
      </w:r>
      <w:r w:rsidRPr="325CDE9B">
        <w:rPr>
          <w:rStyle w:val="BracketsChar"/>
        </w:rPr>
        <w:t>nsert district/organization name]</w:t>
      </w:r>
      <w:r w:rsidR="4893A780">
        <w:t xml:space="preserve"> educators can lead students in rigorous mathematics discourse and thinking using </w:t>
      </w:r>
      <w:r w:rsidR="1BB8595F" w:rsidRPr="325CDE9B">
        <w:rPr>
          <w:i/>
          <w:iCs/>
        </w:rPr>
        <w:t>Ready Mathematics</w:t>
      </w:r>
      <w:r w:rsidR="4893A780">
        <w:t>. These educator supports lead to immediate and sustained impact in the classroom and strengthen and expand teaching strategies by providing embedded</w:t>
      </w:r>
      <w:r w:rsidR="0331E074">
        <w:t xml:space="preserve"> </w:t>
      </w:r>
      <w:r w:rsidR="35A25850">
        <w:t>professional learning</w:t>
      </w:r>
      <w:r w:rsidR="4893A780">
        <w:t>. You can learn more about</w:t>
      </w:r>
      <w:r w:rsidR="4BE7EFDB">
        <w:t xml:space="preserve"> </w:t>
      </w:r>
      <w:r w:rsidR="35A25850">
        <w:t>professional learning</w:t>
      </w:r>
      <w:r w:rsidR="4893A780">
        <w:t xml:space="preserve"> for </w:t>
      </w:r>
      <w:r w:rsidR="1BB8595F" w:rsidRPr="325CDE9B">
        <w:rPr>
          <w:i/>
          <w:iCs/>
        </w:rPr>
        <w:t>Ready Mathematics</w:t>
      </w:r>
      <w:r w:rsidR="4893A780">
        <w:t xml:space="preserve"> </w:t>
      </w:r>
      <w:hyperlink r:id="rId57" w:history="1">
        <w:r w:rsidR="4893A780" w:rsidRPr="325CDE9B">
          <w:rPr>
            <w:rStyle w:val="Hyperlink"/>
          </w:rPr>
          <w:t>here</w:t>
        </w:r>
      </w:hyperlink>
      <w:r w:rsidR="4893A780">
        <w:t>.</w:t>
      </w:r>
    </w:p>
    <w:p w14:paraId="5FD775D7" w14:textId="77777777" w:rsidR="00543EB6" w:rsidRDefault="00543EB6" w:rsidP="00CF5CE4">
      <w:pPr>
        <w:pStyle w:val="ResponseText"/>
      </w:pPr>
    </w:p>
    <w:p w14:paraId="67D09D6F" w14:textId="77777777" w:rsidR="00543EB6" w:rsidRDefault="00543EB6" w:rsidP="00543EB6">
      <w:r>
        <w:t xml:space="preserve"> </w:t>
      </w:r>
    </w:p>
    <w:p w14:paraId="456EB3D4" w14:textId="77777777" w:rsidR="007017EF" w:rsidRDefault="007017EF">
      <w:pPr>
        <w:spacing w:after="160" w:line="259" w:lineRule="auto"/>
        <w:rPr>
          <w:rFonts w:ascii="Cambria" w:eastAsiaTheme="majorEastAsia" w:hAnsi="Cambria" w:cstheme="majorBidi"/>
          <w:b/>
          <w:bCs/>
          <w:color w:val="005CB9"/>
          <w:sz w:val="28"/>
          <w:szCs w:val="28"/>
        </w:rPr>
      </w:pPr>
      <w:bookmarkStart w:id="73" w:name="_Toc144320160"/>
      <w:r>
        <w:br w:type="page"/>
      </w:r>
    </w:p>
    <w:p w14:paraId="49348D7B" w14:textId="64C06EFC" w:rsidR="00543EB6" w:rsidRDefault="00543EB6" w:rsidP="00E746C2">
      <w:pPr>
        <w:pStyle w:val="Heading1"/>
      </w:pPr>
      <w:bookmarkStart w:id="74" w:name="_Toc171508279"/>
      <w:r>
        <w:t>Appendix</w:t>
      </w:r>
      <w:bookmarkEnd w:id="73"/>
      <w:bookmarkEnd w:id="74"/>
    </w:p>
    <w:p w14:paraId="00247F94" w14:textId="55BDFFAC" w:rsidR="00543EB6" w:rsidRDefault="00543EB6" w:rsidP="00E746C2">
      <w:pPr>
        <w:pStyle w:val="Heading2"/>
      </w:pPr>
      <w:bookmarkStart w:id="75" w:name="_Toc144320161"/>
      <w:bookmarkStart w:id="76" w:name="_Toc171508280"/>
      <w:r>
        <w:t xml:space="preserve">Sample List of Potential Implementation Activities for </w:t>
      </w:r>
      <w:r w:rsidR="00F33DCE" w:rsidRPr="007B59FC">
        <w:t>21</w:t>
      </w:r>
      <w:r w:rsidR="00F33DCE" w:rsidRPr="007B59FC">
        <w:rPr>
          <w:vertAlign w:val="superscript"/>
        </w:rPr>
        <w:t>st</w:t>
      </w:r>
      <w:r w:rsidR="007B59FC">
        <w:t xml:space="preserve"> </w:t>
      </w:r>
      <w:r>
        <w:t>CCLC Programs</w:t>
      </w:r>
      <w:bookmarkEnd w:id="75"/>
      <w:bookmarkEnd w:id="76"/>
    </w:p>
    <w:p w14:paraId="133F06B8" w14:textId="22DE6C53" w:rsidR="00543EB6" w:rsidRDefault="00543EB6" w:rsidP="007B59FC">
      <w:pPr>
        <w:pStyle w:val="ResponseText"/>
      </w:pPr>
      <w:r>
        <w:t xml:space="preserve">Below is a sample list of potential activities that eligible schools, districts, and other organizations may carry out with grant funds from </w:t>
      </w:r>
      <w:r w:rsidR="00F33DCE" w:rsidRPr="00F33DCE">
        <w:rPr>
          <w:iCs/>
          <w:color w:val="231F20"/>
        </w:rPr>
        <w:t>21</w:t>
      </w:r>
      <w:r w:rsidR="00F33DCE" w:rsidRPr="00F33DCE">
        <w:rPr>
          <w:iCs/>
          <w:color w:val="231F20"/>
          <w:vertAlign w:val="superscript"/>
        </w:rPr>
        <w:t>st</w:t>
      </w:r>
      <w:r>
        <w:t xml:space="preserve"> CCLC grants. </w:t>
      </w:r>
      <w:r w:rsidRPr="000B2499">
        <w:rPr>
          <w:b/>
        </w:rPr>
        <w:t xml:space="preserve">This list is based on information from the US </w:t>
      </w:r>
      <w:hyperlink r:id="rId58" w:history="1">
        <w:r w:rsidRPr="001D578A">
          <w:rPr>
            <w:rStyle w:val="Hyperlink"/>
            <w:b/>
          </w:rPr>
          <w:t>D</w:t>
        </w:r>
        <w:r w:rsidR="001D578A" w:rsidRPr="001D578A">
          <w:rPr>
            <w:rStyle w:val="Hyperlink"/>
            <w:b/>
          </w:rPr>
          <w:t>epartment of Education</w:t>
        </w:r>
      </w:hyperlink>
      <w:r w:rsidR="001D578A">
        <w:rPr>
          <w:b/>
        </w:rPr>
        <w:t>.</w:t>
      </w:r>
      <w:r>
        <w:t xml:space="preserve"> As each state may have slightly different approved activities, please visit your state’s DOE website and the </w:t>
      </w:r>
      <w:r w:rsidR="00F33DCE" w:rsidRPr="00F33DCE">
        <w:rPr>
          <w:iCs/>
          <w:color w:val="231F20"/>
        </w:rPr>
        <w:t>21</w:t>
      </w:r>
      <w:r w:rsidR="00F33DCE" w:rsidRPr="00F33DCE">
        <w:rPr>
          <w:iCs/>
          <w:color w:val="231F20"/>
          <w:vertAlign w:val="superscript"/>
        </w:rPr>
        <w:t>st</w:t>
      </w:r>
      <w:r>
        <w:t xml:space="preserve"> CCLC page on the US DOE website for details specific to your application.</w:t>
      </w:r>
    </w:p>
    <w:p w14:paraId="73F16BED" w14:textId="4D5D7740" w:rsidR="00543EB6" w:rsidRDefault="00543EB6" w:rsidP="007B59FC">
      <w:pPr>
        <w:pStyle w:val="Bullet1"/>
      </w:pPr>
      <w:r>
        <w:t xml:space="preserve">Remedial </w:t>
      </w:r>
      <w:proofErr w:type="gramStart"/>
      <w:r>
        <w:t>education</w:t>
      </w:r>
      <w:proofErr w:type="gramEnd"/>
      <w:r>
        <w:t xml:space="preserve"> activities and academic enrichment learning programs, including providing additional assistance to students to allow the students to improve their academic achievement</w:t>
      </w:r>
    </w:p>
    <w:p w14:paraId="0FC65C51" w14:textId="4D2F9790" w:rsidR="00543EB6" w:rsidRDefault="00543EB6" w:rsidP="007B59FC">
      <w:pPr>
        <w:pStyle w:val="Bullet1"/>
      </w:pPr>
      <w:r>
        <w:t>Mathematics and science education activities</w:t>
      </w:r>
    </w:p>
    <w:p w14:paraId="47D046CC" w14:textId="7BDA8B24" w:rsidR="00543EB6" w:rsidRDefault="00543EB6" w:rsidP="007B59FC">
      <w:pPr>
        <w:pStyle w:val="Bullet1"/>
      </w:pPr>
      <w:r>
        <w:t>Arts and music education activities</w:t>
      </w:r>
    </w:p>
    <w:p w14:paraId="1C38E2DE" w14:textId="79EE9966" w:rsidR="00543EB6" w:rsidRDefault="00543EB6" w:rsidP="007B59FC">
      <w:pPr>
        <w:pStyle w:val="Bullet1"/>
      </w:pPr>
      <w:r>
        <w:t>Entrepreneurial education programs</w:t>
      </w:r>
    </w:p>
    <w:p w14:paraId="4D64218F" w14:textId="2E7EDE2E" w:rsidR="00543EB6" w:rsidRDefault="00543EB6" w:rsidP="007B59FC">
      <w:pPr>
        <w:pStyle w:val="Bullet1"/>
      </w:pPr>
      <w:r>
        <w:t>Tutoring services, including those provided by senior citizen volunteers, and mentoring programs</w:t>
      </w:r>
    </w:p>
    <w:p w14:paraId="15684CA9" w14:textId="2B1E7CC1" w:rsidR="00543EB6" w:rsidRDefault="00543EB6" w:rsidP="007B59FC">
      <w:pPr>
        <w:pStyle w:val="Bullet1"/>
      </w:pPr>
      <w:r>
        <w:t>Programs that provide after-school activities for English Learners that emphasize language skills and academic achievement</w:t>
      </w:r>
    </w:p>
    <w:p w14:paraId="5D519D79" w14:textId="08296817" w:rsidR="00543EB6" w:rsidRDefault="00543EB6" w:rsidP="007B59FC">
      <w:pPr>
        <w:pStyle w:val="Bullet1"/>
      </w:pPr>
      <w:r>
        <w:t>Recreational activities</w:t>
      </w:r>
    </w:p>
    <w:p w14:paraId="1F131FFF" w14:textId="68AA6C59" w:rsidR="00543EB6" w:rsidRDefault="00543EB6" w:rsidP="007B59FC">
      <w:pPr>
        <w:pStyle w:val="Bullet1"/>
      </w:pPr>
      <w:r>
        <w:t>Telecommunications and technology education programs</w:t>
      </w:r>
    </w:p>
    <w:p w14:paraId="3BBF48D6" w14:textId="6F9CC7F7" w:rsidR="00543EB6" w:rsidRDefault="00543EB6" w:rsidP="007B59FC">
      <w:pPr>
        <w:pStyle w:val="Bullet1"/>
      </w:pPr>
      <w:r>
        <w:t>Expanded library service hours</w:t>
      </w:r>
    </w:p>
    <w:p w14:paraId="345A135C" w14:textId="41610920" w:rsidR="00543EB6" w:rsidRDefault="00543EB6" w:rsidP="007B59FC">
      <w:pPr>
        <w:pStyle w:val="Bullet1"/>
      </w:pPr>
      <w:r>
        <w:t>Programs that promote parental involvement and family literacy</w:t>
      </w:r>
    </w:p>
    <w:p w14:paraId="7EA56D2F" w14:textId="3E67AE13" w:rsidR="00543EB6" w:rsidRDefault="00543EB6" w:rsidP="007B59FC">
      <w:pPr>
        <w:pStyle w:val="Bullet1"/>
      </w:pPr>
      <w:r>
        <w:t xml:space="preserve">Programs that </w:t>
      </w:r>
      <w:proofErr w:type="gramStart"/>
      <w:r>
        <w:t>provide assistance to</w:t>
      </w:r>
      <w:proofErr w:type="gramEnd"/>
      <w:r>
        <w:t xml:space="preserve"> students who have been truant, suspended, or expelled to allow the students to improve their academic achievement</w:t>
      </w:r>
    </w:p>
    <w:p w14:paraId="2B5AB031" w14:textId="22CA3FD1" w:rsidR="00543EB6" w:rsidRDefault="00543EB6" w:rsidP="007B59FC">
      <w:pPr>
        <w:pStyle w:val="Bullet1"/>
      </w:pPr>
      <w:r>
        <w:t>Drug and violence prevention programs, counseling programs, and character education programs</w:t>
      </w:r>
    </w:p>
    <w:p w14:paraId="5126150D" w14:textId="77777777" w:rsidR="00543EB6" w:rsidRDefault="00543EB6" w:rsidP="00543EB6">
      <w:r>
        <w:t xml:space="preserve"> </w:t>
      </w:r>
    </w:p>
    <w:p w14:paraId="26E6F4EB" w14:textId="77777777" w:rsidR="007B59FC" w:rsidRDefault="007B59FC">
      <w:pPr>
        <w:spacing w:after="160" w:line="259" w:lineRule="auto"/>
      </w:pPr>
      <w:r>
        <w:br w:type="page"/>
      </w:r>
    </w:p>
    <w:p w14:paraId="4DF86630" w14:textId="683D73B1" w:rsidR="00D040DA" w:rsidRDefault="00D040DA" w:rsidP="00D44E55">
      <w:pPr>
        <w:pStyle w:val="Heading2"/>
      </w:pPr>
      <w:bookmarkStart w:id="77" w:name="_Toc171508281"/>
      <w:bookmarkStart w:id="78" w:name="_Toc144320162"/>
      <w:r>
        <w:t>Additional Curriculum Associates</w:t>
      </w:r>
      <w:r w:rsidR="00543EB6">
        <w:t xml:space="preserve"> Resources</w:t>
      </w:r>
      <w:bookmarkEnd w:id="77"/>
      <w:r w:rsidR="00543EB6">
        <w:t xml:space="preserve"> </w:t>
      </w:r>
    </w:p>
    <w:p w14:paraId="22C18D03" w14:textId="7B34415C" w:rsidR="00543EB6" w:rsidRPr="00A93B95" w:rsidRDefault="00D040DA" w:rsidP="00D040DA">
      <w:pPr>
        <w:pStyle w:val="Heading3"/>
        <w:rPr>
          <w:i w:val="0"/>
          <w:iCs/>
        </w:rPr>
      </w:pPr>
      <w:bookmarkStart w:id="79" w:name="_Toc171508282"/>
      <w:r w:rsidRPr="00A93B95">
        <w:rPr>
          <w:i w:val="0"/>
          <w:iCs/>
        </w:rPr>
        <w:t xml:space="preserve">Resources for </w:t>
      </w:r>
      <w:r w:rsidR="00543EB6" w:rsidRPr="00A93B95">
        <w:rPr>
          <w:i w:val="0"/>
          <w:iCs/>
        </w:rPr>
        <w:t>Tutors, Tutoring Coordinators, Paraprofessionals, and Other</w:t>
      </w:r>
      <w:r w:rsidR="002A1F84" w:rsidRPr="00A93B95">
        <w:rPr>
          <w:i w:val="0"/>
          <w:iCs/>
        </w:rPr>
        <w:t xml:space="preserve"> </w:t>
      </w:r>
      <w:r w:rsidR="00543EB6" w:rsidRPr="00A93B95">
        <w:rPr>
          <w:i w:val="0"/>
          <w:iCs/>
        </w:rPr>
        <w:t>Educator Personnel</w:t>
      </w:r>
      <w:bookmarkEnd w:id="78"/>
      <w:bookmarkEnd w:id="79"/>
    </w:p>
    <w:p w14:paraId="764B61BC" w14:textId="330B734F" w:rsidR="00543EB6" w:rsidRDefault="00543EB6" w:rsidP="002A1F84">
      <w:pPr>
        <w:pStyle w:val="ResponseText"/>
      </w:pPr>
      <w:r>
        <w:t xml:space="preserve">Your district/organization may choose to employ tutors, paraprofessionals, caregivers, or other personnel outside of immediate school or program staff to work with students in an after-school or summer learning program. Whether the role of tutor is filled by a paraprofessional, advisor, family member, or community volunteer, Curriculum Associates has put together easy-to-use resources to support your tutors’ work with students. You can find a sample below and access additional Curriculum Associates’ tutoring resources </w:t>
      </w:r>
      <w:r w:rsidR="00FC73AF">
        <w:t xml:space="preserve">at </w:t>
      </w:r>
      <w:hyperlink r:id="rId59" w:history="1">
        <w:r w:rsidR="00FC73AF">
          <w:rPr>
            <w:rStyle w:val="Hyperlink"/>
          </w:rPr>
          <w:t>https:/www.curriculumassociates.com/resources-for-tutors</w:t>
        </w:r>
      </w:hyperlink>
      <w:r w:rsidR="00FC73AF">
        <w:t>.</w:t>
      </w:r>
      <w:r w:rsidR="00D040DA">
        <w:t xml:space="preserve"> </w:t>
      </w:r>
    </w:p>
    <w:p w14:paraId="7CB9A19F" w14:textId="2DB8BB63" w:rsidR="00543EB6" w:rsidRPr="00A93B95" w:rsidRDefault="00543EB6" w:rsidP="00D040DA">
      <w:pPr>
        <w:pStyle w:val="Heading3"/>
        <w:rPr>
          <w:i w:val="0"/>
          <w:iCs/>
        </w:rPr>
      </w:pPr>
      <w:bookmarkStart w:id="80" w:name="_Toc144320163"/>
      <w:bookmarkStart w:id="81" w:name="_Toc171508283"/>
      <w:r w:rsidRPr="00A93B95">
        <w:rPr>
          <w:i w:val="0"/>
          <w:iCs/>
        </w:rPr>
        <w:t>Resources for Summer Programs</w:t>
      </w:r>
      <w:bookmarkEnd w:id="80"/>
      <w:bookmarkEnd w:id="81"/>
    </w:p>
    <w:p w14:paraId="787A572E" w14:textId="6DFEBD61" w:rsidR="00543EB6" w:rsidRDefault="00543EB6" w:rsidP="00BB7C80">
      <w:pPr>
        <w:pStyle w:val="ResponseText"/>
      </w:pPr>
      <w:r>
        <w:t xml:space="preserve">If you are looking for resources to create effective summer programs, Curriculum Associates has put together a summer learning resource site to help your district/organization or program in the planning and implementation process. To find summer learning resources, please explore our site </w:t>
      </w:r>
      <w:hyperlink r:id="rId60" w:history="1">
        <w:r w:rsidR="00EF44B8" w:rsidRPr="00E1635C">
          <w:rPr>
            <w:rStyle w:val="Hyperlink"/>
          </w:rPr>
          <w:t>https://www.curriculumassociates.com/summer-learning</w:t>
        </w:r>
      </w:hyperlink>
      <w:r w:rsidR="00EF44B8">
        <w:t xml:space="preserve">. </w:t>
      </w:r>
    </w:p>
    <w:p w14:paraId="5F784B4A" w14:textId="60B412E5" w:rsidR="00411FE8" w:rsidRDefault="00411FE8" w:rsidP="00543EB6"/>
    <w:p w14:paraId="3AED96A3" w14:textId="1710B9F5" w:rsidR="00411FE8" w:rsidRDefault="00411FE8" w:rsidP="00543EB6"/>
    <w:p w14:paraId="086F7AD2" w14:textId="377E97AC" w:rsidR="00543EB6" w:rsidRDefault="00543EB6" w:rsidP="00543EB6"/>
    <w:p w14:paraId="37C78E8D" w14:textId="77777777" w:rsidR="00543EB6" w:rsidRDefault="00543EB6" w:rsidP="00543EB6"/>
    <w:p w14:paraId="7DB47CE7" w14:textId="77777777" w:rsidR="00543EB6" w:rsidRDefault="00543EB6" w:rsidP="00543EB6">
      <w:r>
        <w:t xml:space="preserve"> </w:t>
      </w:r>
    </w:p>
    <w:p w14:paraId="65FED5DA" w14:textId="77777777" w:rsidR="00BB7C80" w:rsidRDefault="00BB7C80">
      <w:pPr>
        <w:spacing w:after="160" w:line="259" w:lineRule="auto"/>
      </w:pPr>
      <w:r>
        <w:br w:type="page"/>
      </w:r>
    </w:p>
    <w:p w14:paraId="1028A747" w14:textId="1905790D" w:rsidR="00543EB6" w:rsidRDefault="00543EB6" w:rsidP="00852FD6">
      <w:pPr>
        <w:pStyle w:val="Heading2"/>
      </w:pPr>
      <w:bookmarkStart w:id="82" w:name="_Toc144320164"/>
      <w:bookmarkStart w:id="83" w:name="_Toc171508284"/>
      <w:r>
        <w:t>About Curriculum Associates and the Authors</w:t>
      </w:r>
      <w:bookmarkEnd w:id="82"/>
      <w:bookmarkEnd w:id="83"/>
    </w:p>
    <w:p w14:paraId="02A5FDED" w14:textId="4A3345FB" w:rsidR="00543EB6" w:rsidRDefault="00543EB6" w:rsidP="00BB7C80">
      <w:pPr>
        <w:pStyle w:val="ResponseText"/>
      </w:pPr>
      <w:r>
        <w:t>Curriculum Associates is on a mission to make classrooms better places for teachers and students. We believe the role of an education company is to help students and educators succeed, and this dedication has defined our vision and driven our company growth over the past 50 years.</w:t>
      </w:r>
    </w:p>
    <w:p w14:paraId="350B2A3D" w14:textId="148FCB1F" w:rsidR="00543EB6" w:rsidRDefault="00543EB6" w:rsidP="00BB7C80">
      <w:pPr>
        <w:pStyle w:val="ResponseText"/>
      </w:pPr>
      <w:r>
        <w:t xml:space="preserve">We develop research-based, best-practice programs to give every student an equal opportunity to learn and grow academically and then continuously refine our programs based on user feedback and results. We believe educators are the bridge between our programs and classroom successes, so we strive to empower educators, schools, and districts/ organizations with the tools and resources they need to accelerate student growth. Together with our partners in school communities nationwide, we are making equitable learning programs a reality—raising the bar and making it reachable. More information about our mission, </w:t>
      </w:r>
      <w:hyperlink r:id="rId61" w:history="1">
        <w:r w:rsidRPr="00942378">
          <w:rPr>
            <w:rStyle w:val="Hyperlink"/>
          </w:rPr>
          <w:t>award-winning programs</w:t>
        </w:r>
      </w:hyperlink>
      <w:r>
        <w:t xml:space="preserve">, research, or our world-class products and customer-acclaimed service can be found on our </w:t>
      </w:r>
      <w:hyperlink r:id="rId62" w:history="1">
        <w:r w:rsidRPr="00A47A85">
          <w:rPr>
            <w:rStyle w:val="Hyperlink"/>
          </w:rPr>
          <w:t>website</w:t>
        </w:r>
      </w:hyperlink>
      <w:r>
        <w:t>.</w:t>
      </w:r>
    </w:p>
    <w:p w14:paraId="08604866" w14:textId="49786645" w:rsidR="00543EB6" w:rsidRDefault="00543EB6" w:rsidP="00BB7C80">
      <w:pPr>
        <w:pStyle w:val="ResponseText"/>
      </w:pPr>
      <w:r>
        <w:t xml:space="preserve">In pursuit of our mission, Curriculum Associates has identified another way to assist educators and students: grant-focused support for our partner districts/organizations to discover and apply for new sources of potential funding. Through our </w:t>
      </w:r>
      <w:hyperlink r:id="rId63" w:history="1">
        <w:r w:rsidRPr="00044AD8">
          <w:rPr>
            <w:rStyle w:val="Hyperlink"/>
          </w:rPr>
          <w:t>Grants and Funding Center</w:t>
        </w:r>
      </w:hyperlink>
      <w:r>
        <w:t>, you can access carefully curated information and regularly updated resources to support your district/organization in its search for funding to support education programming.</w:t>
      </w:r>
    </w:p>
    <w:p w14:paraId="21E28EBF" w14:textId="2AF848B9" w:rsidR="00543EB6" w:rsidRDefault="00192C6D" w:rsidP="00852FD6">
      <w:pPr>
        <w:pStyle w:val="Heading3"/>
      </w:pPr>
      <w:bookmarkStart w:id="84" w:name="_Toc144320165"/>
      <w:bookmarkStart w:id="85" w:name="_Toc171508285"/>
      <w:r>
        <w:rPr>
          <w:noProof/>
        </w:rPr>
        <w:drawing>
          <wp:anchor distT="0" distB="0" distL="114300" distR="114300" simplePos="0" relativeHeight="251658245" behindDoc="0" locked="0" layoutInCell="1" allowOverlap="1" wp14:anchorId="59B57296" wp14:editId="78F6DCA4">
            <wp:simplePos x="0" y="0"/>
            <wp:positionH relativeFrom="margin">
              <wp:posOffset>3977640</wp:posOffset>
            </wp:positionH>
            <wp:positionV relativeFrom="margin">
              <wp:posOffset>4048125</wp:posOffset>
            </wp:positionV>
            <wp:extent cx="2366010" cy="1767205"/>
            <wp:effectExtent l="0" t="0" r="0" b="4445"/>
            <wp:wrapSquare wrapText="bothSides"/>
            <wp:docPr id="113954821" name="Picture 113954821"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4821" name="Picture 113954821" descr="A group of women smiling&#10;&#10;Description automatically generated"/>
                    <pic:cNvPicPr>
                      <a:picLocks noChangeAspect="1" noChangeArrowheads="1"/>
                    </pic:cNvPicPr>
                  </pic:nvPicPr>
                  <pic:blipFill rotWithShape="1">
                    <a:blip r:embed="rId64" cstate="email">
                      <a:extLst>
                        <a:ext uri="{28A0092B-C50C-407E-A947-70E740481C1C}">
                          <a14:useLocalDpi xmlns:a14="http://schemas.microsoft.com/office/drawing/2010/main" val="0"/>
                        </a:ext>
                      </a:extLst>
                    </a:blip>
                    <a:srcRect b="20839"/>
                    <a:stretch/>
                  </pic:blipFill>
                  <pic:spPr bwMode="auto">
                    <a:xfrm>
                      <a:off x="0" y="0"/>
                      <a:ext cx="2366010" cy="176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EB6">
        <w:t>About the Authors</w:t>
      </w:r>
      <w:bookmarkEnd w:id="84"/>
      <w:bookmarkEnd w:id="85"/>
      <w:r w:rsidR="00852FD6" w:rsidRPr="00852FD6">
        <w:rPr>
          <w:noProof/>
        </w:rPr>
        <w:t xml:space="preserve"> </w:t>
      </w:r>
    </w:p>
    <w:p w14:paraId="2C0B7120" w14:textId="567B89DF" w:rsidR="00C60433" w:rsidRDefault="00C60433" w:rsidP="00C60433">
      <w:pPr>
        <w:pStyle w:val="ResponseText"/>
      </w:pPr>
      <w:r w:rsidRPr="00615A58">
        <w:rPr>
          <w:b/>
          <w:bCs/>
        </w:rPr>
        <w:t>Ayla Baker</w:t>
      </w:r>
      <w:r w:rsidRPr="0061203E">
        <w:t xml:space="preserve"> is a </w:t>
      </w:r>
      <w:r>
        <w:t>G</w:t>
      </w:r>
      <w:r w:rsidRPr="0061203E">
        <w:t xml:space="preserve">rants and </w:t>
      </w:r>
      <w:r>
        <w:t>P</w:t>
      </w:r>
      <w:r w:rsidRPr="0061203E">
        <w:t xml:space="preserve">roposals </w:t>
      </w:r>
      <w:r w:rsidR="00CE77D7">
        <w:t>W</w:t>
      </w:r>
      <w:r w:rsidRPr="0061203E">
        <w:t xml:space="preserve">riter at Curriculum Associates. She has previously worked for a school district in which her role focused on writing and managing federal and state grant proposals </w:t>
      </w:r>
      <w:r>
        <w:t>supporting</w:t>
      </w:r>
      <w:r w:rsidRPr="0061203E">
        <w:t xml:space="preserve"> a variety of initiatives such as K</w:t>
      </w:r>
      <w:r>
        <w:t>–</w:t>
      </w:r>
      <w:r w:rsidRPr="0061203E">
        <w:t xml:space="preserve">12 education, safety and security, health and mental wellness, and after-school programming. She holds a bachelor’s degree in </w:t>
      </w:r>
      <w:r>
        <w:t>I</w:t>
      </w:r>
      <w:r w:rsidRPr="0061203E">
        <w:t xml:space="preserve">nterpersonal and </w:t>
      </w:r>
      <w:r>
        <w:t>O</w:t>
      </w:r>
      <w:r w:rsidRPr="0061203E">
        <w:t xml:space="preserve">rganization communication and a master’s degree in </w:t>
      </w:r>
      <w:r>
        <w:t>N</w:t>
      </w:r>
      <w:r w:rsidRPr="0061203E">
        <w:t xml:space="preserve">on-profit </w:t>
      </w:r>
      <w:r>
        <w:t>M</w:t>
      </w:r>
      <w:r w:rsidRPr="0061203E">
        <w:t>anagement</w:t>
      </w:r>
      <w:r>
        <w:t>.</w:t>
      </w:r>
    </w:p>
    <w:p w14:paraId="319FD47E" w14:textId="4018F56F" w:rsidR="00543EB6" w:rsidRDefault="00543EB6" w:rsidP="008B6770">
      <w:pPr>
        <w:pStyle w:val="ResponseText"/>
      </w:pPr>
      <w:r w:rsidRPr="00615A58">
        <w:rPr>
          <w:b/>
          <w:bCs/>
        </w:rPr>
        <w:t>Elizabeth Goodsell</w:t>
      </w:r>
      <w:r>
        <w:t xml:space="preserve"> is </w:t>
      </w:r>
      <w:r w:rsidR="009C1553">
        <w:t>Associate Director, Grants and Proposals,</w:t>
      </w:r>
      <w:r>
        <w:t xml:space="preserve"> at Curriculum Associates and supports educators by helping them discover funding opportunities for Curriculum Associates’ programs. Elizabeth has held a range of roles focused on grant and proposal writing, funding research, training, and program management with nonprofit organizations and education companies. She has been a volunteer ESL tutor for adults and </w:t>
      </w:r>
      <w:r w:rsidR="00852FD6">
        <w:t>served</w:t>
      </w:r>
      <w:r>
        <w:t xml:space="preserve"> on the board of her town’s education foundation. Elizabeth holds a master’s degree from the Harvard Graduate School of Education.</w:t>
      </w:r>
    </w:p>
    <w:p w14:paraId="6326C70B" w14:textId="5020A785" w:rsidR="00C60433" w:rsidRDefault="00543EB6">
      <w:pPr>
        <w:pStyle w:val="ResponseText"/>
      </w:pPr>
      <w:r w:rsidRPr="00615A58">
        <w:rPr>
          <w:b/>
          <w:bCs/>
        </w:rPr>
        <w:t>Shainah Faustin Laforest</w:t>
      </w:r>
      <w:r>
        <w:t xml:space="preserve"> is a </w:t>
      </w:r>
      <w:r w:rsidR="00F60598">
        <w:t>G</w:t>
      </w:r>
      <w:r>
        <w:t xml:space="preserve">rants </w:t>
      </w:r>
      <w:r w:rsidR="00F60598">
        <w:t>W</w:t>
      </w:r>
      <w:r>
        <w:t xml:space="preserve">riter at Curriculum Associates. In this role, she supports education partners with writing and researching new funding that aligns with Curriculum Associates programs. Before her current position, Shainah held several roles within the nonprofit space that focused on grants writing, fundraising, community empowerment and engagement, and accessibility. She has also taught English literature and the </w:t>
      </w:r>
      <w:r w:rsidR="00E6403D">
        <w:t>S</w:t>
      </w:r>
      <w:r>
        <w:t xml:space="preserve">ociology of </w:t>
      </w:r>
      <w:r w:rsidR="00E6403D">
        <w:t>R</w:t>
      </w:r>
      <w:r>
        <w:t xml:space="preserve">ace and </w:t>
      </w:r>
      <w:r w:rsidR="00E6403D">
        <w:t>E</w:t>
      </w:r>
      <w:r>
        <w:t>thnicity at the high school level.</w:t>
      </w:r>
    </w:p>
    <w:sectPr w:rsidR="00C60433" w:rsidSect="00DE5DF6">
      <w:footerReference w:type="default" r:id="rId65"/>
      <w:pgSz w:w="12240" w:h="15840"/>
      <w:pgMar w:top="126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90F3C" w14:textId="77777777" w:rsidR="004404E6" w:rsidRDefault="004404E6">
      <w:r>
        <w:separator/>
      </w:r>
    </w:p>
  </w:endnote>
  <w:endnote w:type="continuationSeparator" w:id="0">
    <w:p w14:paraId="59E6ABB1" w14:textId="77777777" w:rsidR="004404E6" w:rsidRDefault="004404E6">
      <w:r>
        <w:continuationSeparator/>
      </w:r>
    </w:p>
  </w:endnote>
  <w:endnote w:type="continuationNotice" w:id="1">
    <w:p w14:paraId="4B1D55AB" w14:textId="77777777" w:rsidR="004404E6" w:rsidRDefault="00440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DB905" w14:textId="46BE0993" w:rsidR="00232E4D" w:rsidRPr="00E6403D" w:rsidRDefault="008E6F9D" w:rsidP="00A23572">
    <w:pPr>
      <w:pBdr>
        <w:top w:val="single" w:sz="8" w:space="4" w:color="auto"/>
      </w:pBdr>
      <w:tabs>
        <w:tab w:val="left" w:pos="8597"/>
        <w:tab w:val="right" w:pos="9360"/>
      </w:tabs>
      <w:jc w:val="both"/>
      <w:rPr>
        <w:sz w:val="20"/>
      </w:rPr>
    </w:pPr>
    <w:r>
      <w:rPr>
        <w:color w:val="231F20"/>
        <w:sz w:val="16"/>
      </w:rPr>
      <w:t>©202</w:t>
    </w:r>
    <w:r w:rsidR="007C1455">
      <w:rPr>
        <w:color w:val="231F20"/>
        <w:sz w:val="16"/>
      </w:rPr>
      <w:t>4</w:t>
    </w:r>
    <w:r w:rsidR="00194392">
      <w:rPr>
        <w:color w:val="231F20"/>
        <w:sz w:val="16"/>
      </w:rPr>
      <w:t xml:space="preserve"> </w:t>
    </w:r>
    <w:r w:rsidR="00A23572" w:rsidRPr="008E6F9D">
      <w:rPr>
        <w:color w:val="231F20"/>
        <w:sz w:val="16"/>
      </w:rPr>
      <w:t>Curriculum Associates, LLC. All rights reserved.</w:t>
    </w:r>
    <w:r w:rsidR="00194392" w:rsidRPr="008E6F9D">
      <w:rPr>
        <w:color w:val="231F20"/>
        <w:sz w:val="16"/>
      </w:rPr>
      <w:t xml:space="preserve"> </w:t>
    </w:r>
    <w:r>
      <w:rPr>
        <w:color w:val="231F20"/>
        <w:sz w:val="16"/>
      </w:rPr>
      <w:t>|</w:t>
    </w:r>
    <w:r>
      <w:rPr>
        <w:color w:val="231F20"/>
        <w:spacing w:val="39"/>
        <w:sz w:val="16"/>
      </w:rPr>
      <w:t xml:space="preserve"> </w:t>
    </w:r>
    <w:r>
      <w:rPr>
        <w:color w:val="231F20"/>
        <w:sz w:val="16"/>
      </w:rPr>
      <w:t>0</w:t>
    </w:r>
    <w:r w:rsidR="00C964A5">
      <w:rPr>
        <w:color w:val="231F20"/>
        <w:sz w:val="16"/>
      </w:rPr>
      <w:t>7</w:t>
    </w:r>
    <w:r>
      <w:rPr>
        <w:color w:val="231F20"/>
        <w:sz w:val="16"/>
      </w:rPr>
      <w:t>/2</w:t>
    </w:r>
    <w:r w:rsidR="00C964A5">
      <w:rPr>
        <w:color w:val="231F20"/>
        <w:sz w:val="16"/>
      </w:rPr>
      <w:t>4</w:t>
    </w:r>
    <w:r w:rsidR="00194392" w:rsidRPr="00C81901">
      <w:rPr>
        <w:b/>
        <w:color w:val="6D6E71"/>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5CD33" w14:textId="2D74C748" w:rsidR="005546D8" w:rsidRPr="00E6403D" w:rsidRDefault="005546D8" w:rsidP="00A23572">
    <w:pPr>
      <w:pBdr>
        <w:top w:val="single" w:sz="8" w:space="4" w:color="auto"/>
      </w:pBdr>
      <w:tabs>
        <w:tab w:val="left" w:pos="8597"/>
        <w:tab w:val="right" w:pos="9360"/>
      </w:tabs>
      <w:jc w:val="both"/>
      <w:rPr>
        <w:sz w:val="20"/>
      </w:rPr>
    </w:pPr>
    <w:r>
      <w:rPr>
        <w:color w:val="231F20"/>
        <w:sz w:val="16"/>
      </w:rPr>
      <w:t xml:space="preserve">©2024 </w:t>
    </w:r>
    <w:r w:rsidRPr="008E6F9D">
      <w:rPr>
        <w:color w:val="231F20"/>
        <w:sz w:val="16"/>
      </w:rPr>
      <w:t xml:space="preserve">Curriculum Associates, LLC. All rights reserved. </w:t>
    </w:r>
    <w:r>
      <w:rPr>
        <w:color w:val="231F20"/>
        <w:sz w:val="16"/>
      </w:rPr>
      <w:t>|</w:t>
    </w:r>
    <w:r>
      <w:rPr>
        <w:color w:val="231F20"/>
        <w:spacing w:val="39"/>
        <w:sz w:val="16"/>
      </w:rPr>
      <w:t xml:space="preserve"> </w:t>
    </w:r>
    <w:r>
      <w:rPr>
        <w:color w:val="231F20"/>
        <w:sz w:val="16"/>
      </w:rPr>
      <w:t>07/24</w:t>
    </w:r>
    <w:r w:rsidRPr="00C81901">
      <w:rPr>
        <w:b/>
        <w:color w:val="6D6E71"/>
        <w:sz w:val="18"/>
        <w:szCs w:val="18"/>
      </w:rPr>
      <w:tab/>
    </w:r>
    <w:r w:rsidR="00CB0A71">
      <w:rPr>
        <w:b/>
        <w:color w:val="6D6E71"/>
        <w:sz w:val="18"/>
        <w:szCs w:val="18"/>
      </w:rPr>
      <w:tab/>
    </w:r>
    <w:r w:rsidRPr="00894A70">
      <w:rPr>
        <w:sz w:val="20"/>
        <w:szCs w:val="20"/>
      </w:rPr>
      <w:fldChar w:fldCharType="begin"/>
    </w:r>
    <w:r w:rsidRPr="00894A70">
      <w:rPr>
        <w:sz w:val="20"/>
        <w:szCs w:val="20"/>
      </w:rPr>
      <w:instrText xml:space="preserve"> PAGE   \* MERGEFORMAT </w:instrText>
    </w:r>
    <w:r w:rsidRPr="00894A70">
      <w:rPr>
        <w:sz w:val="20"/>
        <w:szCs w:val="20"/>
      </w:rPr>
      <w:fldChar w:fldCharType="separate"/>
    </w:r>
    <w:r>
      <w:rPr>
        <w:sz w:val="20"/>
        <w:szCs w:val="20"/>
      </w:rPr>
      <w:t>3</w:t>
    </w:r>
    <w:r w:rsidRPr="00894A7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C6B59" w14:textId="77777777" w:rsidR="004404E6" w:rsidRDefault="004404E6">
      <w:r>
        <w:separator/>
      </w:r>
    </w:p>
  </w:footnote>
  <w:footnote w:type="continuationSeparator" w:id="0">
    <w:p w14:paraId="4AC54112" w14:textId="77777777" w:rsidR="004404E6" w:rsidRDefault="004404E6">
      <w:r>
        <w:continuationSeparator/>
      </w:r>
    </w:p>
  </w:footnote>
  <w:footnote w:type="continuationNotice" w:id="1">
    <w:p w14:paraId="12552C33" w14:textId="77777777" w:rsidR="004404E6" w:rsidRDefault="004404E6"/>
  </w:footnote>
  <w:footnote w:id="2">
    <w:p w14:paraId="338FD135" w14:textId="32AF86D9" w:rsidR="00911860" w:rsidRPr="00AC20D1" w:rsidRDefault="00911860" w:rsidP="00911860">
      <w:pPr>
        <w:pStyle w:val="Footnote"/>
        <w:rPr>
          <w:sz w:val="18"/>
          <w:szCs w:val="18"/>
        </w:rPr>
      </w:pPr>
      <w:r w:rsidRPr="00AC20D1">
        <w:rPr>
          <w:rStyle w:val="FootnoteReference"/>
          <w:sz w:val="18"/>
          <w:szCs w:val="18"/>
        </w:rPr>
        <w:footnoteRef/>
      </w:r>
      <w:r w:rsidRPr="00AC20D1">
        <w:rPr>
          <w:sz w:val="18"/>
          <w:szCs w:val="18"/>
        </w:rPr>
        <w:t xml:space="preserve"> This toolkit does not guarantee, imply, or suggest that grant funding will be awarded to any district/organization that follows the guidelines contained therein. Curriculum Associates does not award funds nor is Curriculum Associates responsible for the accuracy, completeness, or content of this toolkit or that of any subsequent links. We encourage you to verify current eligibility requirements and any relevant deadlines. Requirements are provided as a convenience and for informational purposes only.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EF468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F16E7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AE43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70DA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20FA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A29F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4860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EA95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069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B23B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25156"/>
    <w:multiLevelType w:val="hybridMultilevel"/>
    <w:tmpl w:val="0F800F62"/>
    <w:lvl w:ilvl="0" w:tplc="3146C45E">
      <w:start w:val="1"/>
      <w:numFmt w:val="bullet"/>
      <w:lvlText w:val="§"/>
      <w:lvlJc w:val="left"/>
      <w:pPr>
        <w:ind w:left="720" w:hanging="360"/>
      </w:pPr>
      <w:rPr>
        <w:rFonts w:ascii="Wingdings" w:hAnsi="Wingdings" w:hint="default"/>
      </w:rPr>
    </w:lvl>
    <w:lvl w:ilvl="1" w:tplc="02B89E9A">
      <w:start w:val="1"/>
      <w:numFmt w:val="bullet"/>
      <w:lvlText w:val="o"/>
      <w:lvlJc w:val="left"/>
      <w:pPr>
        <w:ind w:left="1440" w:hanging="360"/>
      </w:pPr>
      <w:rPr>
        <w:rFonts w:ascii="Courier New" w:hAnsi="Courier New" w:hint="default"/>
      </w:rPr>
    </w:lvl>
    <w:lvl w:ilvl="2" w:tplc="FC4A2F3C">
      <w:start w:val="1"/>
      <w:numFmt w:val="bullet"/>
      <w:lvlText w:val=""/>
      <w:lvlJc w:val="left"/>
      <w:pPr>
        <w:ind w:left="2160" w:hanging="360"/>
      </w:pPr>
      <w:rPr>
        <w:rFonts w:ascii="Wingdings" w:hAnsi="Wingdings" w:hint="default"/>
      </w:rPr>
    </w:lvl>
    <w:lvl w:ilvl="3" w:tplc="753C24B0">
      <w:start w:val="1"/>
      <w:numFmt w:val="bullet"/>
      <w:lvlText w:val=""/>
      <w:lvlJc w:val="left"/>
      <w:pPr>
        <w:ind w:left="2880" w:hanging="360"/>
      </w:pPr>
      <w:rPr>
        <w:rFonts w:ascii="Symbol" w:hAnsi="Symbol" w:hint="default"/>
      </w:rPr>
    </w:lvl>
    <w:lvl w:ilvl="4" w:tplc="BAE6B9C0">
      <w:start w:val="1"/>
      <w:numFmt w:val="bullet"/>
      <w:lvlText w:val="o"/>
      <w:lvlJc w:val="left"/>
      <w:pPr>
        <w:ind w:left="3600" w:hanging="360"/>
      </w:pPr>
      <w:rPr>
        <w:rFonts w:ascii="Courier New" w:hAnsi="Courier New" w:hint="default"/>
      </w:rPr>
    </w:lvl>
    <w:lvl w:ilvl="5" w:tplc="774E4B7C">
      <w:start w:val="1"/>
      <w:numFmt w:val="bullet"/>
      <w:lvlText w:val=""/>
      <w:lvlJc w:val="left"/>
      <w:pPr>
        <w:ind w:left="4320" w:hanging="360"/>
      </w:pPr>
      <w:rPr>
        <w:rFonts w:ascii="Wingdings" w:hAnsi="Wingdings" w:hint="default"/>
      </w:rPr>
    </w:lvl>
    <w:lvl w:ilvl="6" w:tplc="61B2432E">
      <w:start w:val="1"/>
      <w:numFmt w:val="bullet"/>
      <w:lvlText w:val=""/>
      <w:lvlJc w:val="left"/>
      <w:pPr>
        <w:ind w:left="5040" w:hanging="360"/>
      </w:pPr>
      <w:rPr>
        <w:rFonts w:ascii="Symbol" w:hAnsi="Symbol" w:hint="default"/>
      </w:rPr>
    </w:lvl>
    <w:lvl w:ilvl="7" w:tplc="9CF8856A">
      <w:start w:val="1"/>
      <w:numFmt w:val="bullet"/>
      <w:lvlText w:val="o"/>
      <w:lvlJc w:val="left"/>
      <w:pPr>
        <w:ind w:left="5760" w:hanging="360"/>
      </w:pPr>
      <w:rPr>
        <w:rFonts w:ascii="Courier New" w:hAnsi="Courier New" w:hint="default"/>
      </w:rPr>
    </w:lvl>
    <w:lvl w:ilvl="8" w:tplc="DBBE9494">
      <w:start w:val="1"/>
      <w:numFmt w:val="bullet"/>
      <w:lvlText w:val=""/>
      <w:lvlJc w:val="left"/>
      <w:pPr>
        <w:ind w:left="6480" w:hanging="360"/>
      </w:pPr>
      <w:rPr>
        <w:rFonts w:ascii="Wingdings" w:hAnsi="Wingdings" w:hint="default"/>
      </w:rPr>
    </w:lvl>
  </w:abstractNum>
  <w:abstractNum w:abstractNumId="11" w15:restartNumberingAfterBreak="0">
    <w:nsid w:val="1C5730B8"/>
    <w:multiLevelType w:val="hybridMultilevel"/>
    <w:tmpl w:val="745A3BC0"/>
    <w:lvl w:ilvl="0" w:tplc="965EFFC0">
      <w:start w:val="1"/>
      <w:numFmt w:val="bullet"/>
      <w:lvlText w:val="·"/>
      <w:lvlJc w:val="left"/>
      <w:pPr>
        <w:ind w:left="720" w:hanging="360"/>
      </w:pPr>
      <w:rPr>
        <w:rFonts w:ascii="Symbol" w:hAnsi="Symbol" w:hint="default"/>
      </w:rPr>
    </w:lvl>
    <w:lvl w:ilvl="1" w:tplc="F46A1872">
      <w:start w:val="1"/>
      <w:numFmt w:val="bullet"/>
      <w:lvlText w:val="o"/>
      <w:lvlJc w:val="left"/>
      <w:pPr>
        <w:ind w:left="1440" w:hanging="360"/>
      </w:pPr>
      <w:rPr>
        <w:rFonts w:ascii="Courier New" w:hAnsi="Courier New" w:hint="default"/>
      </w:rPr>
    </w:lvl>
    <w:lvl w:ilvl="2" w:tplc="38F22558">
      <w:start w:val="1"/>
      <w:numFmt w:val="bullet"/>
      <w:lvlText w:val=""/>
      <w:lvlJc w:val="left"/>
      <w:pPr>
        <w:ind w:left="2160" w:hanging="360"/>
      </w:pPr>
      <w:rPr>
        <w:rFonts w:ascii="Wingdings" w:hAnsi="Wingdings" w:hint="default"/>
      </w:rPr>
    </w:lvl>
    <w:lvl w:ilvl="3" w:tplc="1C9A9926">
      <w:start w:val="1"/>
      <w:numFmt w:val="bullet"/>
      <w:lvlText w:val=""/>
      <w:lvlJc w:val="left"/>
      <w:pPr>
        <w:ind w:left="2880" w:hanging="360"/>
      </w:pPr>
      <w:rPr>
        <w:rFonts w:ascii="Symbol" w:hAnsi="Symbol" w:hint="default"/>
      </w:rPr>
    </w:lvl>
    <w:lvl w:ilvl="4" w:tplc="ED46579E">
      <w:start w:val="1"/>
      <w:numFmt w:val="bullet"/>
      <w:lvlText w:val="o"/>
      <w:lvlJc w:val="left"/>
      <w:pPr>
        <w:ind w:left="3600" w:hanging="360"/>
      </w:pPr>
      <w:rPr>
        <w:rFonts w:ascii="Courier New" w:hAnsi="Courier New" w:hint="default"/>
      </w:rPr>
    </w:lvl>
    <w:lvl w:ilvl="5" w:tplc="DDE2A5E4">
      <w:start w:val="1"/>
      <w:numFmt w:val="bullet"/>
      <w:lvlText w:val=""/>
      <w:lvlJc w:val="left"/>
      <w:pPr>
        <w:ind w:left="4320" w:hanging="360"/>
      </w:pPr>
      <w:rPr>
        <w:rFonts w:ascii="Wingdings" w:hAnsi="Wingdings" w:hint="default"/>
      </w:rPr>
    </w:lvl>
    <w:lvl w:ilvl="6" w:tplc="8F5E74A2">
      <w:start w:val="1"/>
      <w:numFmt w:val="bullet"/>
      <w:lvlText w:val=""/>
      <w:lvlJc w:val="left"/>
      <w:pPr>
        <w:ind w:left="5040" w:hanging="360"/>
      </w:pPr>
      <w:rPr>
        <w:rFonts w:ascii="Symbol" w:hAnsi="Symbol" w:hint="default"/>
      </w:rPr>
    </w:lvl>
    <w:lvl w:ilvl="7" w:tplc="FBD6E768">
      <w:start w:val="1"/>
      <w:numFmt w:val="bullet"/>
      <w:lvlText w:val="o"/>
      <w:lvlJc w:val="left"/>
      <w:pPr>
        <w:ind w:left="5760" w:hanging="360"/>
      </w:pPr>
      <w:rPr>
        <w:rFonts w:ascii="Courier New" w:hAnsi="Courier New" w:hint="default"/>
      </w:rPr>
    </w:lvl>
    <w:lvl w:ilvl="8" w:tplc="1CB2397E">
      <w:start w:val="1"/>
      <w:numFmt w:val="bullet"/>
      <w:lvlText w:val=""/>
      <w:lvlJc w:val="left"/>
      <w:pPr>
        <w:ind w:left="6480" w:hanging="360"/>
      </w:pPr>
      <w:rPr>
        <w:rFonts w:ascii="Wingdings" w:hAnsi="Wingdings" w:hint="default"/>
      </w:rPr>
    </w:lvl>
  </w:abstractNum>
  <w:abstractNum w:abstractNumId="12" w15:restartNumberingAfterBreak="0">
    <w:nsid w:val="319D1607"/>
    <w:multiLevelType w:val="hybridMultilevel"/>
    <w:tmpl w:val="CE7E7402"/>
    <w:lvl w:ilvl="0" w:tplc="7D0A7348">
      <w:start w:val="1"/>
      <w:numFmt w:val="bullet"/>
      <w:pStyle w:val="Bullet3"/>
      <w:lvlText w:val=""/>
      <w:lvlJc w:val="left"/>
      <w:pPr>
        <w:ind w:left="2520" w:hanging="360"/>
      </w:pPr>
      <w:rPr>
        <w:rFonts w:ascii="Wingdings" w:hAnsi="Wingdings" w:hint="default"/>
        <w:sz w:val="16"/>
      </w:rPr>
    </w:lvl>
    <w:lvl w:ilvl="1" w:tplc="297494D6" w:tentative="1">
      <w:start w:val="1"/>
      <w:numFmt w:val="bullet"/>
      <w:lvlText w:val="o"/>
      <w:lvlJc w:val="left"/>
      <w:pPr>
        <w:ind w:left="3240" w:hanging="360"/>
      </w:pPr>
      <w:rPr>
        <w:rFonts w:ascii="Courier New" w:hAnsi="Courier New" w:cs="Courier New" w:hint="default"/>
      </w:rPr>
    </w:lvl>
    <w:lvl w:ilvl="2" w:tplc="48FA29D4" w:tentative="1">
      <w:start w:val="1"/>
      <w:numFmt w:val="bullet"/>
      <w:lvlText w:val=""/>
      <w:lvlJc w:val="left"/>
      <w:pPr>
        <w:ind w:left="3960" w:hanging="360"/>
      </w:pPr>
      <w:rPr>
        <w:rFonts w:ascii="Wingdings" w:hAnsi="Wingdings" w:hint="default"/>
      </w:rPr>
    </w:lvl>
    <w:lvl w:ilvl="3" w:tplc="F65233E8" w:tentative="1">
      <w:start w:val="1"/>
      <w:numFmt w:val="bullet"/>
      <w:lvlText w:val=""/>
      <w:lvlJc w:val="left"/>
      <w:pPr>
        <w:ind w:left="4680" w:hanging="360"/>
      </w:pPr>
      <w:rPr>
        <w:rFonts w:ascii="Symbol" w:hAnsi="Symbol" w:hint="default"/>
      </w:rPr>
    </w:lvl>
    <w:lvl w:ilvl="4" w:tplc="B32E7ABC" w:tentative="1">
      <w:start w:val="1"/>
      <w:numFmt w:val="bullet"/>
      <w:lvlText w:val="o"/>
      <w:lvlJc w:val="left"/>
      <w:pPr>
        <w:ind w:left="5400" w:hanging="360"/>
      </w:pPr>
      <w:rPr>
        <w:rFonts w:ascii="Courier New" w:hAnsi="Courier New" w:cs="Courier New" w:hint="default"/>
      </w:rPr>
    </w:lvl>
    <w:lvl w:ilvl="5" w:tplc="0A305880" w:tentative="1">
      <w:start w:val="1"/>
      <w:numFmt w:val="bullet"/>
      <w:lvlText w:val=""/>
      <w:lvlJc w:val="left"/>
      <w:pPr>
        <w:ind w:left="6120" w:hanging="360"/>
      </w:pPr>
      <w:rPr>
        <w:rFonts w:ascii="Wingdings" w:hAnsi="Wingdings" w:hint="default"/>
      </w:rPr>
    </w:lvl>
    <w:lvl w:ilvl="6" w:tplc="7DBE46BE" w:tentative="1">
      <w:start w:val="1"/>
      <w:numFmt w:val="bullet"/>
      <w:lvlText w:val=""/>
      <w:lvlJc w:val="left"/>
      <w:pPr>
        <w:ind w:left="6840" w:hanging="360"/>
      </w:pPr>
      <w:rPr>
        <w:rFonts w:ascii="Symbol" w:hAnsi="Symbol" w:hint="default"/>
      </w:rPr>
    </w:lvl>
    <w:lvl w:ilvl="7" w:tplc="3B32739C" w:tentative="1">
      <w:start w:val="1"/>
      <w:numFmt w:val="bullet"/>
      <w:lvlText w:val="o"/>
      <w:lvlJc w:val="left"/>
      <w:pPr>
        <w:ind w:left="7560" w:hanging="360"/>
      </w:pPr>
      <w:rPr>
        <w:rFonts w:ascii="Courier New" w:hAnsi="Courier New" w:cs="Courier New" w:hint="default"/>
      </w:rPr>
    </w:lvl>
    <w:lvl w:ilvl="8" w:tplc="936E70E6" w:tentative="1">
      <w:start w:val="1"/>
      <w:numFmt w:val="bullet"/>
      <w:lvlText w:val=""/>
      <w:lvlJc w:val="left"/>
      <w:pPr>
        <w:ind w:left="8280" w:hanging="360"/>
      </w:pPr>
      <w:rPr>
        <w:rFonts w:ascii="Wingdings" w:hAnsi="Wingdings" w:hint="default"/>
      </w:rPr>
    </w:lvl>
  </w:abstractNum>
  <w:abstractNum w:abstractNumId="13" w15:restartNumberingAfterBreak="0">
    <w:nsid w:val="33BF735D"/>
    <w:multiLevelType w:val="hybridMultilevel"/>
    <w:tmpl w:val="D076BFB6"/>
    <w:lvl w:ilvl="0" w:tplc="F956F5D6">
      <w:start w:val="1"/>
      <w:numFmt w:val="bullet"/>
      <w:lvlText w:val=""/>
      <w:lvlJc w:val="left"/>
      <w:pPr>
        <w:tabs>
          <w:tab w:val="num" w:pos="720"/>
        </w:tabs>
        <w:ind w:left="720" w:hanging="360"/>
      </w:pPr>
      <w:rPr>
        <w:rFonts w:ascii="Symbol" w:hAnsi="Symbol" w:hint="default"/>
        <w:sz w:val="16"/>
      </w:rPr>
    </w:lvl>
    <w:lvl w:ilvl="1" w:tplc="DA1017A6">
      <w:start w:val="1"/>
      <w:numFmt w:val="bullet"/>
      <w:lvlText w:val="o"/>
      <w:lvlJc w:val="left"/>
      <w:pPr>
        <w:tabs>
          <w:tab w:val="num" w:pos="1440"/>
        </w:tabs>
        <w:ind w:left="1440" w:hanging="360"/>
      </w:pPr>
      <w:rPr>
        <w:rFonts w:ascii="Courier New" w:hAnsi="Courier New" w:cs="Courier New" w:hint="default"/>
      </w:rPr>
    </w:lvl>
    <w:lvl w:ilvl="2" w:tplc="7D2EC932">
      <w:start w:val="1"/>
      <w:numFmt w:val="decimal"/>
      <w:lvlText w:val="%3."/>
      <w:lvlJc w:val="left"/>
      <w:pPr>
        <w:tabs>
          <w:tab w:val="num" w:pos="2160"/>
        </w:tabs>
        <w:ind w:left="2160" w:hanging="360"/>
      </w:pPr>
      <w:rPr>
        <w:rFonts w:cs="Times New Roman"/>
      </w:rPr>
    </w:lvl>
    <w:lvl w:ilvl="3" w:tplc="04385A30">
      <w:start w:val="1"/>
      <w:numFmt w:val="decimal"/>
      <w:lvlText w:val="%4."/>
      <w:lvlJc w:val="left"/>
      <w:pPr>
        <w:tabs>
          <w:tab w:val="num" w:pos="2880"/>
        </w:tabs>
        <w:ind w:left="2880" w:hanging="360"/>
      </w:pPr>
      <w:rPr>
        <w:rFonts w:cs="Times New Roman"/>
      </w:rPr>
    </w:lvl>
    <w:lvl w:ilvl="4" w:tplc="3CD2ADC0">
      <w:start w:val="1"/>
      <w:numFmt w:val="decimal"/>
      <w:lvlText w:val="%5."/>
      <w:lvlJc w:val="left"/>
      <w:pPr>
        <w:tabs>
          <w:tab w:val="num" w:pos="3600"/>
        </w:tabs>
        <w:ind w:left="3600" w:hanging="360"/>
      </w:pPr>
      <w:rPr>
        <w:rFonts w:cs="Times New Roman"/>
      </w:rPr>
    </w:lvl>
    <w:lvl w:ilvl="5" w:tplc="4446C0C2">
      <w:start w:val="1"/>
      <w:numFmt w:val="decimal"/>
      <w:lvlText w:val="%6."/>
      <w:lvlJc w:val="left"/>
      <w:pPr>
        <w:tabs>
          <w:tab w:val="num" w:pos="4320"/>
        </w:tabs>
        <w:ind w:left="4320" w:hanging="360"/>
      </w:pPr>
      <w:rPr>
        <w:rFonts w:cs="Times New Roman"/>
      </w:rPr>
    </w:lvl>
    <w:lvl w:ilvl="6" w:tplc="48AA2A9C">
      <w:start w:val="1"/>
      <w:numFmt w:val="decimal"/>
      <w:lvlText w:val="%7."/>
      <w:lvlJc w:val="left"/>
      <w:pPr>
        <w:tabs>
          <w:tab w:val="num" w:pos="5040"/>
        </w:tabs>
        <w:ind w:left="5040" w:hanging="360"/>
      </w:pPr>
      <w:rPr>
        <w:rFonts w:cs="Times New Roman"/>
      </w:rPr>
    </w:lvl>
    <w:lvl w:ilvl="7" w:tplc="01F432A2">
      <w:start w:val="1"/>
      <w:numFmt w:val="decimal"/>
      <w:lvlText w:val="%8."/>
      <w:lvlJc w:val="left"/>
      <w:pPr>
        <w:tabs>
          <w:tab w:val="num" w:pos="5760"/>
        </w:tabs>
        <w:ind w:left="5760" w:hanging="360"/>
      </w:pPr>
      <w:rPr>
        <w:rFonts w:cs="Times New Roman"/>
      </w:rPr>
    </w:lvl>
    <w:lvl w:ilvl="8" w:tplc="C80E4D32">
      <w:start w:val="1"/>
      <w:numFmt w:val="decimal"/>
      <w:lvlText w:val="%9."/>
      <w:lvlJc w:val="left"/>
      <w:pPr>
        <w:tabs>
          <w:tab w:val="num" w:pos="6480"/>
        </w:tabs>
        <w:ind w:left="6480" w:hanging="360"/>
      </w:pPr>
      <w:rPr>
        <w:rFonts w:cs="Times New Roman"/>
      </w:rPr>
    </w:lvl>
  </w:abstractNum>
  <w:abstractNum w:abstractNumId="14" w15:restartNumberingAfterBreak="0">
    <w:nsid w:val="35FDEFD4"/>
    <w:multiLevelType w:val="hybridMultilevel"/>
    <w:tmpl w:val="AFA6144E"/>
    <w:lvl w:ilvl="0" w:tplc="3EBC2A8C">
      <w:start w:val="1"/>
      <w:numFmt w:val="bullet"/>
      <w:lvlText w:val="·"/>
      <w:lvlJc w:val="left"/>
      <w:pPr>
        <w:ind w:left="720" w:hanging="360"/>
      </w:pPr>
      <w:rPr>
        <w:rFonts w:ascii="Symbol" w:hAnsi="Symbol" w:hint="default"/>
      </w:rPr>
    </w:lvl>
    <w:lvl w:ilvl="1" w:tplc="C86A0894">
      <w:start w:val="1"/>
      <w:numFmt w:val="bullet"/>
      <w:lvlText w:val="o"/>
      <w:lvlJc w:val="left"/>
      <w:pPr>
        <w:ind w:left="1440" w:hanging="360"/>
      </w:pPr>
      <w:rPr>
        <w:rFonts w:ascii="Courier New" w:hAnsi="Courier New" w:hint="default"/>
      </w:rPr>
    </w:lvl>
    <w:lvl w:ilvl="2" w:tplc="935E0A5C">
      <w:start w:val="1"/>
      <w:numFmt w:val="bullet"/>
      <w:lvlText w:val=""/>
      <w:lvlJc w:val="left"/>
      <w:pPr>
        <w:ind w:left="2160" w:hanging="360"/>
      </w:pPr>
      <w:rPr>
        <w:rFonts w:ascii="Wingdings" w:hAnsi="Wingdings" w:hint="default"/>
      </w:rPr>
    </w:lvl>
    <w:lvl w:ilvl="3" w:tplc="EBDC1A64">
      <w:start w:val="1"/>
      <w:numFmt w:val="bullet"/>
      <w:lvlText w:val=""/>
      <w:lvlJc w:val="left"/>
      <w:pPr>
        <w:ind w:left="2880" w:hanging="360"/>
      </w:pPr>
      <w:rPr>
        <w:rFonts w:ascii="Symbol" w:hAnsi="Symbol" w:hint="default"/>
      </w:rPr>
    </w:lvl>
    <w:lvl w:ilvl="4" w:tplc="EE3E6EDE">
      <w:start w:val="1"/>
      <w:numFmt w:val="bullet"/>
      <w:lvlText w:val="o"/>
      <w:lvlJc w:val="left"/>
      <w:pPr>
        <w:ind w:left="3600" w:hanging="360"/>
      </w:pPr>
      <w:rPr>
        <w:rFonts w:ascii="Courier New" w:hAnsi="Courier New" w:hint="default"/>
      </w:rPr>
    </w:lvl>
    <w:lvl w:ilvl="5" w:tplc="A6C4419E">
      <w:start w:val="1"/>
      <w:numFmt w:val="bullet"/>
      <w:lvlText w:val=""/>
      <w:lvlJc w:val="left"/>
      <w:pPr>
        <w:ind w:left="4320" w:hanging="360"/>
      </w:pPr>
      <w:rPr>
        <w:rFonts w:ascii="Wingdings" w:hAnsi="Wingdings" w:hint="default"/>
      </w:rPr>
    </w:lvl>
    <w:lvl w:ilvl="6" w:tplc="A3C2B784">
      <w:start w:val="1"/>
      <w:numFmt w:val="bullet"/>
      <w:lvlText w:val=""/>
      <w:lvlJc w:val="left"/>
      <w:pPr>
        <w:ind w:left="5040" w:hanging="360"/>
      </w:pPr>
      <w:rPr>
        <w:rFonts w:ascii="Symbol" w:hAnsi="Symbol" w:hint="default"/>
      </w:rPr>
    </w:lvl>
    <w:lvl w:ilvl="7" w:tplc="D4289D46">
      <w:start w:val="1"/>
      <w:numFmt w:val="bullet"/>
      <w:lvlText w:val="o"/>
      <w:lvlJc w:val="left"/>
      <w:pPr>
        <w:ind w:left="5760" w:hanging="360"/>
      </w:pPr>
      <w:rPr>
        <w:rFonts w:ascii="Courier New" w:hAnsi="Courier New" w:hint="default"/>
      </w:rPr>
    </w:lvl>
    <w:lvl w:ilvl="8" w:tplc="30F204AA">
      <w:start w:val="1"/>
      <w:numFmt w:val="bullet"/>
      <w:lvlText w:val=""/>
      <w:lvlJc w:val="left"/>
      <w:pPr>
        <w:ind w:left="6480" w:hanging="360"/>
      </w:pPr>
      <w:rPr>
        <w:rFonts w:ascii="Wingdings" w:hAnsi="Wingdings" w:hint="default"/>
      </w:rPr>
    </w:lvl>
  </w:abstractNum>
  <w:abstractNum w:abstractNumId="15" w15:restartNumberingAfterBreak="0">
    <w:nsid w:val="3F2953AF"/>
    <w:multiLevelType w:val="hybridMultilevel"/>
    <w:tmpl w:val="63B0C70C"/>
    <w:lvl w:ilvl="0" w:tplc="D518A688">
      <w:start w:val="1"/>
      <w:numFmt w:val="bullet"/>
      <w:lvlText w:val=""/>
      <w:lvlJc w:val="left"/>
      <w:pPr>
        <w:tabs>
          <w:tab w:val="num" w:pos="720"/>
        </w:tabs>
        <w:ind w:left="720" w:hanging="360"/>
      </w:pPr>
      <w:rPr>
        <w:rFonts w:ascii="Symbol" w:hAnsi="Symbol" w:hint="default"/>
        <w:sz w:val="16"/>
      </w:rPr>
    </w:lvl>
    <w:lvl w:ilvl="1" w:tplc="6276BC94">
      <w:start w:val="1"/>
      <w:numFmt w:val="bullet"/>
      <w:lvlText w:val="o"/>
      <w:lvlJc w:val="left"/>
      <w:pPr>
        <w:tabs>
          <w:tab w:val="num" w:pos="1440"/>
        </w:tabs>
        <w:ind w:left="1440" w:hanging="360"/>
      </w:pPr>
      <w:rPr>
        <w:rFonts w:ascii="Courier New" w:hAnsi="Courier New" w:hint="default"/>
        <w:sz w:val="16"/>
      </w:rPr>
    </w:lvl>
    <w:lvl w:ilvl="2" w:tplc="EBEA0AD6">
      <w:start w:val="1"/>
      <w:numFmt w:val="decimal"/>
      <w:lvlText w:val="%3."/>
      <w:lvlJc w:val="left"/>
      <w:pPr>
        <w:tabs>
          <w:tab w:val="num" w:pos="2160"/>
        </w:tabs>
        <w:ind w:left="2160" w:hanging="360"/>
      </w:pPr>
      <w:rPr>
        <w:rFonts w:cs="Times New Roman"/>
      </w:rPr>
    </w:lvl>
    <w:lvl w:ilvl="3" w:tplc="FADC975A">
      <w:start w:val="1"/>
      <w:numFmt w:val="decimal"/>
      <w:lvlText w:val="%4."/>
      <w:lvlJc w:val="left"/>
      <w:pPr>
        <w:tabs>
          <w:tab w:val="num" w:pos="2880"/>
        </w:tabs>
        <w:ind w:left="2880" w:hanging="360"/>
      </w:pPr>
      <w:rPr>
        <w:rFonts w:cs="Times New Roman"/>
      </w:rPr>
    </w:lvl>
    <w:lvl w:ilvl="4" w:tplc="002AB22C">
      <w:start w:val="1"/>
      <w:numFmt w:val="decimal"/>
      <w:lvlText w:val="%5."/>
      <w:lvlJc w:val="left"/>
      <w:pPr>
        <w:tabs>
          <w:tab w:val="num" w:pos="3600"/>
        </w:tabs>
        <w:ind w:left="3600" w:hanging="360"/>
      </w:pPr>
      <w:rPr>
        <w:rFonts w:cs="Times New Roman"/>
      </w:rPr>
    </w:lvl>
    <w:lvl w:ilvl="5" w:tplc="F82419DC">
      <w:start w:val="1"/>
      <w:numFmt w:val="decimal"/>
      <w:lvlText w:val="%6."/>
      <w:lvlJc w:val="left"/>
      <w:pPr>
        <w:tabs>
          <w:tab w:val="num" w:pos="4320"/>
        </w:tabs>
        <w:ind w:left="4320" w:hanging="360"/>
      </w:pPr>
      <w:rPr>
        <w:rFonts w:cs="Times New Roman"/>
      </w:rPr>
    </w:lvl>
    <w:lvl w:ilvl="6" w:tplc="5B58BCC8">
      <w:start w:val="1"/>
      <w:numFmt w:val="decimal"/>
      <w:lvlText w:val="%7."/>
      <w:lvlJc w:val="left"/>
      <w:pPr>
        <w:tabs>
          <w:tab w:val="num" w:pos="5040"/>
        </w:tabs>
        <w:ind w:left="5040" w:hanging="360"/>
      </w:pPr>
      <w:rPr>
        <w:rFonts w:cs="Times New Roman"/>
      </w:rPr>
    </w:lvl>
    <w:lvl w:ilvl="7" w:tplc="EC005440">
      <w:start w:val="1"/>
      <w:numFmt w:val="decimal"/>
      <w:lvlText w:val="%8."/>
      <w:lvlJc w:val="left"/>
      <w:pPr>
        <w:tabs>
          <w:tab w:val="num" w:pos="5760"/>
        </w:tabs>
        <w:ind w:left="5760" w:hanging="360"/>
      </w:pPr>
      <w:rPr>
        <w:rFonts w:cs="Times New Roman"/>
      </w:rPr>
    </w:lvl>
    <w:lvl w:ilvl="8" w:tplc="6C6AB0A8">
      <w:start w:val="1"/>
      <w:numFmt w:val="decimal"/>
      <w:lvlText w:val="%9."/>
      <w:lvlJc w:val="left"/>
      <w:pPr>
        <w:tabs>
          <w:tab w:val="num" w:pos="6480"/>
        </w:tabs>
        <w:ind w:left="6480" w:hanging="360"/>
      </w:pPr>
      <w:rPr>
        <w:rFonts w:cs="Times New Roman"/>
      </w:rPr>
    </w:lvl>
  </w:abstractNum>
  <w:abstractNum w:abstractNumId="16" w15:restartNumberingAfterBreak="0">
    <w:nsid w:val="4B87EC6E"/>
    <w:multiLevelType w:val="hybridMultilevel"/>
    <w:tmpl w:val="AB86B890"/>
    <w:lvl w:ilvl="0" w:tplc="15F2474A">
      <w:start w:val="1"/>
      <w:numFmt w:val="bullet"/>
      <w:lvlText w:val="·"/>
      <w:lvlJc w:val="left"/>
      <w:pPr>
        <w:ind w:left="720" w:hanging="360"/>
      </w:pPr>
      <w:rPr>
        <w:rFonts w:ascii="Symbol" w:hAnsi="Symbol" w:hint="default"/>
      </w:rPr>
    </w:lvl>
    <w:lvl w:ilvl="1" w:tplc="4F76B69A">
      <w:start w:val="1"/>
      <w:numFmt w:val="bullet"/>
      <w:lvlText w:val="o"/>
      <w:lvlJc w:val="left"/>
      <w:pPr>
        <w:ind w:left="1440" w:hanging="360"/>
      </w:pPr>
      <w:rPr>
        <w:rFonts w:ascii="Courier New" w:hAnsi="Courier New" w:hint="default"/>
      </w:rPr>
    </w:lvl>
    <w:lvl w:ilvl="2" w:tplc="DB921080">
      <w:start w:val="1"/>
      <w:numFmt w:val="bullet"/>
      <w:lvlText w:val=""/>
      <w:lvlJc w:val="left"/>
      <w:pPr>
        <w:ind w:left="2160" w:hanging="360"/>
      </w:pPr>
      <w:rPr>
        <w:rFonts w:ascii="Wingdings" w:hAnsi="Wingdings" w:hint="default"/>
      </w:rPr>
    </w:lvl>
    <w:lvl w:ilvl="3" w:tplc="5EFC5612">
      <w:start w:val="1"/>
      <w:numFmt w:val="bullet"/>
      <w:lvlText w:val=""/>
      <w:lvlJc w:val="left"/>
      <w:pPr>
        <w:ind w:left="2880" w:hanging="360"/>
      </w:pPr>
      <w:rPr>
        <w:rFonts w:ascii="Symbol" w:hAnsi="Symbol" w:hint="default"/>
      </w:rPr>
    </w:lvl>
    <w:lvl w:ilvl="4" w:tplc="7C183D2E">
      <w:start w:val="1"/>
      <w:numFmt w:val="bullet"/>
      <w:lvlText w:val="o"/>
      <w:lvlJc w:val="left"/>
      <w:pPr>
        <w:ind w:left="3600" w:hanging="360"/>
      </w:pPr>
      <w:rPr>
        <w:rFonts w:ascii="Courier New" w:hAnsi="Courier New" w:hint="default"/>
      </w:rPr>
    </w:lvl>
    <w:lvl w:ilvl="5" w:tplc="675CC34A">
      <w:start w:val="1"/>
      <w:numFmt w:val="bullet"/>
      <w:lvlText w:val=""/>
      <w:lvlJc w:val="left"/>
      <w:pPr>
        <w:ind w:left="4320" w:hanging="360"/>
      </w:pPr>
      <w:rPr>
        <w:rFonts w:ascii="Wingdings" w:hAnsi="Wingdings" w:hint="default"/>
      </w:rPr>
    </w:lvl>
    <w:lvl w:ilvl="6" w:tplc="7764D534">
      <w:start w:val="1"/>
      <w:numFmt w:val="bullet"/>
      <w:lvlText w:val=""/>
      <w:lvlJc w:val="left"/>
      <w:pPr>
        <w:ind w:left="5040" w:hanging="360"/>
      </w:pPr>
      <w:rPr>
        <w:rFonts w:ascii="Symbol" w:hAnsi="Symbol" w:hint="default"/>
      </w:rPr>
    </w:lvl>
    <w:lvl w:ilvl="7" w:tplc="B2B8E802">
      <w:start w:val="1"/>
      <w:numFmt w:val="bullet"/>
      <w:lvlText w:val="o"/>
      <w:lvlJc w:val="left"/>
      <w:pPr>
        <w:ind w:left="5760" w:hanging="360"/>
      </w:pPr>
      <w:rPr>
        <w:rFonts w:ascii="Courier New" w:hAnsi="Courier New" w:hint="default"/>
      </w:rPr>
    </w:lvl>
    <w:lvl w:ilvl="8" w:tplc="3F6C729E">
      <w:start w:val="1"/>
      <w:numFmt w:val="bullet"/>
      <w:lvlText w:val=""/>
      <w:lvlJc w:val="left"/>
      <w:pPr>
        <w:ind w:left="6480" w:hanging="360"/>
      </w:pPr>
      <w:rPr>
        <w:rFonts w:ascii="Wingdings" w:hAnsi="Wingdings" w:hint="default"/>
      </w:rPr>
    </w:lvl>
  </w:abstractNum>
  <w:abstractNum w:abstractNumId="17" w15:restartNumberingAfterBreak="0">
    <w:nsid w:val="508C6C46"/>
    <w:multiLevelType w:val="hybridMultilevel"/>
    <w:tmpl w:val="9232EA32"/>
    <w:lvl w:ilvl="0" w:tplc="469C4F1E">
      <w:start w:val="1"/>
      <w:numFmt w:val="bullet"/>
      <w:lvlText w:val="·"/>
      <w:lvlJc w:val="left"/>
      <w:pPr>
        <w:ind w:left="720" w:hanging="360"/>
      </w:pPr>
      <w:rPr>
        <w:rFonts w:ascii="Symbol" w:hAnsi="Symbol" w:hint="default"/>
      </w:rPr>
    </w:lvl>
    <w:lvl w:ilvl="1" w:tplc="8A9E4002">
      <w:start w:val="1"/>
      <w:numFmt w:val="bullet"/>
      <w:lvlText w:val="o"/>
      <w:lvlJc w:val="left"/>
      <w:pPr>
        <w:ind w:left="1440" w:hanging="360"/>
      </w:pPr>
      <w:rPr>
        <w:rFonts w:ascii="Courier New" w:hAnsi="Courier New" w:hint="default"/>
      </w:rPr>
    </w:lvl>
    <w:lvl w:ilvl="2" w:tplc="EBFA556E">
      <w:start w:val="1"/>
      <w:numFmt w:val="bullet"/>
      <w:lvlText w:val=""/>
      <w:lvlJc w:val="left"/>
      <w:pPr>
        <w:ind w:left="2160" w:hanging="360"/>
      </w:pPr>
      <w:rPr>
        <w:rFonts w:ascii="Wingdings" w:hAnsi="Wingdings" w:hint="default"/>
      </w:rPr>
    </w:lvl>
    <w:lvl w:ilvl="3" w:tplc="E112EFEC">
      <w:start w:val="1"/>
      <w:numFmt w:val="bullet"/>
      <w:lvlText w:val=""/>
      <w:lvlJc w:val="left"/>
      <w:pPr>
        <w:ind w:left="2880" w:hanging="360"/>
      </w:pPr>
      <w:rPr>
        <w:rFonts w:ascii="Symbol" w:hAnsi="Symbol" w:hint="default"/>
      </w:rPr>
    </w:lvl>
    <w:lvl w:ilvl="4" w:tplc="D096BB08">
      <w:start w:val="1"/>
      <w:numFmt w:val="bullet"/>
      <w:lvlText w:val="o"/>
      <w:lvlJc w:val="left"/>
      <w:pPr>
        <w:ind w:left="3600" w:hanging="360"/>
      </w:pPr>
      <w:rPr>
        <w:rFonts w:ascii="Courier New" w:hAnsi="Courier New" w:hint="default"/>
      </w:rPr>
    </w:lvl>
    <w:lvl w:ilvl="5" w:tplc="94528D56">
      <w:start w:val="1"/>
      <w:numFmt w:val="bullet"/>
      <w:lvlText w:val=""/>
      <w:lvlJc w:val="left"/>
      <w:pPr>
        <w:ind w:left="4320" w:hanging="360"/>
      </w:pPr>
      <w:rPr>
        <w:rFonts w:ascii="Wingdings" w:hAnsi="Wingdings" w:hint="default"/>
      </w:rPr>
    </w:lvl>
    <w:lvl w:ilvl="6" w:tplc="BDE0D8F2">
      <w:start w:val="1"/>
      <w:numFmt w:val="bullet"/>
      <w:lvlText w:val=""/>
      <w:lvlJc w:val="left"/>
      <w:pPr>
        <w:ind w:left="5040" w:hanging="360"/>
      </w:pPr>
      <w:rPr>
        <w:rFonts w:ascii="Symbol" w:hAnsi="Symbol" w:hint="default"/>
      </w:rPr>
    </w:lvl>
    <w:lvl w:ilvl="7" w:tplc="6804E05A">
      <w:start w:val="1"/>
      <w:numFmt w:val="bullet"/>
      <w:lvlText w:val="o"/>
      <w:lvlJc w:val="left"/>
      <w:pPr>
        <w:ind w:left="5760" w:hanging="360"/>
      </w:pPr>
      <w:rPr>
        <w:rFonts w:ascii="Courier New" w:hAnsi="Courier New" w:hint="default"/>
      </w:rPr>
    </w:lvl>
    <w:lvl w:ilvl="8" w:tplc="6C5C9D3C">
      <w:start w:val="1"/>
      <w:numFmt w:val="bullet"/>
      <w:lvlText w:val=""/>
      <w:lvlJc w:val="left"/>
      <w:pPr>
        <w:ind w:left="6480" w:hanging="360"/>
      </w:pPr>
      <w:rPr>
        <w:rFonts w:ascii="Wingdings" w:hAnsi="Wingdings" w:hint="default"/>
      </w:rPr>
    </w:lvl>
  </w:abstractNum>
  <w:abstractNum w:abstractNumId="18" w15:restartNumberingAfterBreak="0">
    <w:nsid w:val="55D50ED3"/>
    <w:multiLevelType w:val="hybridMultilevel"/>
    <w:tmpl w:val="E2242454"/>
    <w:lvl w:ilvl="0" w:tplc="04EADE6E">
      <w:start w:val="1"/>
      <w:numFmt w:val="bullet"/>
      <w:pStyle w:val="Bullet2"/>
      <w:lvlText w:val="o"/>
      <w:lvlJc w:val="left"/>
      <w:pPr>
        <w:ind w:left="1440" w:hanging="360"/>
      </w:pPr>
      <w:rPr>
        <w:rFonts w:ascii="Courier New" w:hAnsi="Courier New" w:hint="default"/>
        <w:sz w:val="16"/>
      </w:rPr>
    </w:lvl>
    <w:lvl w:ilvl="1" w:tplc="AF16660E" w:tentative="1">
      <w:start w:val="1"/>
      <w:numFmt w:val="bullet"/>
      <w:lvlText w:val="o"/>
      <w:lvlJc w:val="left"/>
      <w:pPr>
        <w:ind w:left="2160" w:hanging="360"/>
      </w:pPr>
      <w:rPr>
        <w:rFonts w:ascii="Courier New" w:hAnsi="Courier New" w:cs="Courier New" w:hint="default"/>
      </w:rPr>
    </w:lvl>
    <w:lvl w:ilvl="2" w:tplc="983A5C2E" w:tentative="1">
      <w:start w:val="1"/>
      <w:numFmt w:val="bullet"/>
      <w:lvlText w:val=""/>
      <w:lvlJc w:val="left"/>
      <w:pPr>
        <w:ind w:left="2880" w:hanging="360"/>
      </w:pPr>
      <w:rPr>
        <w:rFonts w:ascii="Wingdings" w:hAnsi="Wingdings" w:hint="default"/>
      </w:rPr>
    </w:lvl>
    <w:lvl w:ilvl="3" w:tplc="AE9C268A" w:tentative="1">
      <w:start w:val="1"/>
      <w:numFmt w:val="bullet"/>
      <w:lvlText w:val=""/>
      <w:lvlJc w:val="left"/>
      <w:pPr>
        <w:ind w:left="3600" w:hanging="360"/>
      </w:pPr>
      <w:rPr>
        <w:rFonts w:ascii="Symbol" w:hAnsi="Symbol" w:hint="default"/>
      </w:rPr>
    </w:lvl>
    <w:lvl w:ilvl="4" w:tplc="EBA47FC4" w:tentative="1">
      <w:start w:val="1"/>
      <w:numFmt w:val="bullet"/>
      <w:lvlText w:val="o"/>
      <w:lvlJc w:val="left"/>
      <w:pPr>
        <w:ind w:left="4320" w:hanging="360"/>
      </w:pPr>
      <w:rPr>
        <w:rFonts w:ascii="Courier New" w:hAnsi="Courier New" w:cs="Courier New" w:hint="default"/>
      </w:rPr>
    </w:lvl>
    <w:lvl w:ilvl="5" w:tplc="11B21DC4" w:tentative="1">
      <w:start w:val="1"/>
      <w:numFmt w:val="bullet"/>
      <w:lvlText w:val=""/>
      <w:lvlJc w:val="left"/>
      <w:pPr>
        <w:ind w:left="5040" w:hanging="360"/>
      </w:pPr>
      <w:rPr>
        <w:rFonts w:ascii="Wingdings" w:hAnsi="Wingdings" w:hint="default"/>
      </w:rPr>
    </w:lvl>
    <w:lvl w:ilvl="6" w:tplc="2E608048" w:tentative="1">
      <w:start w:val="1"/>
      <w:numFmt w:val="bullet"/>
      <w:lvlText w:val=""/>
      <w:lvlJc w:val="left"/>
      <w:pPr>
        <w:ind w:left="5760" w:hanging="360"/>
      </w:pPr>
      <w:rPr>
        <w:rFonts w:ascii="Symbol" w:hAnsi="Symbol" w:hint="default"/>
      </w:rPr>
    </w:lvl>
    <w:lvl w:ilvl="7" w:tplc="B0B0CA76" w:tentative="1">
      <w:start w:val="1"/>
      <w:numFmt w:val="bullet"/>
      <w:lvlText w:val="o"/>
      <w:lvlJc w:val="left"/>
      <w:pPr>
        <w:ind w:left="6480" w:hanging="360"/>
      </w:pPr>
      <w:rPr>
        <w:rFonts w:ascii="Courier New" w:hAnsi="Courier New" w:cs="Courier New" w:hint="default"/>
      </w:rPr>
    </w:lvl>
    <w:lvl w:ilvl="8" w:tplc="8A60F104" w:tentative="1">
      <w:start w:val="1"/>
      <w:numFmt w:val="bullet"/>
      <w:lvlText w:val=""/>
      <w:lvlJc w:val="left"/>
      <w:pPr>
        <w:ind w:left="7200" w:hanging="360"/>
      </w:pPr>
      <w:rPr>
        <w:rFonts w:ascii="Wingdings" w:hAnsi="Wingdings" w:hint="default"/>
      </w:rPr>
    </w:lvl>
  </w:abstractNum>
  <w:abstractNum w:abstractNumId="19" w15:restartNumberingAfterBreak="0">
    <w:nsid w:val="573D6E81"/>
    <w:multiLevelType w:val="hybridMultilevel"/>
    <w:tmpl w:val="A15823E6"/>
    <w:lvl w:ilvl="0" w:tplc="7E12F060">
      <w:start w:val="1"/>
      <w:numFmt w:val="bullet"/>
      <w:lvlText w:val="·"/>
      <w:lvlJc w:val="left"/>
      <w:pPr>
        <w:ind w:left="720" w:hanging="360"/>
      </w:pPr>
      <w:rPr>
        <w:rFonts w:ascii="Symbol" w:hAnsi="Symbol" w:hint="default"/>
      </w:rPr>
    </w:lvl>
    <w:lvl w:ilvl="1" w:tplc="4D066170">
      <w:start w:val="1"/>
      <w:numFmt w:val="bullet"/>
      <w:lvlText w:val="o"/>
      <w:lvlJc w:val="left"/>
      <w:pPr>
        <w:ind w:left="1440" w:hanging="360"/>
      </w:pPr>
      <w:rPr>
        <w:rFonts w:ascii="Courier New" w:hAnsi="Courier New" w:hint="default"/>
      </w:rPr>
    </w:lvl>
    <w:lvl w:ilvl="2" w:tplc="924030C2">
      <w:start w:val="1"/>
      <w:numFmt w:val="bullet"/>
      <w:lvlText w:val=""/>
      <w:lvlJc w:val="left"/>
      <w:pPr>
        <w:ind w:left="2160" w:hanging="360"/>
      </w:pPr>
      <w:rPr>
        <w:rFonts w:ascii="Wingdings" w:hAnsi="Wingdings" w:hint="default"/>
      </w:rPr>
    </w:lvl>
    <w:lvl w:ilvl="3" w:tplc="0FC2EA78">
      <w:start w:val="1"/>
      <w:numFmt w:val="bullet"/>
      <w:lvlText w:val=""/>
      <w:lvlJc w:val="left"/>
      <w:pPr>
        <w:ind w:left="2880" w:hanging="360"/>
      </w:pPr>
      <w:rPr>
        <w:rFonts w:ascii="Symbol" w:hAnsi="Symbol" w:hint="default"/>
      </w:rPr>
    </w:lvl>
    <w:lvl w:ilvl="4" w:tplc="845676D0">
      <w:start w:val="1"/>
      <w:numFmt w:val="bullet"/>
      <w:lvlText w:val="o"/>
      <w:lvlJc w:val="left"/>
      <w:pPr>
        <w:ind w:left="3600" w:hanging="360"/>
      </w:pPr>
      <w:rPr>
        <w:rFonts w:ascii="Courier New" w:hAnsi="Courier New" w:hint="default"/>
      </w:rPr>
    </w:lvl>
    <w:lvl w:ilvl="5" w:tplc="974837B4">
      <w:start w:val="1"/>
      <w:numFmt w:val="bullet"/>
      <w:lvlText w:val=""/>
      <w:lvlJc w:val="left"/>
      <w:pPr>
        <w:ind w:left="4320" w:hanging="360"/>
      </w:pPr>
      <w:rPr>
        <w:rFonts w:ascii="Wingdings" w:hAnsi="Wingdings" w:hint="default"/>
      </w:rPr>
    </w:lvl>
    <w:lvl w:ilvl="6" w:tplc="5A1C6DD2">
      <w:start w:val="1"/>
      <w:numFmt w:val="bullet"/>
      <w:lvlText w:val=""/>
      <w:lvlJc w:val="left"/>
      <w:pPr>
        <w:ind w:left="5040" w:hanging="360"/>
      </w:pPr>
      <w:rPr>
        <w:rFonts w:ascii="Symbol" w:hAnsi="Symbol" w:hint="default"/>
      </w:rPr>
    </w:lvl>
    <w:lvl w:ilvl="7" w:tplc="7A8E02EE">
      <w:start w:val="1"/>
      <w:numFmt w:val="bullet"/>
      <w:lvlText w:val="o"/>
      <w:lvlJc w:val="left"/>
      <w:pPr>
        <w:ind w:left="5760" w:hanging="360"/>
      </w:pPr>
      <w:rPr>
        <w:rFonts w:ascii="Courier New" w:hAnsi="Courier New" w:hint="default"/>
      </w:rPr>
    </w:lvl>
    <w:lvl w:ilvl="8" w:tplc="C41E65A4">
      <w:start w:val="1"/>
      <w:numFmt w:val="bullet"/>
      <w:lvlText w:val=""/>
      <w:lvlJc w:val="left"/>
      <w:pPr>
        <w:ind w:left="6480" w:hanging="360"/>
      </w:pPr>
      <w:rPr>
        <w:rFonts w:ascii="Wingdings" w:hAnsi="Wingdings" w:hint="default"/>
      </w:rPr>
    </w:lvl>
  </w:abstractNum>
  <w:abstractNum w:abstractNumId="20" w15:restartNumberingAfterBreak="0">
    <w:nsid w:val="652221BD"/>
    <w:multiLevelType w:val="hybridMultilevel"/>
    <w:tmpl w:val="F2343CD0"/>
    <w:lvl w:ilvl="0" w:tplc="DD06F0AC">
      <w:start w:val="1"/>
      <w:numFmt w:val="bullet"/>
      <w:pStyle w:val="Bullet1"/>
      <w:lvlText w:val=""/>
      <w:lvlJc w:val="left"/>
      <w:pPr>
        <w:ind w:left="720" w:hanging="360"/>
      </w:pPr>
      <w:rPr>
        <w:rFonts w:ascii="Symbol" w:hAnsi="Symbol" w:hint="default"/>
        <w:sz w:val="16"/>
      </w:rPr>
    </w:lvl>
    <w:lvl w:ilvl="1" w:tplc="88BABD7E" w:tentative="1">
      <w:start w:val="1"/>
      <w:numFmt w:val="bullet"/>
      <w:lvlText w:val="o"/>
      <w:lvlJc w:val="left"/>
      <w:pPr>
        <w:ind w:left="1440" w:hanging="360"/>
      </w:pPr>
      <w:rPr>
        <w:rFonts w:ascii="Courier New" w:hAnsi="Courier New" w:cs="Courier New" w:hint="default"/>
      </w:rPr>
    </w:lvl>
    <w:lvl w:ilvl="2" w:tplc="FD60D60E" w:tentative="1">
      <w:start w:val="1"/>
      <w:numFmt w:val="bullet"/>
      <w:lvlText w:val=""/>
      <w:lvlJc w:val="left"/>
      <w:pPr>
        <w:ind w:left="2160" w:hanging="360"/>
      </w:pPr>
      <w:rPr>
        <w:rFonts w:ascii="Wingdings" w:hAnsi="Wingdings" w:hint="default"/>
      </w:rPr>
    </w:lvl>
    <w:lvl w:ilvl="3" w:tplc="929256EA" w:tentative="1">
      <w:start w:val="1"/>
      <w:numFmt w:val="bullet"/>
      <w:lvlText w:val=""/>
      <w:lvlJc w:val="left"/>
      <w:pPr>
        <w:ind w:left="2880" w:hanging="360"/>
      </w:pPr>
      <w:rPr>
        <w:rFonts w:ascii="Symbol" w:hAnsi="Symbol" w:hint="default"/>
      </w:rPr>
    </w:lvl>
    <w:lvl w:ilvl="4" w:tplc="E3E0C14A" w:tentative="1">
      <w:start w:val="1"/>
      <w:numFmt w:val="bullet"/>
      <w:lvlText w:val="o"/>
      <w:lvlJc w:val="left"/>
      <w:pPr>
        <w:ind w:left="3600" w:hanging="360"/>
      </w:pPr>
      <w:rPr>
        <w:rFonts w:ascii="Courier New" w:hAnsi="Courier New" w:cs="Courier New" w:hint="default"/>
      </w:rPr>
    </w:lvl>
    <w:lvl w:ilvl="5" w:tplc="C7B88254" w:tentative="1">
      <w:start w:val="1"/>
      <w:numFmt w:val="bullet"/>
      <w:lvlText w:val=""/>
      <w:lvlJc w:val="left"/>
      <w:pPr>
        <w:ind w:left="4320" w:hanging="360"/>
      </w:pPr>
      <w:rPr>
        <w:rFonts w:ascii="Wingdings" w:hAnsi="Wingdings" w:hint="default"/>
      </w:rPr>
    </w:lvl>
    <w:lvl w:ilvl="6" w:tplc="5DE81E66" w:tentative="1">
      <w:start w:val="1"/>
      <w:numFmt w:val="bullet"/>
      <w:lvlText w:val=""/>
      <w:lvlJc w:val="left"/>
      <w:pPr>
        <w:ind w:left="5040" w:hanging="360"/>
      </w:pPr>
      <w:rPr>
        <w:rFonts w:ascii="Symbol" w:hAnsi="Symbol" w:hint="default"/>
      </w:rPr>
    </w:lvl>
    <w:lvl w:ilvl="7" w:tplc="79D8E3DC" w:tentative="1">
      <w:start w:val="1"/>
      <w:numFmt w:val="bullet"/>
      <w:lvlText w:val="o"/>
      <w:lvlJc w:val="left"/>
      <w:pPr>
        <w:ind w:left="5760" w:hanging="360"/>
      </w:pPr>
      <w:rPr>
        <w:rFonts w:ascii="Courier New" w:hAnsi="Courier New" w:cs="Courier New" w:hint="default"/>
      </w:rPr>
    </w:lvl>
    <w:lvl w:ilvl="8" w:tplc="FCF04D86" w:tentative="1">
      <w:start w:val="1"/>
      <w:numFmt w:val="bullet"/>
      <w:lvlText w:val=""/>
      <w:lvlJc w:val="left"/>
      <w:pPr>
        <w:ind w:left="6480" w:hanging="360"/>
      </w:pPr>
      <w:rPr>
        <w:rFonts w:ascii="Wingdings" w:hAnsi="Wingdings" w:hint="default"/>
      </w:rPr>
    </w:lvl>
  </w:abstractNum>
  <w:abstractNum w:abstractNumId="21" w15:restartNumberingAfterBreak="0">
    <w:nsid w:val="695A69EC"/>
    <w:multiLevelType w:val="hybridMultilevel"/>
    <w:tmpl w:val="C6B23820"/>
    <w:lvl w:ilvl="0" w:tplc="444A3F1C">
      <w:start w:val="1"/>
      <w:numFmt w:val="bullet"/>
      <w:lvlText w:val="·"/>
      <w:lvlJc w:val="left"/>
      <w:pPr>
        <w:ind w:left="720" w:hanging="360"/>
      </w:pPr>
      <w:rPr>
        <w:rFonts w:ascii="Symbol" w:hAnsi="Symbol" w:hint="default"/>
      </w:rPr>
    </w:lvl>
    <w:lvl w:ilvl="1" w:tplc="7B68CAAE">
      <w:start w:val="1"/>
      <w:numFmt w:val="bullet"/>
      <w:lvlText w:val="o"/>
      <w:lvlJc w:val="left"/>
      <w:pPr>
        <w:ind w:left="1440" w:hanging="360"/>
      </w:pPr>
      <w:rPr>
        <w:rFonts w:ascii="Courier New" w:hAnsi="Courier New" w:hint="default"/>
      </w:rPr>
    </w:lvl>
    <w:lvl w:ilvl="2" w:tplc="2E8AD170">
      <w:start w:val="1"/>
      <w:numFmt w:val="bullet"/>
      <w:lvlText w:val=""/>
      <w:lvlJc w:val="left"/>
      <w:pPr>
        <w:ind w:left="2160" w:hanging="360"/>
      </w:pPr>
      <w:rPr>
        <w:rFonts w:ascii="Wingdings" w:hAnsi="Wingdings" w:hint="default"/>
      </w:rPr>
    </w:lvl>
    <w:lvl w:ilvl="3" w:tplc="51A461EC">
      <w:start w:val="1"/>
      <w:numFmt w:val="bullet"/>
      <w:lvlText w:val=""/>
      <w:lvlJc w:val="left"/>
      <w:pPr>
        <w:ind w:left="2880" w:hanging="360"/>
      </w:pPr>
      <w:rPr>
        <w:rFonts w:ascii="Symbol" w:hAnsi="Symbol" w:hint="default"/>
      </w:rPr>
    </w:lvl>
    <w:lvl w:ilvl="4" w:tplc="246457A0">
      <w:start w:val="1"/>
      <w:numFmt w:val="bullet"/>
      <w:lvlText w:val="o"/>
      <w:lvlJc w:val="left"/>
      <w:pPr>
        <w:ind w:left="3600" w:hanging="360"/>
      </w:pPr>
      <w:rPr>
        <w:rFonts w:ascii="Courier New" w:hAnsi="Courier New" w:hint="default"/>
      </w:rPr>
    </w:lvl>
    <w:lvl w:ilvl="5" w:tplc="0166E418">
      <w:start w:val="1"/>
      <w:numFmt w:val="bullet"/>
      <w:lvlText w:val=""/>
      <w:lvlJc w:val="left"/>
      <w:pPr>
        <w:ind w:left="4320" w:hanging="360"/>
      </w:pPr>
      <w:rPr>
        <w:rFonts w:ascii="Wingdings" w:hAnsi="Wingdings" w:hint="default"/>
      </w:rPr>
    </w:lvl>
    <w:lvl w:ilvl="6" w:tplc="F9B65E4C">
      <w:start w:val="1"/>
      <w:numFmt w:val="bullet"/>
      <w:lvlText w:val=""/>
      <w:lvlJc w:val="left"/>
      <w:pPr>
        <w:ind w:left="5040" w:hanging="360"/>
      </w:pPr>
      <w:rPr>
        <w:rFonts w:ascii="Symbol" w:hAnsi="Symbol" w:hint="default"/>
      </w:rPr>
    </w:lvl>
    <w:lvl w:ilvl="7" w:tplc="1A942078">
      <w:start w:val="1"/>
      <w:numFmt w:val="bullet"/>
      <w:lvlText w:val="o"/>
      <w:lvlJc w:val="left"/>
      <w:pPr>
        <w:ind w:left="5760" w:hanging="360"/>
      </w:pPr>
      <w:rPr>
        <w:rFonts w:ascii="Courier New" w:hAnsi="Courier New" w:hint="default"/>
      </w:rPr>
    </w:lvl>
    <w:lvl w:ilvl="8" w:tplc="DBE6C14A">
      <w:start w:val="1"/>
      <w:numFmt w:val="bullet"/>
      <w:lvlText w:val=""/>
      <w:lvlJc w:val="left"/>
      <w:pPr>
        <w:ind w:left="6480" w:hanging="360"/>
      </w:pPr>
      <w:rPr>
        <w:rFonts w:ascii="Wingdings" w:hAnsi="Wingdings" w:hint="default"/>
      </w:rPr>
    </w:lvl>
  </w:abstractNum>
  <w:abstractNum w:abstractNumId="22" w15:restartNumberingAfterBreak="0">
    <w:nsid w:val="6F868ECA"/>
    <w:multiLevelType w:val="hybridMultilevel"/>
    <w:tmpl w:val="F628E4A0"/>
    <w:lvl w:ilvl="0" w:tplc="57E6681C">
      <w:start w:val="1"/>
      <w:numFmt w:val="bullet"/>
      <w:lvlText w:val="·"/>
      <w:lvlJc w:val="left"/>
      <w:pPr>
        <w:ind w:left="720" w:hanging="360"/>
      </w:pPr>
      <w:rPr>
        <w:rFonts w:ascii="Symbol" w:hAnsi="Symbol" w:hint="default"/>
      </w:rPr>
    </w:lvl>
    <w:lvl w:ilvl="1" w:tplc="7CA8BEB6">
      <w:start w:val="1"/>
      <w:numFmt w:val="bullet"/>
      <w:lvlText w:val="o"/>
      <w:lvlJc w:val="left"/>
      <w:pPr>
        <w:ind w:left="1440" w:hanging="360"/>
      </w:pPr>
      <w:rPr>
        <w:rFonts w:ascii="Courier New" w:hAnsi="Courier New" w:hint="default"/>
      </w:rPr>
    </w:lvl>
    <w:lvl w:ilvl="2" w:tplc="ECF61A22">
      <w:start w:val="1"/>
      <w:numFmt w:val="bullet"/>
      <w:lvlText w:val=""/>
      <w:lvlJc w:val="left"/>
      <w:pPr>
        <w:ind w:left="2160" w:hanging="360"/>
      </w:pPr>
      <w:rPr>
        <w:rFonts w:ascii="Wingdings" w:hAnsi="Wingdings" w:hint="default"/>
      </w:rPr>
    </w:lvl>
    <w:lvl w:ilvl="3" w:tplc="0FCA3A86">
      <w:start w:val="1"/>
      <w:numFmt w:val="bullet"/>
      <w:lvlText w:val=""/>
      <w:lvlJc w:val="left"/>
      <w:pPr>
        <w:ind w:left="2880" w:hanging="360"/>
      </w:pPr>
      <w:rPr>
        <w:rFonts w:ascii="Symbol" w:hAnsi="Symbol" w:hint="default"/>
      </w:rPr>
    </w:lvl>
    <w:lvl w:ilvl="4" w:tplc="7CFC711E">
      <w:start w:val="1"/>
      <w:numFmt w:val="bullet"/>
      <w:lvlText w:val="o"/>
      <w:lvlJc w:val="left"/>
      <w:pPr>
        <w:ind w:left="3600" w:hanging="360"/>
      </w:pPr>
      <w:rPr>
        <w:rFonts w:ascii="Courier New" w:hAnsi="Courier New" w:hint="default"/>
      </w:rPr>
    </w:lvl>
    <w:lvl w:ilvl="5" w:tplc="2CD433F6">
      <w:start w:val="1"/>
      <w:numFmt w:val="bullet"/>
      <w:lvlText w:val=""/>
      <w:lvlJc w:val="left"/>
      <w:pPr>
        <w:ind w:left="4320" w:hanging="360"/>
      </w:pPr>
      <w:rPr>
        <w:rFonts w:ascii="Wingdings" w:hAnsi="Wingdings" w:hint="default"/>
      </w:rPr>
    </w:lvl>
    <w:lvl w:ilvl="6" w:tplc="BF9C3B0A">
      <w:start w:val="1"/>
      <w:numFmt w:val="bullet"/>
      <w:lvlText w:val=""/>
      <w:lvlJc w:val="left"/>
      <w:pPr>
        <w:ind w:left="5040" w:hanging="360"/>
      </w:pPr>
      <w:rPr>
        <w:rFonts w:ascii="Symbol" w:hAnsi="Symbol" w:hint="default"/>
      </w:rPr>
    </w:lvl>
    <w:lvl w:ilvl="7" w:tplc="7270A43C">
      <w:start w:val="1"/>
      <w:numFmt w:val="bullet"/>
      <w:lvlText w:val="o"/>
      <w:lvlJc w:val="left"/>
      <w:pPr>
        <w:ind w:left="5760" w:hanging="360"/>
      </w:pPr>
      <w:rPr>
        <w:rFonts w:ascii="Courier New" w:hAnsi="Courier New" w:hint="default"/>
      </w:rPr>
    </w:lvl>
    <w:lvl w:ilvl="8" w:tplc="3CFA9FB8">
      <w:start w:val="1"/>
      <w:numFmt w:val="bullet"/>
      <w:lvlText w:val=""/>
      <w:lvlJc w:val="left"/>
      <w:pPr>
        <w:ind w:left="6480" w:hanging="360"/>
      </w:pPr>
      <w:rPr>
        <w:rFonts w:ascii="Wingdings" w:hAnsi="Wingdings" w:hint="default"/>
      </w:rPr>
    </w:lvl>
  </w:abstractNum>
  <w:abstractNum w:abstractNumId="23" w15:restartNumberingAfterBreak="0">
    <w:nsid w:val="7D4A5AF3"/>
    <w:multiLevelType w:val="hybridMultilevel"/>
    <w:tmpl w:val="B31A6C5C"/>
    <w:lvl w:ilvl="0" w:tplc="1F2E7F3C">
      <w:start w:val="1"/>
      <w:numFmt w:val="bullet"/>
      <w:lvlText w:val="o"/>
      <w:lvlJc w:val="left"/>
      <w:pPr>
        <w:ind w:left="720" w:hanging="360"/>
      </w:pPr>
      <w:rPr>
        <w:rFonts w:ascii="&quot;Courier New&quot;" w:hAnsi="&quot;Courier New&quot;" w:hint="default"/>
      </w:rPr>
    </w:lvl>
    <w:lvl w:ilvl="1" w:tplc="7FE86112">
      <w:start w:val="1"/>
      <w:numFmt w:val="bullet"/>
      <w:lvlText w:val="o"/>
      <w:lvlJc w:val="left"/>
      <w:pPr>
        <w:ind w:left="1440" w:hanging="360"/>
      </w:pPr>
      <w:rPr>
        <w:rFonts w:ascii="Courier New" w:hAnsi="Courier New" w:hint="default"/>
      </w:rPr>
    </w:lvl>
    <w:lvl w:ilvl="2" w:tplc="6FBA9C48">
      <w:start w:val="1"/>
      <w:numFmt w:val="bullet"/>
      <w:lvlText w:val=""/>
      <w:lvlJc w:val="left"/>
      <w:pPr>
        <w:ind w:left="2160" w:hanging="360"/>
      </w:pPr>
      <w:rPr>
        <w:rFonts w:ascii="Wingdings" w:hAnsi="Wingdings" w:hint="default"/>
      </w:rPr>
    </w:lvl>
    <w:lvl w:ilvl="3" w:tplc="0956658C">
      <w:start w:val="1"/>
      <w:numFmt w:val="bullet"/>
      <w:lvlText w:val=""/>
      <w:lvlJc w:val="left"/>
      <w:pPr>
        <w:ind w:left="2880" w:hanging="360"/>
      </w:pPr>
      <w:rPr>
        <w:rFonts w:ascii="Symbol" w:hAnsi="Symbol" w:hint="default"/>
      </w:rPr>
    </w:lvl>
    <w:lvl w:ilvl="4" w:tplc="33DCE718">
      <w:start w:val="1"/>
      <w:numFmt w:val="bullet"/>
      <w:lvlText w:val="o"/>
      <w:lvlJc w:val="left"/>
      <w:pPr>
        <w:ind w:left="3600" w:hanging="360"/>
      </w:pPr>
      <w:rPr>
        <w:rFonts w:ascii="Courier New" w:hAnsi="Courier New" w:hint="default"/>
      </w:rPr>
    </w:lvl>
    <w:lvl w:ilvl="5" w:tplc="4044DB4E">
      <w:start w:val="1"/>
      <w:numFmt w:val="bullet"/>
      <w:lvlText w:val=""/>
      <w:lvlJc w:val="left"/>
      <w:pPr>
        <w:ind w:left="4320" w:hanging="360"/>
      </w:pPr>
      <w:rPr>
        <w:rFonts w:ascii="Wingdings" w:hAnsi="Wingdings" w:hint="default"/>
      </w:rPr>
    </w:lvl>
    <w:lvl w:ilvl="6" w:tplc="E124A500">
      <w:start w:val="1"/>
      <w:numFmt w:val="bullet"/>
      <w:lvlText w:val=""/>
      <w:lvlJc w:val="left"/>
      <w:pPr>
        <w:ind w:left="5040" w:hanging="360"/>
      </w:pPr>
      <w:rPr>
        <w:rFonts w:ascii="Symbol" w:hAnsi="Symbol" w:hint="default"/>
      </w:rPr>
    </w:lvl>
    <w:lvl w:ilvl="7" w:tplc="957A0C38">
      <w:start w:val="1"/>
      <w:numFmt w:val="bullet"/>
      <w:lvlText w:val="o"/>
      <w:lvlJc w:val="left"/>
      <w:pPr>
        <w:ind w:left="5760" w:hanging="360"/>
      </w:pPr>
      <w:rPr>
        <w:rFonts w:ascii="Courier New" w:hAnsi="Courier New" w:hint="default"/>
      </w:rPr>
    </w:lvl>
    <w:lvl w:ilvl="8" w:tplc="3416BD94">
      <w:start w:val="1"/>
      <w:numFmt w:val="bullet"/>
      <w:lvlText w:val=""/>
      <w:lvlJc w:val="left"/>
      <w:pPr>
        <w:ind w:left="6480" w:hanging="360"/>
      </w:pPr>
      <w:rPr>
        <w:rFonts w:ascii="Wingdings" w:hAnsi="Wingdings" w:hint="default"/>
      </w:rPr>
    </w:lvl>
  </w:abstractNum>
  <w:abstractNum w:abstractNumId="24" w15:restartNumberingAfterBreak="0">
    <w:nsid w:val="7E474013"/>
    <w:multiLevelType w:val="hybridMultilevel"/>
    <w:tmpl w:val="F45ABF2A"/>
    <w:lvl w:ilvl="0" w:tplc="5402340E">
      <w:start w:val="1"/>
      <w:numFmt w:val="bullet"/>
      <w:lvlText w:val=""/>
      <w:lvlJc w:val="left"/>
      <w:pPr>
        <w:tabs>
          <w:tab w:val="num" w:pos="720"/>
        </w:tabs>
        <w:ind w:left="720" w:hanging="360"/>
      </w:pPr>
      <w:rPr>
        <w:rFonts w:ascii="Symbol" w:hAnsi="Symbol" w:hint="default"/>
        <w:sz w:val="16"/>
      </w:rPr>
    </w:lvl>
    <w:lvl w:ilvl="1" w:tplc="44C0DA7E">
      <w:start w:val="1"/>
      <w:numFmt w:val="bullet"/>
      <w:lvlText w:val="o"/>
      <w:lvlJc w:val="left"/>
      <w:pPr>
        <w:tabs>
          <w:tab w:val="num" w:pos="1440"/>
        </w:tabs>
        <w:ind w:left="1440" w:hanging="360"/>
      </w:pPr>
      <w:rPr>
        <w:rFonts w:ascii="Courier New" w:hAnsi="Courier New" w:cs="Courier New" w:hint="default"/>
      </w:rPr>
    </w:lvl>
    <w:lvl w:ilvl="2" w:tplc="8C508310">
      <w:start w:val="1"/>
      <w:numFmt w:val="bullet"/>
      <w:lvlText w:val=""/>
      <w:lvlJc w:val="left"/>
      <w:pPr>
        <w:tabs>
          <w:tab w:val="num" w:pos="2160"/>
        </w:tabs>
        <w:ind w:left="2160" w:hanging="360"/>
      </w:pPr>
      <w:rPr>
        <w:rFonts w:ascii="Wingdings" w:hAnsi="Wingdings" w:hint="default"/>
        <w:sz w:val="16"/>
      </w:rPr>
    </w:lvl>
    <w:lvl w:ilvl="3" w:tplc="8A80D378">
      <w:start w:val="1"/>
      <w:numFmt w:val="decimal"/>
      <w:lvlText w:val="%4."/>
      <w:lvlJc w:val="left"/>
      <w:pPr>
        <w:tabs>
          <w:tab w:val="num" w:pos="2880"/>
        </w:tabs>
        <w:ind w:left="2880" w:hanging="360"/>
      </w:pPr>
      <w:rPr>
        <w:rFonts w:cs="Times New Roman"/>
      </w:rPr>
    </w:lvl>
    <w:lvl w:ilvl="4" w:tplc="1BD62CAC">
      <w:start w:val="1"/>
      <w:numFmt w:val="decimal"/>
      <w:lvlText w:val="%5."/>
      <w:lvlJc w:val="left"/>
      <w:pPr>
        <w:tabs>
          <w:tab w:val="num" w:pos="3600"/>
        </w:tabs>
        <w:ind w:left="3600" w:hanging="360"/>
      </w:pPr>
      <w:rPr>
        <w:rFonts w:cs="Times New Roman"/>
      </w:rPr>
    </w:lvl>
    <w:lvl w:ilvl="5" w:tplc="356CE4BA">
      <w:start w:val="1"/>
      <w:numFmt w:val="decimal"/>
      <w:lvlText w:val="%6."/>
      <w:lvlJc w:val="left"/>
      <w:pPr>
        <w:tabs>
          <w:tab w:val="num" w:pos="4320"/>
        </w:tabs>
        <w:ind w:left="4320" w:hanging="360"/>
      </w:pPr>
      <w:rPr>
        <w:rFonts w:cs="Times New Roman"/>
      </w:rPr>
    </w:lvl>
    <w:lvl w:ilvl="6" w:tplc="5D6A2B4C">
      <w:start w:val="1"/>
      <w:numFmt w:val="decimal"/>
      <w:lvlText w:val="%7."/>
      <w:lvlJc w:val="left"/>
      <w:pPr>
        <w:tabs>
          <w:tab w:val="num" w:pos="5040"/>
        </w:tabs>
        <w:ind w:left="5040" w:hanging="360"/>
      </w:pPr>
      <w:rPr>
        <w:rFonts w:cs="Times New Roman"/>
      </w:rPr>
    </w:lvl>
    <w:lvl w:ilvl="7" w:tplc="6F2451F4">
      <w:start w:val="1"/>
      <w:numFmt w:val="decimal"/>
      <w:lvlText w:val="%8."/>
      <w:lvlJc w:val="left"/>
      <w:pPr>
        <w:tabs>
          <w:tab w:val="num" w:pos="5760"/>
        </w:tabs>
        <w:ind w:left="5760" w:hanging="360"/>
      </w:pPr>
      <w:rPr>
        <w:rFonts w:cs="Times New Roman"/>
      </w:rPr>
    </w:lvl>
    <w:lvl w:ilvl="8" w:tplc="58DED9A8">
      <w:start w:val="1"/>
      <w:numFmt w:val="decimal"/>
      <w:lvlText w:val="%9."/>
      <w:lvlJc w:val="left"/>
      <w:pPr>
        <w:tabs>
          <w:tab w:val="num" w:pos="6480"/>
        </w:tabs>
        <w:ind w:left="6480" w:hanging="360"/>
      </w:pPr>
      <w:rPr>
        <w:rFonts w:cs="Times New Roman"/>
      </w:rPr>
    </w:lvl>
  </w:abstractNum>
  <w:num w:numId="1" w16cid:durableId="366836659">
    <w:abstractNumId w:val="19"/>
  </w:num>
  <w:num w:numId="2" w16cid:durableId="1985353364">
    <w:abstractNumId w:val="11"/>
  </w:num>
  <w:num w:numId="3" w16cid:durableId="1176530572">
    <w:abstractNumId w:val="14"/>
  </w:num>
  <w:num w:numId="4" w16cid:durableId="1729037179">
    <w:abstractNumId w:val="22"/>
  </w:num>
  <w:num w:numId="5" w16cid:durableId="1704286488">
    <w:abstractNumId w:val="17"/>
  </w:num>
  <w:num w:numId="6" w16cid:durableId="1821381728">
    <w:abstractNumId w:val="16"/>
  </w:num>
  <w:num w:numId="7" w16cid:durableId="1048797006">
    <w:abstractNumId w:val="13"/>
  </w:num>
  <w:num w:numId="8" w16cid:durableId="1292321823">
    <w:abstractNumId w:val="15"/>
  </w:num>
  <w:num w:numId="9" w16cid:durableId="777723721">
    <w:abstractNumId w:val="24"/>
  </w:num>
  <w:num w:numId="10" w16cid:durableId="674646024">
    <w:abstractNumId w:val="20"/>
  </w:num>
  <w:num w:numId="11" w16cid:durableId="572200418">
    <w:abstractNumId w:val="18"/>
  </w:num>
  <w:num w:numId="12" w16cid:durableId="335964911">
    <w:abstractNumId w:val="12"/>
  </w:num>
  <w:num w:numId="13" w16cid:durableId="1408921655">
    <w:abstractNumId w:val="9"/>
  </w:num>
  <w:num w:numId="14" w16cid:durableId="902645966">
    <w:abstractNumId w:val="7"/>
  </w:num>
  <w:num w:numId="15" w16cid:durableId="38209982">
    <w:abstractNumId w:val="6"/>
  </w:num>
  <w:num w:numId="16" w16cid:durableId="1517381811">
    <w:abstractNumId w:val="5"/>
  </w:num>
  <w:num w:numId="17" w16cid:durableId="776874195">
    <w:abstractNumId w:val="4"/>
  </w:num>
  <w:num w:numId="18" w16cid:durableId="1206718108">
    <w:abstractNumId w:val="8"/>
  </w:num>
  <w:num w:numId="19" w16cid:durableId="451753802">
    <w:abstractNumId w:val="3"/>
  </w:num>
  <w:num w:numId="20" w16cid:durableId="1208756774">
    <w:abstractNumId w:val="2"/>
  </w:num>
  <w:num w:numId="21" w16cid:durableId="1017317471">
    <w:abstractNumId w:val="1"/>
  </w:num>
  <w:num w:numId="22" w16cid:durableId="2022391636">
    <w:abstractNumId w:val="0"/>
  </w:num>
  <w:num w:numId="23" w16cid:durableId="620041002">
    <w:abstractNumId w:val="10"/>
  </w:num>
  <w:num w:numId="24" w16cid:durableId="972950093">
    <w:abstractNumId w:val="23"/>
  </w:num>
  <w:num w:numId="25" w16cid:durableId="18425751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LQwNjI2NTU0MjcAAiUdpeDU4uLM/DyQAvNaAI/+k3AsAAAA"/>
  </w:docVars>
  <w:rsids>
    <w:rsidRoot w:val="00680F2E"/>
    <w:rsid w:val="000008DF"/>
    <w:rsid w:val="00002636"/>
    <w:rsid w:val="00004F71"/>
    <w:rsid w:val="000058BD"/>
    <w:rsid w:val="00005CAC"/>
    <w:rsid w:val="00006709"/>
    <w:rsid w:val="00006C2D"/>
    <w:rsid w:val="0001098B"/>
    <w:rsid w:val="000148A0"/>
    <w:rsid w:val="000223CE"/>
    <w:rsid w:val="000375EC"/>
    <w:rsid w:val="0004284B"/>
    <w:rsid w:val="0004407E"/>
    <w:rsid w:val="00044AD8"/>
    <w:rsid w:val="00046800"/>
    <w:rsid w:val="0005027E"/>
    <w:rsid w:val="00050882"/>
    <w:rsid w:val="00053385"/>
    <w:rsid w:val="00057670"/>
    <w:rsid w:val="00060C8F"/>
    <w:rsid w:val="000636F2"/>
    <w:rsid w:val="00071BDA"/>
    <w:rsid w:val="00073489"/>
    <w:rsid w:val="00073980"/>
    <w:rsid w:val="00074D0E"/>
    <w:rsid w:val="00075660"/>
    <w:rsid w:val="000767DD"/>
    <w:rsid w:val="00076813"/>
    <w:rsid w:val="00080591"/>
    <w:rsid w:val="00082EB3"/>
    <w:rsid w:val="00085539"/>
    <w:rsid w:val="00085D56"/>
    <w:rsid w:val="0008607B"/>
    <w:rsid w:val="00086878"/>
    <w:rsid w:val="00092471"/>
    <w:rsid w:val="00094022"/>
    <w:rsid w:val="00094B1C"/>
    <w:rsid w:val="00095B33"/>
    <w:rsid w:val="000972E6"/>
    <w:rsid w:val="000A1773"/>
    <w:rsid w:val="000B2499"/>
    <w:rsid w:val="000B2875"/>
    <w:rsid w:val="000B28AD"/>
    <w:rsid w:val="000B3AD9"/>
    <w:rsid w:val="000B4AE8"/>
    <w:rsid w:val="000B4EC3"/>
    <w:rsid w:val="000B51B2"/>
    <w:rsid w:val="000B55F0"/>
    <w:rsid w:val="000B57E3"/>
    <w:rsid w:val="000B636B"/>
    <w:rsid w:val="000C2B72"/>
    <w:rsid w:val="000C2E5D"/>
    <w:rsid w:val="000C6865"/>
    <w:rsid w:val="000D2A2C"/>
    <w:rsid w:val="000D3999"/>
    <w:rsid w:val="000D436D"/>
    <w:rsid w:val="000D4627"/>
    <w:rsid w:val="000D4CE5"/>
    <w:rsid w:val="000D537D"/>
    <w:rsid w:val="000D7C94"/>
    <w:rsid w:val="000E2A20"/>
    <w:rsid w:val="000E4360"/>
    <w:rsid w:val="000E4D3D"/>
    <w:rsid w:val="000E7366"/>
    <w:rsid w:val="000F13C6"/>
    <w:rsid w:val="000F27BE"/>
    <w:rsid w:val="000F333B"/>
    <w:rsid w:val="000F3389"/>
    <w:rsid w:val="000F4C8B"/>
    <w:rsid w:val="000F676F"/>
    <w:rsid w:val="000F6D65"/>
    <w:rsid w:val="000F6E58"/>
    <w:rsid w:val="00101D41"/>
    <w:rsid w:val="0010362F"/>
    <w:rsid w:val="001074E7"/>
    <w:rsid w:val="0011111F"/>
    <w:rsid w:val="001140D6"/>
    <w:rsid w:val="00114E4F"/>
    <w:rsid w:val="001154FD"/>
    <w:rsid w:val="00116F96"/>
    <w:rsid w:val="00117AA0"/>
    <w:rsid w:val="00120BA4"/>
    <w:rsid w:val="0012179F"/>
    <w:rsid w:val="0012394B"/>
    <w:rsid w:val="00130F30"/>
    <w:rsid w:val="0013179D"/>
    <w:rsid w:val="0014060C"/>
    <w:rsid w:val="00140A96"/>
    <w:rsid w:val="001427C4"/>
    <w:rsid w:val="00146FEE"/>
    <w:rsid w:val="00150D3D"/>
    <w:rsid w:val="00151747"/>
    <w:rsid w:val="00151942"/>
    <w:rsid w:val="001536ED"/>
    <w:rsid w:val="0015376D"/>
    <w:rsid w:val="00153797"/>
    <w:rsid w:val="00154301"/>
    <w:rsid w:val="00157ABB"/>
    <w:rsid w:val="00157ACD"/>
    <w:rsid w:val="00161AD0"/>
    <w:rsid w:val="00164DD0"/>
    <w:rsid w:val="00165A1C"/>
    <w:rsid w:val="00166EB0"/>
    <w:rsid w:val="00170F18"/>
    <w:rsid w:val="0017125C"/>
    <w:rsid w:val="00174822"/>
    <w:rsid w:val="00175991"/>
    <w:rsid w:val="0018182F"/>
    <w:rsid w:val="00183067"/>
    <w:rsid w:val="001920BC"/>
    <w:rsid w:val="00192C6D"/>
    <w:rsid w:val="00193B8D"/>
    <w:rsid w:val="00194392"/>
    <w:rsid w:val="00195CF4"/>
    <w:rsid w:val="00195D32"/>
    <w:rsid w:val="001960CF"/>
    <w:rsid w:val="001961F6"/>
    <w:rsid w:val="001A1433"/>
    <w:rsid w:val="001A1915"/>
    <w:rsid w:val="001A229F"/>
    <w:rsid w:val="001A3B41"/>
    <w:rsid w:val="001A4DC8"/>
    <w:rsid w:val="001A5F3E"/>
    <w:rsid w:val="001A6579"/>
    <w:rsid w:val="001B2FE4"/>
    <w:rsid w:val="001B5BF6"/>
    <w:rsid w:val="001B607F"/>
    <w:rsid w:val="001C067F"/>
    <w:rsid w:val="001C0DE9"/>
    <w:rsid w:val="001C1B54"/>
    <w:rsid w:val="001C4733"/>
    <w:rsid w:val="001D1498"/>
    <w:rsid w:val="001D1E7F"/>
    <w:rsid w:val="001D33C8"/>
    <w:rsid w:val="001D390E"/>
    <w:rsid w:val="001D48DC"/>
    <w:rsid w:val="001D578A"/>
    <w:rsid w:val="001D6E82"/>
    <w:rsid w:val="001D7A43"/>
    <w:rsid w:val="001E125D"/>
    <w:rsid w:val="001E3936"/>
    <w:rsid w:val="001E6781"/>
    <w:rsid w:val="001F116D"/>
    <w:rsid w:val="001F5497"/>
    <w:rsid w:val="001F5768"/>
    <w:rsid w:val="00201DF2"/>
    <w:rsid w:val="0020258B"/>
    <w:rsid w:val="0020565A"/>
    <w:rsid w:val="002137D3"/>
    <w:rsid w:val="00214E8E"/>
    <w:rsid w:val="00214FCB"/>
    <w:rsid w:val="0021510D"/>
    <w:rsid w:val="00216B4C"/>
    <w:rsid w:val="00217B63"/>
    <w:rsid w:val="00222F41"/>
    <w:rsid w:val="0022370C"/>
    <w:rsid w:val="00224C6B"/>
    <w:rsid w:val="00226D51"/>
    <w:rsid w:val="00231077"/>
    <w:rsid w:val="00231C31"/>
    <w:rsid w:val="00232172"/>
    <w:rsid w:val="00232E4D"/>
    <w:rsid w:val="00233F39"/>
    <w:rsid w:val="00234565"/>
    <w:rsid w:val="002347CF"/>
    <w:rsid w:val="00236E6A"/>
    <w:rsid w:val="0024022A"/>
    <w:rsid w:val="00240672"/>
    <w:rsid w:val="00243502"/>
    <w:rsid w:val="00244970"/>
    <w:rsid w:val="00244BF8"/>
    <w:rsid w:val="0024769F"/>
    <w:rsid w:val="002542EA"/>
    <w:rsid w:val="00257606"/>
    <w:rsid w:val="002606A7"/>
    <w:rsid w:val="00264B2D"/>
    <w:rsid w:val="00265C08"/>
    <w:rsid w:val="00266B36"/>
    <w:rsid w:val="00266DAC"/>
    <w:rsid w:val="00267E68"/>
    <w:rsid w:val="002706C3"/>
    <w:rsid w:val="0027158B"/>
    <w:rsid w:val="002748CE"/>
    <w:rsid w:val="00274EC6"/>
    <w:rsid w:val="00276991"/>
    <w:rsid w:val="00276A78"/>
    <w:rsid w:val="00277053"/>
    <w:rsid w:val="00282AB6"/>
    <w:rsid w:val="00283F95"/>
    <w:rsid w:val="00284B53"/>
    <w:rsid w:val="002920C3"/>
    <w:rsid w:val="002952EB"/>
    <w:rsid w:val="002A1F84"/>
    <w:rsid w:val="002A2366"/>
    <w:rsid w:val="002B21D8"/>
    <w:rsid w:val="002B443E"/>
    <w:rsid w:val="002B4ADD"/>
    <w:rsid w:val="002B791A"/>
    <w:rsid w:val="002C23EA"/>
    <w:rsid w:val="002C59DD"/>
    <w:rsid w:val="002C7869"/>
    <w:rsid w:val="002D07E9"/>
    <w:rsid w:val="002D38B3"/>
    <w:rsid w:val="002D4B6B"/>
    <w:rsid w:val="002D7284"/>
    <w:rsid w:val="002D7D0D"/>
    <w:rsid w:val="002E123A"/>
    <w:rsid w:val="002E2935"/>
    <w:rsid w:val="002E33FF"/>
    <w:rsid w:val="002E43D0"/>
    <w:rsid w:val="002E5D70"/>
    <w:rsid w:val="002F115D"/>
    <w:rsid w:val="002F1AD3"/>
    <w:rsid w:val="002F1D3D"/>
    <w:rsid w:val="002F1FDF"/>
    <w:rsid w:val="002F3C1B"/>
    <w:rsid w:val="002F55EA"/>
    <w:rsid w:val="002F7228"/>
    <w:rsid w:val="002F793D"/>
    <w:rsid w:val="0030120F"/>
    <w:rsid w:val="003036A4"/>
    <w:rsid w:val="003108EE"/>
    <w:rsid w:val="00313529"/>
    <w:rsid w:val="00314803"/>
    <w:rsid w:val="00315CB7"/>
    <w:rsid w:val="00316ED2"/>
    <w:rsid w:val="00317CD9"/>
    <w:rsid w:val="003203D6"/>
    <w:rsid w:val="00320FCB"/>
    <w:rsid w:val="00321DA8"/>
    <w:rsid w:val="00326D9C"/>
    <w:rsid w:val="0032777E"/>
    <w:rsid w:val="003317E0"/>
    <w:rsid w:val="00332E24"/>
    <w:rsid w:val="00341F3F"/>
    <w:rsid w:val="00343DF3"/>
    <w:rsid w:val="00344BB0"/>
    <w:rsid w:val="00344D2B"/>
    <w:rsid w:val="00347A96"/>
    <w:rsid w:val="0035022C"/>
    <w:rsid w:val="003510C2"/>
    <w:rsid w:val="00351192"/>
    <w:rsid w:val="00355CBE"/>
    <w:rsid w:val="00356F77"/>
    <w:rsid w:val="0036229E"/>
    <w:rsid w:val="00362ADF"/>
    <w:rsid w:val="00364E10"/>
    <w:rsid w:val="0037091D"/>
    <w:rsid w:val="003714DE"/>
    <w:rsid w:val="00371B32"/>
    <w:rsid w:val="00372108"/>
    <w:rsid w:val="003773BF"/>
    <w:rsid w:val="003867C2"/>
    <w:rsid w:val="0038686E"/>
    <w:rsid w:val="00390250"/>
    <w:rsid w:val="0039094C"/>
    <w:rsid w:val="003955FF"/>
    <w:rsid w:val="00395C7D"/>
    <w:rsid w:val="003A40D2"/>
    <w:rsid w:val="003A43BE"/>
    <w:rsid w:val="003A69C0"/>
    <w:rsid w:val="003B1174"/>
    <w:rsid w:val="003B4657"/>
    <w:rsid w:val="003B5E0E"/>
    <w:rsid w:val="003C089F"/>
    <w:rsid w:val="003C0D8D"/>
    <w:rsid w:val="003C1AC6"/>
    <w:rsid w:val="003C2157"/>
    <w:rsid w:val="003C2201"/>
    <w:rsid w:val="003C241A"/>
    <w:rsid w:val="003C2BDC"/>
    <w:rsid w:val="003C6EF8"/>
    <w:rsid w:val="003D007A"/>
    <w:rsid w:val="003D0923"/>
    <w:rsid w:val="003D34E5"/>
    <w:rsid w:val="003D3712"/>
    <w:rsid w:val="003D3A7B"/>
    <w:rsid w:val="003D3E0D"/>
    <w:rsid w:val="003D5C32"/>
    <w:rsid w:val="003E3390"/>
    <w:rsid w:val="003E3453"/>
    <w:rsid w:val="003E3BC5"/>
    <w:rsid w:val="003F12FB"/>
    <w:rsid w:val="003F35F8"/>
    <w:rsid w:val="003F4CD4"/>
    <w:rsid w:val="003F7937"/>
    <w:rsid w:val="00401878"/>
    <w:rsid w:val="00402CAE"/>
    <w:rsid w:val="00403872"/>
    <w:rsid w:val="004038E7"/>
    <w:rsid w:val="00404FA0"/>
    <w:rsid w:val="00405963"/>
    <w:rsid w:val="0040604B"/>
    <w:rsid w:val="00406CDB"/>
    <w:rsid w:val="00411FE8"/>
    <w:rsid w:val="00413065"/>
    <w:rsid w:val="00421520"/>
    <w:rsid w:val="00423B0D"/>
    <w:rsid w:val="0042407A"/>
    <w:rsid w:val="00424B67"/>
    <w:rsid w:val="00425514"/>
    <w:rsid w:val="00426092"/>
    <w:rsid w:val="0043183B"/>
    <w:rsid w:val="0043284F"/>
    <w:rsid w:val="00432949"/>
    <w:rsid w:val="00433F21"/>
    <w:rsid w:val="004342BF"/>
    <w:rsid w:val="00434761"/>
    <w:rsid w:val="0043577F"/>
    <w:rsid w:val="004404E6"/>
    <w:rsid w:val="004417A9"/>
    <w:rsid w:val="004423CE"/>
    <w:rsid w:val="00443373"/>
    <w:rsid w:val="004436A1"/>
    <w:rsid w:val="00443AA5"/>
    <w:rsid w:val="00446016"/>
    <w:rsid w:val="004507F6"/>
    <w:rsid w:val="004509D0"/>
    <w:rsid w:val="00455598"/>
    <w:rsid w:val="0045637F"/>
    <w:rsid w:val="0046053E"/>
    <w:rsid w:val="004623AC"/>
    <w:rsid w:val="0046305F"/>
    <w:rsid w:val="0046764A"/>
    <w:rsid w:val="0047003A"/>
    <w:rsid w:val="00470713"/>
    <w:rsid w:val="004761A7"/>
    <w:rsid w:val="00476245"/>
    <w:rsid w:val="004766A0"/>
    <w:rsid w:val="00476DF1"/>
    <w:rsid w:val="00477DB8"/>
    <w:rsid w:val="0048045F"/>
    <w:rsid w:val="004811DF"/>
    <w:rsid w:val="00481279"/>
    <w:rsid w:val="004834BD"/>
    <w:rsid w:val="004917E1"/>
    <w:rsid w:val="00492126"/>
    <w:rsid w:val="0049245C"/>
    <w:rsid w:val="00495922"/>
    <w:rsid w:val="00495BB5"/>
    <w:rsid w:val="00496A29"/>
    <w:rsid w:val="004A18C5"/>
    <w:rsid w:val="004A2FCC"/>
    <w:rsid w:val="004A3F6F"/>
    <w:rsid w:val="004A654B"/>
    <w:rsid w:val="004B099B"/>
    <w:rsid w:val="004B157C"/>
    <w:rsid w:val="004B4712"/>
    <w:rsid w:val="004B55F3"/>
    <w:rsid w:val="004B5690"/>
    <w:rsid w:val="004B64B7"/>
    <w:rsid w:val="004B6BDD"/>
    <w:rsid w:val="004B7EE2"/>
    <w:rsid w:val="004C094B"/>
    <w:rsid w:val="004C09CA"/>
    <w:rsid w:val="004C0C53"/>
    <w:rsid w:val="004C116A"/>
    <w:rsid w:val="004D1D1D"/>
    <w:rsid w:val="004D3C76"/>
    <w:rsid w:val="004D77BF"/>
    <w:rsid w:val="004D7DCD"/>
    <w:rsid w:val="004E0C7F"/>
    <w:rsid w:val="004E2B97"/>
    <w:rsid w:val="004E4475"/>
    <w:rsid w:val="004E4601"/>
    <w:rsid w:val="004E5267"/>
    <w:rsid w:val="004E54EE"/>
    <w:rsid w:val="004E5580"/>
    <w:rsid w:val="004E5DB1"/>
    <w:rsid w:val="004F104A"/>
    <w:rsid w:val="004F2BF3"/>
    <w:rsid w:val="004F380F"/>
    <w:rsid w:val="004F39E6"/>
    <w:rsid w:val="004F6A59"/>
    <w:rsid w:val="005003BB"/>
    <w:rsid w:val="00500B30"/>
    <w:rsid w:val="005024CB"/>
    <w:rsid w:val="0050305C"/>
    <w:rsid w:val="00507B47"/>
    <w:rsid w:val="00507BBC"/>
    <w:rsid w:val="005100F9"/>
    <w:rsid w:val="00511F9A"/>
    <w:rsid w:val="00512117"/>
    <w:rsid w:val="00512C7E"/>
    <w:rsid w:val="00513E79"/>
    <w:rsid w:val="00514F82"/>
    <w:rsid w:val="00516EE8"/>
    <w:rsid w:val="0052183E"/>
    <w:rsid w:val="00522ADC"/>
    <w:rsid w:val="0052755A"/>
    <w:rsid w:val="00527A45"/>
    <w:rsid w:val="00530747"/>
    <w:rsid w:val="00535A44"/>
    <w:rsid w:val="00542DE5"/>
    <w:rsid w:val="00543EB6"/>
    <w:rsid w:val="00544A7F"/>
    <w:rsid w:val="00546E11"/>
    <w:rsid w:val="00551BC5"/>
    <w:rsid w:val="00552B3D"/>
    <w:rsid w:val="005546D8"/>
    <w:rsid w:val="00554725"/>
    <w:rsid w:val="00562361"/>
    <w:rsid w:val="005630D6"/>
    <w:rsid w:val="00564A93"/>
    <w:rsid w:val="00564AC0"/>
    <w:rsid w:val="00565E7A"/>
    <w:rsid w:val="0056654A"/>
    <w:rsid w:val="00566B0F"/>
    <w:rsid w:val="00571646"/>
    <w:rsid w:val="0057301D"/>
    <w:rsid w:val="00574A45"/>
    <w:rsid w:val="00581115"/>
    <w:rsid w:val="00585A2C"/>
    <w:rsid w:val="00585FDF"/>
    <w:rsid w:val="00587765"/>
    <w:rsid w:val="00590988"/>
    <w:rsid w:val="0059283E"/>
    <w:rsid w:val="00593A5D"/>
    <w:rsid w:val="00594545"/>
    <w:rsid w:val="00594741"/>
    <w:rsid w:val="00594FCA"/>
    <w:rsid w:val="005959D3"/>
    <w:rsid w:val="00596549"/>
    <w:rsid w:val="005A0122"/>
    <w:rsid w:val="005A221E"/>
    <w:rsid w:val="005A2728"/>
    <w:rsid w:val="005A3EC4"/>
    <w:rsid w:val="005A5F6D"/>
    <w:rsid w:val="005A7B43"/>
    <w:rsid w:val="005B03F4"/>
    <w:rsid w:val="005B1987"/>
    <w:rsid w:val="005B5B0C"/>
    <w:rsid w:val="005B62CB"/>
    <w:rsid w:val="005C3645"/>
    <w:rsid w:val="005C469F"/>
    <w:rsid w:val="005D0451"/>
    <w:rsid w:val="005D1281"/>
    <w:rsid w:val="005D27D0"/>
    <w:rsid w:val="005D33DB"/>
    <w:rsid w:val="005D60D4"/>
    <w:rsid w:val="005D6308"/>
    <w:rsid w:val="005D79BF"/>
    <w:rsid w:val="005E08CB"/>
    <w:rsid w:val="005E2277"/>
    <w:rsid w:val="005E75A1"/>
    <w:rsid w:val="005F17C3"/>
    <w:rsid w:val="005F79F2"/>
    <w:rsid w:val="0060096E"/>
    <w:rsid w:val="006009A3"/>
    <w:rsid w:val="0060171D"/>
    <w:rsid w:val="006035C4"/>
    <w:rsid w:val="00604A31"/>
    <w:rsid w:val="00605403"/>
    <w:rsid w:val="0060737D"/>
    <w:rsid w:val="00607479"/>
    <w:rsid w:val="0061203E"/>
    <w:rsid w:val="006127B6"/>
    <w:rsid w:val="00615A58"/>
    <w:rsid w:val="00616C8E"/>
    <w:rsid w:val="00617F09"/>
    <w:rsid w:val="0062026B"/>
    <w:rsid w:val="0062607A"/>
    <w:rsid w:val="006270DA"/>
    <w:rsid w:val="00630FFB"/>
    <w:rsid w:val="00631233"/>
    <w:rsid w:val="006313D9"/>
    <w:rsid w:val="00632690"/>
    <w:rsid w:val="00632CDC"/>
    <w:rsid w:val="006341B1"/>
    <w:rsid w:val="00635B87"/>
    <w:rsid w:val="00640EB0"/>
    <w:rsid w:val="00642C87"/>
    <w:rsid w:val="00644153"/>
    <w:rsid w:val="00651882"/>
    <w:rsid w:val="006534C0"/>
    <w:rsid w:val="00653570"/>
    <w:rsid w:val="0065420A"/>
    <w:rsid w:val="00660F34"/>
    <w:rsid w:val="0066575C"/>
    <w:rsid w:val="006659EB"/>
    <w:rsid w:val="00667412"/>
    <w:rsid w:val="00672588"/>
    <w:rsid w:val="006727D7"/>
    <w:rsid w:val="006730A6"/>
    <w:rsid w:val="006742D6"/>
    <w:rsid w:val="00675638"/>
    <w:rsid w:val="00680F2E"/>
    <w:rsid w:val="00682587"/>
    <w:rsid w:val="00683127"/>
    <w:rsid w:val="00686E2B"/>
    <w:rsid w:val="006912A7"/>
    <w:rsid w:val="00691F4F"/>
    <w:rsid w:val="00692BF7"/>
    <w:rsid w:val="00693373"/>
    <w:rsid w:val="00693FAF"/>
    <w:rsid w:val="00695298"/>
    <w:rsid w:val="006A0D7B"/>
    <w:rsid w:val="006A24FC"/>
    <w:rsid w:val="006A4965"/>
    <w:rsid w:val="006A5020"/>
    <w:rsid w:val="006A6B68"/>
    <w:rsid w:val="006A7BBB"/>
    <w:rsid w:val="006B0A6A"/>
    <w:rsid w:val="006B1DF2"/>
    <w:rsid w:val="006B25DA"/>
    <w:rsid w:val="006B3ACD"/>
    <w:rsid w:val="006B53E9"/>
    <w:rsid w:val="006C3015"/>
    <w:rsid w:val="006C40AA"/>
    <w:rsid w:val="006D0866"/>
    <w:rsid w:val="006D172D"/>
    <w:rsid w:val="006D24C2"/>
    <w:rsid w:val="006D73C1"/>
    <w:rsid w:val="006D7915"/>
    <w:rsid w:val="006E3297"/>
    <w:rsid w:val="006E44D0"/>
    <w:rsid w:val="006E5909"/>
    <w:rsid w:val="006E5B0D"/>
    <w:rsid w:val="006E5BDF"/>
    <w:rsid w:val="006E6134"/>
    <w:rsid w:val="006F1C79"/>
    <w:rsid w:val="006F3C8F"/>
    <w:rsid w:val="006F41E6"/>
    <w:rsid w:val="0070013B"/>
    <w:rsid w:val="00701325"/>
    <w:rsid w:val="007017EF"/>
    <w:rsid w:val="007018F8"/>
    <w:rsid w:val="007034A0"/>
    <w:rsid w:val="007121C1"/>
    <w:rsid w:val="007143C8"/>
    <w:rsid w:val="0072038C"/>
    <w:rsid w:val="007203A0"/>
    <w:rsid w:val="00720874"/>
    <w:rsid w:val="007223D5"/>
    <w:rsid w:val="007271DF"/>
    <w:rsid w:val="00732489"/>
    <w:rsid w:val="0073281D"/>
    <w:rsid w:val="007351F0"/>
    <w:rsid w:val="00735BAE"/>
    <w:rsid w:val="007363DD"/>
    <w:rsid w:val="00736CF6"/>
    <w:rsid w:val="007403C7"/>
    <w:rsid w:val="00745287"/>
    <w:rsid w:val="00745722"/>
    <w:rsid w:val="007463C1"/>
    <w:rsid w:val="0074722E"/>
    <w:rsid w:val="007504BE"/>
    <w:rsid w:val="007533E0"/>
    <w:rsid w:val="00753BC0"/>
    <w:rsid w:val="0075438F"/>
    <w:rsid w:val="00756CDC"/>
    <w:rsid w:val="00757705"/>
    <w:rsid w:val="007621EA"/>
    <w:rsid w:val="00765F01"/>
    <w:rsid w:val="00771647"/>
    <w:rsid w:val="007725D0"/>
    <w:rsid w:val="00781808"/>
    <w:rsid w:val="00783906"/>
    <w:rsid w:val="00783DCF"/>
    <w:rsid w:val="00784B9E"/>
    <w:rsid w:val="0078547A"/>
    <w:rsid w:val="0078581B"/>
    <w:rsid w:val="007863CA"/>
    <w:rsid w:val="007868AD"/>
    <w:rsid w:val="00787582"/>
    <w:rsid w:val="0078770E"/>
    <w:rsid w:val="0079291C"/>
    <w:rsid w:val="00794187"/>
    <w:rsid w:val="00795430"/>
    <w:rsid w:val="00796C86"/>
    <w:rsid w:val="007A65BD"/>
    <w:rsid w:val="007A718F"/>
    <w:rsid w:val="007B1343"/>
    <w:rsid w:val="007B2AC9"/>
    <w:rsid w:val="007B30E5"/>
    <w:rsid w:val="007B407A"/>
    <w:rsid w:val="007B42F8"/>
    <w:rsid w:val="007B4D56"/>
    <w:rsid w:val="007B59FC"/>
    <w:rsid w:val="007B5A68"/>
    <w:rsid w:val="007C0D82"/>
    <w:rsid w:val="007C1455"/>
    <w:rsid w:val="007C19DF"/>
    <w:rsid w:val="007C3713"/>
    <w:rsid w:val="007C5666"/>
    <w:rsid w:val="007C70CE"/>
    <w:rsid w:val="007D07C6"/>
    <w:rsid w:val="007D1BB5"/>
    <w:rsid w:val="007D3206"/>
    <w:rsid w:val="007D79E6"/>
    <w:rsid w:val="007E170D"/>
    <w:rsid w:val="007E35E3"/>
    <w:rsid w:val="007E45EE"/>
    <w:rsid w:val="007E7AEC"/>
    <w:rsid w:val="007F0D1E"/>
    <w:rsid w:val="007F6CB6"/>
    <w:rsid w:val="00800943"/>
    <w:rsid w:val="0080737E"/>
    <w:rsid w:val="00807887"/>
    <w:rsid w:val="00810296"/>
    <w:rsid w:val="00814BF3"/>
    <w:rsid w:val="00817103"/>
    <w:rsid w:val="0082127F"/>
    <w:rsid w:val="0082584F"/>
    <w:rsid w:val="00825E5C"/>
    <w:rsid w:val="00830915"/>
    <w:rsid w:val="00833EC3"/>
    <w:rsid w:val="008357D4"/>
    <w:rsid w:val="00840E03"/>
    <w:rsid w:val="00845077"/>
    <w:rsid w:val="00847E12"/>
    <w:rsid w:val="00847FB9"/>
    <w:rsid w:val="00852AA0"/>
    <w:rsid w:val="00852FD6"/>
    <w:rsid w:val="008532E3"/>
    <w:rsid w:val="00853767"/>
    <w:rsid w:val="00855CC1"/>
    <w:rsid w:val="0086060A"/>
    <w:rsid w:val="00864D8A"/>
    <w:rsid w:val="008655DA"/>
    <w:rsid w:val="00865D13"/>
    <w:rsid w:val="00866C8C"/>
    <w:rsid w:val="00867E5A"/>
    <w:rsid w:val="00870C0C"/>
    <w:rsid w:val="00873360"/>
    <w:rsid w:val="00877C9C"/>
    <w:rsid w:val="00892B23"/>
    <w:rsid w:val="00893602"/>
    <w:rsid w:val="00894A70"/>
    <w:rsid w:val="008B4071"/>
    <w:rsid w:val="008B53A3"/>
    <w:rsid w:val="008B6770"/>
    <w:rsid w:val="008B7AC5"/>
    <w:rsid w:val="008B7C01"/>
    <w:rsid w:val="008C098F"/>
    <w:rsid w:val="008C139B"/>
    <w:rsid w:val="008C1884"/>
    <w:rsid w:val="008C27A6"/>
    <w:rsid w:val="008C578A"/>
    <w:rsid w:val="008D43A1"/>
    <w:rsid w:val="008D47ED"/>
    <w:rsid w:val="008D4E2E"/>
    <w:rsid w:val="008D55A4"/>
    <w:rsid w:val="008D66A0"/>
    <w:rsid w:val="008D6954"/>
    <w:rsid w:val="008D77A3"/>
    <w:rsid w:val="008D7C59"/>
    <w:rsid w:val="008E2342"/>
    <w:rsid w:val="008E24AE"/>
    <w:rsid w:val="008E462C"/>
    <w:rsid w:val="008E6F9D"/>
    <w:rsid w:val="008F1EEE"/>
    <w:rsid w:val="008F215F"/>
    <w:rsid w:val="008F2BBE"/>
    <w:rsid w:val="008F57B2"/>
    <w:rsid w:val="008F6305"/>
    <w:rsid w:val="00903B69"/>
    <w:rsid w:val="0090512A"/>
    <w:rsid w:val="009067F4"/>
    <w:rsid w:val="009079AD"/>
    <w:rsid w:val="00911860"/>
    <w:rsid w:val="00913FDB"/>
    <w:rsid w:val="00920848"/>
    <w:rsid w:val="00921315"/>
    <w:rsid w:val="00926EAD"/>
    <w:rsid w:val="0092735F"/>
    <w:rsid w:val="009300AA"/>
    <w:rsid w:val="0093263E"/>
    <w:rsid w:val="009346A4"/>
    <w:rsid w:val="00934CE7"/>
    <w:rsid w:val="009359EE"/>
    <w:rsid w:val="00940311"/>
    <w:rsid w:val="00941464"/>
    <w:rsid w:val="00941691"/>
    <w:rsid w:val="00942378"/>
    <w:rsid w:val="0094326C"/>
    <w:rsid w:val="009440DF"/>
    <w:rsid w:val="00945EBD"/>
    <w:rsid w:val="00946389"/>
    <w:rsid w:val="00946409"/>
    <w:rsid w:val="00947F4B"/>
    <w:rsid w:val="00950ED4"/>
    <w:rsid w:val="00952762"/>
    <w:rsid w:val="00954357"/>
    <w:rsid w:val="00955558"/>
    <w:rsid w:val="00957468"/>
    <w:rsid w:val="0096238C"/>
    <w:rsid w:val="00963E84"/>
    <w:rsid w:val="00964D15"/>
    <w:rsid w:val="00966455"/>
    <w:rsid w:val="0097286B"/>
    <w:rsid w:val="00975C7F"/>
    <w:rsid w:val="00982457"/>
    <w:rsid w:val="00987BA7"/>
    <w:rsid w:val="00990ECF"/>
    <w:rsid w:val="00994707"/>
    <w:rsid w:val="0099517C"/>
    <w:rsid w:val="009956E6"/>
    <w:rsid w:val="00995E33"/>
    <w:rsid w:val="00996C0A"/>
    <w:rsid w:val="009A0FE7"/>
    <w:rsid w:val="009A2798"/>
    <w:rsid w:val="009A2B08"/>
    <w:rsid w:val="009B130C"/>
    <w:rsid w:val="009B37A4"/>
    <w:rsid w:val="009B5922"/>
    <w:rsid w:val="009B5D71"/>
    <w:rsid w:val="009B62DD"/>
    <w:rsid w:val="009B6861"/>
    <w:rsid w:val="009C1553"/>
    <w:rsid w:val="009C1A4B"/>
    <w:rsid w:val="009C39A6"/>
    <w:rsid w:val="009D0E9E"/>
    <w:rsid w:val="009D3A10"/>
    <w:rsid w:val="009D54A2"/>
    <w:rsid w:val="009D5FDE"/>
    <w:rsid w:val="009D780C"/>
    <w:rsid w:val="009D7866"/>
    <w:rsid w:val="009E1511"/>
    <w:rsid w:val="009E2267"/>
    <w:rsid w:val="009E3893"/>
    <w:rsid w:val="009E47F9"/>
    <w:rsid w:val="009E4F45"/>
    <w:rsid w:val="009F1569"/>
    <w:rsid w:val="009F26BC"/>
    <w:rsid w:val="009F4FD6"/>
    <w:rsid w:val="009F56C7"/>
    <w:rsid w:val="009F5722"/>
    <w:rsid w:val="00A009E9"/>
    <w:rsid w:val="00A00F08"/>
    <w:rsid w:val="00A011E3"/>
    <w:rsid w:val="00A01FBC"/>
    <w:rsid w:val="00A02C38"/>
    <w:rsid w:val="00A0384B"/>
    <w:rsid w:val="00A068C1"/>
    <w:rsid w:val="00A12BD4"/>
    <w:rsid w:val="00A149CC"/>
    <w:rsid w:val="00A14FED"/>
    <w:rsid w:val="00A1677D"/>
    <w:rsid w:val="00A1679C"/>
    <w:rsid w:val="00A17C8F"/>
    <w:rsid w:val="00A20486"/>
    <w:rsid w:val="00A20DD7"/>
    <w:rsid w:val="00A20E82"/>
    <w:rsid w:val="00A21C0D"/>
    <w:rsid w:val="00A23572"/>
    <w:rsid w:val="00A26020"/>
    <w:rsid w:val="00A2609B"/>
    <w:rsid w:val="00A26F44"/>
    <w:rsid w:val="00A2701C"/>
    <w:rsid w:val="00A34C35"/>
    <w:rsid w:val="00A35FF2"/>
    <w:rsid w:val="00A37F7E"/>
    <w:rsid w:val="00A40B39"/>
    <w:rsid w:val="00A4104A"/>
    <w:rsid w:val="00A419CF"/>
    <w:rsid w:val="00A41E67"/>
    <w:rsid w:val="00A42C7B"/>
    <w:rsid w:val="00A44479"/>
    <w:rsid w:val="00A44743"/>
    <w:rsid w:val="00A462AA"/>
    <w:rsid w:val="00A4702C"/>
    <w:rsid w:val="00A47A85"/>
    <w:rsid w:val="00A50082"/>
    <w:rsid w:val="00A51473"/>
    <w:rsid w:val="00A52F2E"/>
    <w:rsid w:val="00A53DB0"/>
    <w:rsid w:val="00A61CD2"/>
    <w:rsid w:val="00A62F3B"/>
    <w:rsid w:val="00A641A0"/>
    <w:rsid w:val="00A66080"/>
    <w:rsid w:val="00A7409B"/>
    <w:rsid w:val="00A7416C"/>
    <w:rsid w:val="00A76D40"/>
    <w:rsid w:val="00A76FA6"/>
    <w:rsid w:val="00A834AB"/>
    <w:rsid w:val="00A83E11"/>
    <w:rsid w:val="00A84B8B"/>
    <w:rsid w:val="00A858D2"/>
    <w:rsid w:val="00A87E43"/>
    <w:rsid w:val="00A9225C"/>
    <w:rsid w:val="00A924B7"/>
    <w:rsid w:val="00A93926"/>
    <w:rsid w:val="00A93B95"/>
    <w:rsid w:val="00A971E7"/>
    <w:rsid w:val="00A97DE8"/>
    <w:rsid w:val="00AA0172"/>
    <w:rsid w:val="00AA1B83"/>
    <w:rsid w:val="00AA326A"/>
    <w:rsid w:val="00AA35D6"/>
    <w:rsid w:val="00AA4DE6"/>
    <w:rsid w:val="00AA79B1"/>
    <w:rsid w:val="00AB09FE"/>
    <w:rsid w:val="00AB20D1"/>
    <w:rsid w:val="00AB342D"/>
    <w:rsid w:val="00AB5100"/>
    <w:rsid w:val="00AB538C"/>
    <w:rsid w:val="00AB6D12"/>
    <w:rsid w:val="00AC20D1"/>
    <w:rsid w:val="00AC4631"/>
    <w:rsid w:val="00AC712B"/>
    <w:rsid w:val="00AC790B"/>
    <w:rsid w:val="00AD0917"/>
    <w:rsid w:val="00AD1976"/>
    <w:rsid w:val="00AD29D8"/>
    <w:rsid w:val="00AD4659"/>
    <w:rsid w:val="00AE438C"/>
    <w:rsid w:val="00AE695C"/>
    <w:rsid w:val="00AE7534"/>
    <w:rsid w:val="00AF05B8"/>
    <w:rsid w:val="00AF15FC"/>
    <w:rsid w:val="00AF354E"/>
    <w:rsid w:val="00AF47E1"/>
    <w:rsid w:val="00AF6A05"/>
    <w:rsid w:val="00B017C0"/>
    <w:rsid w:val="00B051C3"/>
    <w:rsid w:val="00B07C84"/>
    <w:rsid w:val="00B12EE0"/>
    <w:rsid w:val="00B2213B"/>
    <w:rsid w:val="00B23A13"/>
    <w:rsid w:val="00B23E03"/>
    <w:rsid w:val="00B25E38"/>
    <w:rsid w:val="00B277A4"/>
    <w:rsid w:val="00B27843"/>
    <w:rsid w:val="00B304A9"/>
    <w:rsid w:val="00B3252F"/>
    <w:rsid w:val="00B32683"/>
    <w:rsid w:val="00B32AF0"/>
    <w:rsid w:val="00B339B3"/>
    <w:rsid w:val="00B34BC6"/>
    <w:rsid w:val="00B35235"/>
    <w:rsid w:val="00B37B2D"/>
    <w:rsid w:val="00B40242"/>
    <w:rsid w:val="00B40ADA"/>
    <w:rsid w:val="00B4647B"/>
    <w:rsid w:val="00B47D0C"/>
    <w:rsid w:val="00B50149"/>
    <w:rsid w:val="00B540B6"/>
    <w:rsid w:val="00B54BAF"/>
    <w:rsid w:val="00B54D64"/>
    <w:rsid w:val="00B601F1"/>
    <w:rsid w:val="00B61D4B"/>
    <w:rsid w:val="00B629EB"/>
    <w:rsid w:val="00B64498"/>
    <w:rsid w:val="00B64D2D"/>
    <w:rsid w:val="00B65401"/>
    <w:rsid w:val="00B70B63"/>
    <w:rsid w:val="00B74B64"/>
    <w:rsid w:val="00B76A3A"/>
    <w:rsid w:val="00B77533"/>
    <w:rsid w:val="00B80367"/>
    <w:rsid w:val="00B80DAE"/>
    <w:rsid w:val="00B86A5A"/>
    <w:rsid w:val="00B94F59"/>
    <w:rsid w:val="00B9592F"/>
    <w:rsid w:val="00BA14DA"/>
    <w:rsid w:val="00BA47F1"/>
    <w:rsid w:val="00BA73A5"/>
    <w:rsid w:val="00BB6539"/>
    <w:rsid w:val="00BB7C80"/>
    <w:rsid w:val="00BC1BA1"/>
    <w:rsid w:val="00BC386E"/>
    <w:rsid w:val="00BC5034"/>
    <w:rsid w:val="00BC6B56"/>
    <w:rsid w:val="00BC70C0"/>
    <w:rsid w:val="00BD3ECD"/>
    <w:rsid w:val="00BD7354"/>
    <w:rsid w:val="00BE1177"/>
    <w:rsid w:val="00BE1C2C"/>
    <w:rsid w:val="00BE5532"/>
    <w:rsid w:val="00BE614A"/>
    <w:rsid w:val="00BF00F5"/>
    <w:rsid w:val="00BF0D0B"/>
    <w:rsid w:val="00BF2272"/>
    <w:rsid w:val="00BF245F"/>
    <w:rsid w:val="00BF2DFD"/>
    <w:rsid w:val="00BF570B"/>
    <w:rsid w:val="00C01B9B"/>
    <w:rsid w:val="00C01EA3"/>
    <w:rsid w:val="00C06212"/>
    <w:rsid w:val="00C073DA"/>
    <w:rsid w:val="00C1155D"/>
    <w:rsid w:val="00C11C83"/>
    <w:rsid w:val="00C129BA"/>
    <w:rsid w:val="00C14555"/>
    <w:rsid w:val="00C20566"/>
    <w:rsid w:val="00C22A8D"/>
    <w:rsid w:val="00C27D7D"/>
    <w:rsid w:val="00C31ED7"/>
    <w:rsid w:val="00C3760F"/>
    <w:rsid w:val="00C37E4F"/>
    <w:rsid w:val="00C402FD"/>
    <w:rsid w:val="00C45155"/>
    <w:rsid w:val="00C46183"/>
    <w:rsid w:val="00C46BCC"/>
    <w:rsid w:val="00C505EB"/>
    <w:rsid w:val="00C50635"/>
    <w:rsid w:val="00C50819"/>
    <w:rsid w:val="00C51AD8"/>
    <w:rsid w:val="00C5238B"/>
    <w:rsid w:val="00C53D75"/>
    <w:rsid w:val="00C53F22"/>
    <w:rsid w:val="00C550BF"/>
    <w:rsid w:val="00C55BAE"/>
    <w:rsid w:val="00C571E2"/>
    <w:rsid w:val="00C60433"/>
    <w:rsid w:val="00C61F54"/>
    <w:rsid w:val="00C61FBE"/>
    <w:rsid w:val="00C671CD"/>
    <w:rsid w:val="00C70CCB"/>
    <w:rsid w:val="00C716A8"/>
    <w:rsid w:val="00C74289"/>
    <w:rsid w:val="00C7648A"/>
    <w:rsid w:val="00C77F0C"/>
    <w:rsid w:val="00C802D1"/>
    <w:rsid w:val="00C80F06"/>
    <w:rsid w:val="00C81901"/>
    <w:rsid w:val="00C85ED0"/>
    <w:rsid w:val="00C86179"/>
    <w:rsid w:val="00C90B51"/>
    <w:rsid w:val="00C90DE3"/>
    <w:rsid w:val="00C9408E"/>
    <w:rsid w:val="00C9634A"/>
    <w:rsid w:val="00C964A5"/>
    <w:rsid w:val="00C96BE3"/>
    <w:rsid w:val="00C97574"/>
    <w:rsid w:val="00CA2E46"/>
    <w:rsid w:val="00CA3450"/>
    <w:rsid w:val="00CA3846"/>
    <w:rsid w:val="00CA4C5A"/>
    <w:rsid w:val="00CA516E"/>
    <w:rsid w:val="00CA598F"/>
    <w:rsid w:val="00CA67A8"/>
    <w:rsid w:val="00CA7BB6"/>
    <w:rsid w:val="00CB0A71"/>
    <w:rsid w:val="00CB1C2F"/>
    <w:rsid w:val="00CB2699"/>
    <w:rsid w:val="00CB30F0"/>
    <w:rsid w:val="00CB3187"/>
    <w:rsid w:val="00CB5488"/>
    <w:rsid w:val="00CB719D"/>
    <w:rsid w:val="00CB78D1"/>
    <w:rsid w:val="00CC2B96"/>
    <w:rsid w:val="00CC2E72"/>
    <w:rsid w:val="00CC306B"/>
    <w:rsid w:val="00CC5E28"/>
    <w:rsid w:val="00CC6575"/>
    <w:rsid w:val="00CC6690"/>
    <w:rsid w:val="00CD06DF"/>
    <w:rsid w:val="00CE12F6"/>
    <w:rsid w:val="00CE1A98"/>
    <w:rsid w:val="00CE3D8E"/>
    <w:rsid w:val="00CE77D7"/>
    <w:rsid w:val="00CF0389"/>
    <w:rsid w:val="00CF3483"/>
    <w:rsid w:val="00CF5CE4"/>
    <w:rsid w:val="00CF6ED2"/>
    <w:rsid w:val="00CF7A5F"/>
    <w:rsid w:val="00D040DA"/>
    <w:rsid w:val="00D06D0A"/>
    <w:rsid w:val="00D07DB8"/>
    <w:rsid w:val="00D10E9F"/>
    <w:rsid w:val="00D118E0"/>
    <w:rsid w:val="00D20319"/>
    <w:rsid w:val="00D24023"/>
    <w:rsid w:val="00D25070"/>
    <w:rsid w:val="00D25C25"/>
    <w:rsid w:val="00D26315"/>
    <w:rsid w:val="00D2684E"/>
    <w:rsid w:val="00D314DF"/>
    <w:rsid w:val="00D33ABD"/>
    <w:rsid w:val="00D340EC"/>
    <w:rsid w:val="00D35413"/>
    <w:rsid w:val="00D35478"/>
    <w:rsid w:val="00D360E3"/>
    <w:rsid w:val="00D36C0F"/>
    <w:rsid w:val="00D40B20"/>
    <w:rsid w:val="00D4148C"/>
    <w:rsid w:val="00D4288A"/>
    <w:rsid w:val="00D42909"/>
    <w:rsid w:val="00D42C3C"/>
    <w:rsid w:val="00D43B21"/>
    <w:rsid w:val="00D44E55"/>
    <w:rsid w:val="00D45022"/>
    <w:rsid w:val="00D45A1D"/>
    <w:rsid w:val="00D561C9"/>
    <w:rsid w:val="00D608E5"/>
    <w:rsid w:val="00D613D9"/>
    <w:rsid w:val="00D62219"/>
    <w:rsid w:val="00D639A3"/>
    <w:rsid w:val="00D63D1C"/>
    <w:rsid w:val="00D64D1B"/>
    <w:rsid w:val="00D655ED"/>
    <w:rsid w:val="00D655FB"/>
    <w:rsid w:val="00D66B7C"/>
    <w:rsid w:val="00D67CFA"/>
    <w:rsid w:val="00D7031B"/>
    <w:rsid w:val="00D70D37"/>
    <w:rsid w:val="00D772EA"/>
    <w:rsid w:val="00D80995"/>
    <w:rsid w:val="00D836E7"/>
    <w:rsid w:val="00D83A86"/>
    <w:rsid w:val="00D84337"/>
    <w:rsid w:val="00D85268"/>
    <w:rsid w:val="00D8530A"/>
    <w:rsid w:val="00D86028"/>
    <w:rsid w:val="00D86804"/>
    <w:rsid w:val="00D87361"/>
    <w:rsid w:val="00D91EB5"/>
    <w:rsid w:val="00DA41C2"/>
    <w:rsid w:val="00DA563D"/>
    <w:rsid w:val="00DB0D87"/>
    <w:rsid w:val="00DB1E36"/>
    <w:rsid w:val="00DB3409"/>
    <w:rsid w:val="00DB43FA"/>
    <w:rsid w:val="00DB4956"/>
    <w:rsid w:val="00DB4DAD"/>
    <w:rsid w:val="00DB5150"/>
    <w:rsid w:val="00DB54B7"/>
    <w:rsid w:val="00DC47DC"/>
    <w:rsid w:val="00DC4858"/>
    <w:rsid w:val="00DC56E2"/>
    <w:rsid w:val="00DC6B69"/>
    <w:rsid w:val="00DD299A"/>
    <w:rsid w:val="00DD3F70"/>
    <w:rsid w:val="00DD523E"/>
    <w:rsid w:val="00DD6080"/>
    <w:rsid w:val="00DE0365"/>
    <w:rsid w:val="00DE2157"/>
    <w:rsid w:val="00DE4B12"/>
    <w:rsid w:val="00DE4CCC"/>
    <w:rsid w:val="00DE5DF6"/>
    <w:rsid w:val="00DE7A50"/>
    <w:rsid w:val="00DE7D3E"/>
    <w:rsid w:val="00DF03A5"/>
    <w:rsid w:val="00DF12AE"/>
    <w:rsid w:val="00DF18A9"/>
    <w:rsid w:val="00DF51DA"/>
    <w:rsid w:val="00DF69DC"/>
    <w:rsid w:val="00E01024"/>
    <w:rsid w:val="00E02F4E"/>
    <w:rsid w:val="00E0441F"/>
    <w:rsid w:val="00E04F22"/>
    <w:rsid w:val="00E0529C"/>
    <w:rsid w:val="00E058B0"/>
    <w:rsid w:val="00E108F4"/>
    <w:rsid w:val="00E148FA"/>
    <w:rsid w:val="00E206DA"/>
    <w:rsid w:val="00E238FB"/>
    <w:rsid w:val="00E30063"/>
    <w:rsid w:val="00E31543"/>
    <w:rsid w:val="00E32532"/>
    <w:rsid w:val="00E508CC"/>
    <w:rsid w:val="00E5266E"/>
    <w:rsid w:val="00E546DF"/>
    <w:rsid w:val="00E61755"/>
    <w:rsid w:val="00E63BF0"/>
    <w:rsid w:val="00E63D81"/>
    <w:rsid w:val="00E6403D"/>
    <w:rsid w:val="00E66403"/>
    <w:rsid w:val="00E66509"/>
    <w:rsid w:val="00E66E4C"/>
    <w:rsid w:val="00E7075C"/>
    <w:rsid w:val="00E72843"/>
    <w:rsid w:val="00E746C2"/>
    <w:rsid w:val="00E747A8"/>
    <w:rsid w:val="00E74B49"/>
    <w:rsid w:val="00E76CA3"/>
    <w:rsid w:val="00E80FDA"/>
    <w:rsid w:val="00E86C9E"/>
    <w:rsid w:val="00E91BCE"/>
    <w:rsid w:val="00E9288C"/>
    <w:rsid w:val="00E95B07"/>
    <w:rsid w:val="00E96B45"/>
    <w:rsid w:val="00E96CDE"/>
    <w:rsid w:val="00E974B8"/>
    <w:rsid w:val="00EA0A17"/>
    <w:rsid w:val="00EA0E51"/>
    <w:rsid w:val="00EA0E86"/>
    <w:rsid w:val="00EA1DDD"/>
    <w:rsid w:val="00EA282E"/>
    <w:rsid w:val="00EA3812"/>
    <w:rsid w:val="00EA4C36"/>
    <w:rsid w:val="00EA5239"/>
    <w:rsid w:val="00EA72D2"/>
    <w:rsid w:val="00EB07E5"/>
    <w:rsid w:val="00EB1F1B"/>
    <w:rsid w:val="00EB6E6C"/>
    <w:rsid w:val="00EC0E24"/>
    <w:rsid w:val="00EC40D1"/>
    <w:rsid w:val="00EC4CE7"/>
    <w:rsid w:val="00EC4D7C"/>
    <w:rsid w:val="00EC5A7A"/>
    <w:rsid w:val="00ED392A"/>
    <w:rsid w:val="00ED4BD8"/>
    <w:rsid w:val="00ED5990"/>
    <w:rsid w:val="00ED7185"/>
    <w:rsid w:val="00ED7707"/>
    <w:rsid w:val="00ED7A54"/>
    <w:rsid w:val="00EE1F78"/>
    <w:rsid w:val="00EE229B"/>
    <w:rsid w:val="00EE4DE5"/>
    <w:rsid w:val="00EE555F"/>
    <w:rsid w:val="00EF0396"/>
    <w:rsid w:val="00EF07A5"/>
    <w:rsid w:val="00EF0F2F"/>
    <w:rsid w:val="00EF1903"/>
    <w:rsid w:val="00EF300A"/>
    <w:rsid w:val="00EF3525"/>
    <w:rsid w:val="00EF39FD"/>
    <w:rsid w:val="00EF3DCF"/>
    <w:rsid w:val="00EF4032"/>
    <w:rsid w:val="00EF44B8"/>
    <w:rsid w:val="00EF6D6A"/>
    <w:rsid w:val="00F008C6"/>
    <w:rsid w:val="00F011AF"/>
    <w:rsid w:val="00F0300A"/>
    <w:rsid w:val="00F03330"/>
    <w:rsid w:val="00F048A9"/>
    <w:rsid w:val="00F068CC"/>
    <w:rsid w:val="00F12911"/>
    <w:rsid w:val="00F222BD"/>
    <w:rsid w:val="00F238FC"/>
    <w:rsid w:val="00F248A3"/>
    <w:rsid w:val="00F263D8"/>
    <w:rsid w:val="00F26DB4"/>
    <w:rsid w:val="00F27662"/>
    <w:rsid w:val="00F27668"/>
    <w:rsid w:val="00F27736"/>
    <w:rsid w:val="00F30287"/>
    <w:rsid w:val="00F3077B"/>
    <w:rsid w:val="00F31DC0"/>
    <w:rsid w:val="00F33DCE"/>
    <w:rsid w:val="00F354B3"/>
    <w:rsid w:val="00F3791F"/>
    <w:rsid w:val="00F37A9B"/>
    <w:rsid w:val="00F441BA"/>
    <w:rsid w:val="00F46E3A"/>
    <w:rsid w:val="00F47D33"/>
    <w:rsid w:val="00F5054A"/>
    <w:rsid w:val="00F50BAB"/>
    <w:rsid w:val="00F516C5"/>
    <w:rsid w:val="00F51920"/>
    <w:rsid w:val="00F51BCD"/>
    <w:rsid w:val="00F54A6A"/>
    <w:rsid w:val="00F56A2D"/>
    <w:rsid w:val="00F60266"/>
    <w:rsid w:val="00F60598"/>
    <w:rsid w:val="00F62343"/>
    <w:rsid w:val="00F6335A"/>
    <w:rsid w:val="00F6359E"/>
    <w:rsid w:val="00F67D7C"/>
    <w:rsid w:val="00F67D8A"/>
    <w:rsid w:val="00F7081C"/>
    <w:rsid w:val="00F73FFA"/>
    <w:rsid w:val="00F74434"/>
    <w:rsid w:val="00F75FFB"/>
    <w:rsid w:val="00F76237"/>
    <w:rsid w:val="00F76825"/>
    <w:rsid w:val="00F82636"/>
    <w:rsid w:val="00F826FE"/>
    <w:rsid w:val="00F83996"/>
    <w:rsid w:val="00F83E76"/>
    <w:rsid w:val="00F83F64"/>
    <w:rsid w:val="00F8784A"/>
    <w:rsid w:val="00F87D27"/>
    <w:rsid w:val="00F9109B"/>
    <w:rsid w:val="00F93E91"/>
    <w:rsid w:val="00F95D64"/>
    <w:rsid w:val="00FA088F"/>
    <w:rsid w:val="00FA0B29"/>
    <w:rsid w:val="00FA12BB"/>
    <w:rsid w:val="00FA203F"/>
    <w:rsid w:val="00FA23FB"/>
    <w:rsid w:val="00FA27C4"/>
    <w:rsid w:val="00FA389F"/>
    <w:rsid w:val="00FA48E0"/>
    <w:rsid w:val="00FA491E"/>
    <w:rsid w:val="00FA71EA"/>
    <w:rsid w:val="00FB0A7B"/>
    <w:rsid w:val="00FB1400"/>
    <w:rsid w:val="00FB3470"/>
    <w:rsid w:val="00FB6C1E"/>
    <w:rsid w:val="00FB7481"/>
    <w:rsid w:val="00FB77AC"/>
    <w:rsid w:val="00FC226A"/>
    <w:rsid w:val="00FC2917"/>
    <w:rsid w:val="00FC45F1"/>
    <w:rsid w:val="00FC4878"/>
    <w:rsid w:val="00FC65B5"/>
    <w:rsid w:val="00FC73AF"/>
    <w:rsid w:val="00FD5AC4"/>
    <w:rsid w:val="00FD70D3"/>
    <w:rsid w:val="00FD75BC"/>
    <w:rsid w:val="00FD7886"/>
    <w:rsid w:val="00FD78A7"/>
    <w:rsid w:val="00FD7B6A"/>
    <w:rsid w:val="00FE1FA9"/>
    <w:rsid w:val="00FF18CA"/>
    <w:rsid w:val="00FF2AD7"/>
    <w:rsid w:val="00FF3208"/>
    <w:rsid w:val="00FF6C11"/>
    <w:rsid w:val="023C77CE"/>
    <w:rsid w:val="0331E074"/>
    <w:rsid w:val="0567A1AD"/>
    <w:rsid w:val="083F81FD"/>
    <w:rsid w:val="092CA8D6"/>
    <w:rsid w:val="09523FCF"/>
    <w:rsid w:val="09C13AA7"/>
    <w:rsid w:val="0A8CE3A7"/>
    <w:rsid w:val="0CE66FC6"/>
    <w:rsid w:val="0E647BE4"/>
    <w:rsid w:val="0ECD8168"/>
    <w:rsid w:val="1682A57B"/>
    <w:rsid w:val="16D91238"/>
    <w:rsid w:val="18638A71"/>
    <w:rsid w:val="19D040C0"/>
    <w:rsid w:val="1A48EE51"/>
    <w:rsid w:val="1BB8595F"/>
    <w:rsid w:val="1C39B29D"/>
    <w:rsid w:val="1DB5F38C"/>
    <w:rsid w:val="1E0F128C"/>
    <w:rsid w:val="1E621992"/>
    <w:rsid w:val="1F5BC36C"/>
    <w:rsid w:val="23DF0EBF"/>
    <w:rsid w:val="254A3141"/>
    <w:rsid w:val="255CFEE1"/>
    <w:rsid w:val="260896BF"/>
    <w:rsid w:val="2797957B"/>
    <w:rsid w:val="297C2AAB"/>
    <w:rsid w:val="2A8ECA7D"/>
    <w:rsid w:val="2CEFA8B6"/>
    <w:rsid w:val="2E0DCAB5"/>
    <w:rsid w:val="2F36E554"/>
    <w:rsid w:val="320F30CD"/>
    <w:rsid w:val="325CDE9B"/>
    <w:rsid w:val="32BC3820"/>
    <w:rsid w:val="3476CF9C"/>
    <w:rsid w:val="3565B17A"/>
    <w:rsid w:val="35A25850"/>
    <w:rsid w:val="36D3485F"/>
    <w:rsid w:val="39C4139A"/>
    <w:rsid w:val="3C30B8C2"/>
    <w:rsid w:val="3D9390CC"/>
    <w:rsid w:val="3DC81291"/>
    <w:rsid w:val="3E0720BF"/>
    <w:rsid w:val="400BB73E"/>
    <w:rsid w:val="402B087E"/>
    <w:rsid w:val="4091BE0B"/>
    <w:rsid w:val="435E4BC4"/>
    <w:rsid w:val="43F15A5C"/>
    <w:rsid w:val="4461F1E4"/>
    <w:rsid w:val="46FB7621"/>
    <w:rsid w:val="478ECAEF"/>
    <w:rsid w:val="47EB33B8"/>
    <w:rsid w:val="487716CB"/>
    <w:rsid w:val="4893A780"/>
    <w:rsid w:val="4BE7EFDB"/>
    <w:rsid w:val="4DBD639F"/>
    <w:rsid w:val="50B4EF29"/>
    <w:rsid w:val="5110F55B"/>
    <w:rsid w:val="53E050BB"/>
    <w:rsid w:val="56AAAEF7"/>
    <w:rsid w:val="583633F4"/>
    <w:rsid w:val="588591D5"/>
    <w:rsid w:val="58BA3848"/>
    <w:rsid w:val="5C9BACD2"/>
    <w:rsid w:val="5F57B28E"/>
    <w:rsid w:val="624BA1A9"/>
    <w:rsid w:val="638FDD9E"/>
    <w:rsid w:val="66D51355"/>
    <w:rsid w:val="66E9FE14"/>
    <w:rsid w:val="684C779A"/>
    <w:rsid w:val="6AFB3164"/>
    <w:rsid w:val="6B0990AC"/>
    <w:rsid w:val="6BD1DACC"/>
    <w:rsid w:val="6DC84547"/>
    <w:rsid w:val="6E87DA40"/>
    <w:rsid w:val="7442CFD8"/>
    <w:rsid w:val="75182FD5"/>
    <w:rsid w:val="7705936C"/>
    <w:rsid w:val="7841C565"/>
    <w:rsid w:val="785E6313"/>
    <w:rsid w:val="78F012E9"/>
    <w:rsid w:val="79A9694A"/>
    <w:rsid w:val="7A81CA27"/>
    <w:rsid w:val="7CA79F51"/>
    <w:rsid w:val="7D2CB7D3"/>
    <w:rsid w:val="7D6E8B21"/>
    <w:rsid w:val="7DDA03C6"/>
    <w:rsid w:val="7F0524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F1096"/>
  <w15:chartTrackingRefBased/>
  <w15:docId w15:val="{8FC00DA9-FB28-4331-BFD2-3A7974A9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semiHidden="1" w:uiPriority="0" w:unhideWhenUsed="1" w:qFormat="1"/>
    <w:lsdException w:name="heading 2" w:locked="1"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unhideWhenUsed="1" w:qFormat="1"/>
    <w:lsdException w:name="Emphasis" w:locked="1"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semiHidden="1" w:uiPriority="29" w:unhideWhenUsed="1"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21" w:unhideWhenUsed="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rsid w:val="00CE3D8E"/>
    <w:pPr>
      <w:spacing w:after="0" w:line="240" w:lineRule="auto"/>
    </w:pPr>
    <w:rPr>
      <w:rFonts w:ascii="Calibri" w:eastAsia="Calibri" w:hAnsi="Calibri" w:cs="Times New Roman"/>
    </w:rPr>
  </w:style>
  <w:style w:type="paragraph" w:styleId="Heading1">
    <w:name w:val="heading 1"/>
    <w:basedOn w:val="HeadingsBaseStyle"/>
    <w:next w:val="ResponseText"/>
    <w:link w:val="Heading1Char"/>
    <w:qFormat/>
    <w:locked/>
    <w:rsid w:val="00765F01"/>
    <w:pPr>
      <w:spacing w:before="240"/>
      <w:outlineLvl w:val="0"/>
    </w:pPr>
    <w:rPr>
      <w:rFonts w:eastAsiaTheme="majorEastAsia" w:cstheme="majorBidi"/>
      <w:b/>
      <w:bCs/>
      <w:color w:val="004678"/>
      <w:sz w:val="40"/>
      <w:szCs w:val="28"/>
    </w:rPr>
  </w:style>
  <w:style w:type="paragraph" w:styleId="Heading2">
    <w:name w:val="heading 2"/>
    <w:basedOn w:val="HeadingsBaseStyle"/>
    <w:next w:val="ResponseText"/>
    <w:link w:val="Heading2Char"/>
    <w:qFormat/>
    <w:locked/>
    <w:rsid w:val="00765F01"/>
    <w:pPr>
      <w:spacing w:before="240"/>
      <w:outlineLvl w:val="1"/>
    </w:pPr>
    <w:rPr>
      <w:rFonts w:eastAsiaTheme="majorEastAsia" w:cstheme="majorBidi"/>
      <w:b/>
      <w:bCs/>
      <w:color w:val="5A3075"/>
      <w:sz w:val="36"/>
      <w:szCs w:val="24"/>
    </w:rPr>
  </w:style>
  <w:style w:type="paragraph" w:styleId="Heading3">
    <w:name w:val="heading 3"/>
    <w:basedOn w:val="HeadingsBaseStyle"/>
    <w:next w:val="ResponseText"/>
    <w:link w:val="Heading3Char"/>
    <w:qFormat/>
    <w:rsid w:val="00765F01"/>
    <w:pPr>
      <w:spacing w:before="240"/>
      <w:outlineLvl w:val="2"/>
    </w:pPr>
    <w:rPr>
      <w:b/>
      <w:i/>
      <w:color w:val="007A74"/>
      <w:sz w:val="32"/>
      <w:szCs w:val="24"/>
      <w:u w:val="single"/>
    </w:rPr>
  </w:style>
  <w:style w:type="paragraph" w:styleId="Heading4">
    <w:name w:val="heading 4"/>
    <w:basedOn w:val="HeadingsBaseStyle"/>
    <w:next w:val="ResponseText"/>
    <w:link w:val="Heading4Char"/>
    <w:qFormat/>
    <w:rsid w:val="00765F01"/>
    <w:pPr>
      <w:autoSpaceDE w:val="0"/>
      <w:autoSpaceDN w:val="0"/>
      <w:adjustRightInd w:val="0"/>
      <w:spacing w:before="240"/>
      <w:outlineLvl w:val="3"/>
    </w:pPr>
    <w:rPr>
      <w:b/>
      <w:color w:val="004678"/>
      <w:sz w:val="28"/>
    </w:rPr>
  </w:style>
  <w:style w:type="paragraph" w:styleId="Heading5">
    <w:name w:val="heading 5"/>
    <w:basedOn w:val="HeadingsBaseStyle"/>
    <w:next w:val="ResponseText"/>
    <w:link w:val="Heading5Char"/>
    <w:qFormat/>
    <w:rsid w:val="009D5FDE"/>
    <w:pPr>
      <w:spacing w:before="240"/>
      <w:outlineLvl w:val="4"/>
    </w:pPr>
    <w:rPr>
      <w:color w:val="6D6E71"/>
      <w:u w:val="single"/>
    </w:rPr>
  </w:style>
  <w:style w:type="paragraph" w:styleId="Heading6">
    <w:name w:val="heading 6"/>
    <w:basedOn w:val="HeadingsBaseStyle"/>
    <w:next w:val="TableText"/>
    <w:link w:val="Heading6Char"/>
    <w:qFormat/>
    <w:rsid w:val="009D5FDE"/>
    <w:pPr>
      <w:spacing w:before="240"/>
      <w:outlineLvl w:val="5"/>
    </w:pPr>
    <w:rPr>
      <w:i/>
      <w:color w:val="6D6E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BaseStyle">
    <w:name w:val="=Headings Base Style"/>
    <w:rsid w:val="006127B6"/>
    <w:pPr>
      <w:keepNext/>
      <w:keepLines/>
      <w:spacing w:after="240" w:line="240" w:lineRule="auto"/>
    </w:pPr>
    <w:rPr>
      <w:rFonts w:ascii="Cambria" w:hAnsi="Cambria"/>
      <w:sz w:val="24"/>
    </w:rPr>
  </w:style>
  <w:style w:type="paragraph" w:customStyle="1" w:styleId="TOCHeading">
    <w:name w:val="*TOC Heading"/>
    <w:basedOn w:val="TOAHeading"/>
    <w:next w:val="TOC1"/>
    <w:rsid w:val="00F95D64"/>
    <w:rPr>
      <w:color w:val="005CB9"/>
    </w:rPr>
  </w:style>
  <w:style w:type="paragraph" w:styleId="TOC1">
    <w:name w:val="toc 1"/>
    <w:uiPriority w:val="39"/>
    <w:qFormat/>
    <w:rsid w:val="00FC226A"/>
    <w:pPr>
      <w:tabs>
        <w:tab w:val="right" w:leader="dot" w:pos="9350"/>
      </w:tabs>
      <w:spacing w:after="180" w:line="276" w:lineRule="auto"/>
    </w:pPr>
    <w:rPr>
      <w:rFonts w:ascii="Calibri" w:hAnsi="Calibri"/>
      <w:b/>
      <w:noProof/>
    </w:rPr>
  </w:style>
  <w:style w:type="paragraph" w:customStyle="1" w:styleId="BodyTextBaseStyle">
    <w:name w:val="=Body Text Base Style"/>
    <w:rsid w:val="009440DF"/>
    <w:pPr>
      <w:spacing w:after="240" w:line="276" w:lineRule="auto"/>
    </w:pPr>
    <w:rPr>
      <w:rFonts w:ascii="Calibri" w:hAnsi="Calibri"/>
    </w:rPr>
  </w:style>
  <w:style w:type="paragraph" w:customStyle="1" w:styleId="ResponseText">
    <w:name w:val="*Response Text"/>
    <w:basedOn w:val="BodyTextBaseStyle"/>
    <w:link w:val="ResponseTextChar"/>
    <w:qFormat/>
    <w:rsid w:val="005A2728"/>
    <w:pPr>
      <w:keepLines/>
      <w:spacing w:before="240"/>
    </w:pPr>
  </w:style>
  <w:style w:type="paragraph" w:customStyle="1" w:styleId="Requirements">
    <w:name w:val="*Requirements"/>
    <w:basedOn w:val="BodyTextBaseStyle"/>
    <w:next w:val="ResponseText"/>
    <w:qFormat/>
    <w:rsid w:val="005A2728"/>
    <w:pPr>
      <w:keepNext/>
      <w:shd w:val="clear" w:color="auto" w:fill="E1F8FF"/>
      <w:spacing w:before="240"/>
    </w:pPr>
  </w:style>
  <w:style w:type="paragraph" w:customStyle="1" w:styleId="Bullet1">
    <w:name w:val="*Bullet 1"/>
    <w:basedOn w:val="ResponseText"/>
    <w:qFormat/>
    <w:rsid w:val="009D5FDE"/>
    <w:pPr>
      <w:numPr>
        <w:numId w:val="10"/>
      </w:numPr>
      <w:spacing w:before="120" w:after="120"/>
    </w:pPr>
  </w:style>
  <w:style w:type="paragraph" w:customStyle="1" w:styleId="Bullet2">
    <w:name w:val="*Bullet 2"/>
    <w:basedOn w:val="Bullet1"/>
    <w:qFormat/>
    <w:rsid w:val="000F3389"/>
    <w:pPr>
      <w:numPr>
        <w:numId w:val="11"/>
      </w:numPr>
      <w:tabs>
        <w:tab w:val="num" w:pos="720"/>
      </w:tabs>
      <w:ind w:left="720"/>
    </w:pPr>
  </w:style>
  <w:style w:type="paragraph" w:customStyle="1" w:styleId="Bullet3">
    <w:name w:val="*Bullet 3"/>
    <w:basedOn w:val="Bullet2"/>
    <w:qFormat/>
    <w:rsid w:val="000F3389"/>
    <w:pPr>
      <w:numPr>
        <w:numId w:val="12"/>
      </w:numPr>
      <w:tabs>
        <w:tab w:val="num" w:pos="720"/>
      </w:tabs>
      <w:ind w:left="2160"/>
    </w:pPr>
  </w:style>
  <w:style w:type="paragraph" w:customStyle="1" w:styleId="CalloutText">
    <w:name w:val="*Callout Text"/>
    <w:qFormat/>
    <w:rsid w:val="00F95D64"/>
    <w:pPr>
      <w:pBdr>
        <w:right w:val="thinThickSmallGap" w:sz="24" w:space="4" w:color="6A388A"/>
      </w:pBdr>
      <w:spacing w:before="240" w:after="0" w:line="240" w:lineRule="auto"/>
      <w:ind w:left="936" w:right="720"/>
      <w:jc w:val="right"/>
    </w:pPr>
    <w:rPr>
      <w:rFonts w:ascii="Cambria" w:hAnsi="Cambria"/>
      <w:b/>
      <w:color w:val="6A388A"/>
      <w:sz w:val="24"/>
    </w:rPr>
  </w:style>
  <w:style w:type="paragraph" w:customStyle="1" w:styleId="TableText">
    <w:name w:val="*Table Text"/>
    <w:qFormat/>
    <w:rsid w:val="004417A9"/>
    <w:pPr>
      <w:spacing w:before="40" w:after="40" w:line="240" w:lineRule="auto"/>
    </w:pPr>
    <w:rPr>
      <w:rFonts w:ascii="Calibri" w:hAnsi="Calibri"/>
      <w:sz w:val="20"/>
    </w:rPr>
  </w:style>
  <w:style w:type="paragraph" w:customStyle="1" w:styleId="TableHeader">
    <w:name w:val="*Table Header"/>
    <w:qFormat/>
    <w:rsid w:val="00AB5100"/>
    <w:pPr>
      <w:keepNext/>
      <w:spacing w:before="80" w:after="80" w:line="240" w:lineRule="auto"/>
      <w:jc w:val="center"/>
    </w:pPr>
    <w:rPr>
      <w:rFonts w:ascii="Calibri" w:hAnsi="Calibri"/>
      <w:b/>
      <w:color w:val="FFFFFF"/>
      <w:sz w:val="20"/>
    </w:rPr>
  </w:style>
  <w:style w:type="table" w:styleId="TableGrid">
    <w:name w:val="Table Grid"/>
    <w:basedOn w:val="TableNormal"/>
    <w:uiPriority w:val="39"/>
    <w:locked/>
    <w:rsid w:val="00063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HeaderRow">
    <w:name w:val="*Blue Header Row"/>
    <w:basedOn w:val="TableNormal"/>
    <w:uiPriority w:val="99"/>
    <w:rsid w:val="004417A9"/>
    <w:pPr>
      <w:spacing w:before="40" w:after="4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color w:val="FFFFFF"/>
        <w:sz w:val="20"/>
      </w:rPr>
      <w:tblPr/>
      <w:tcPr>
        <w:shd w:val="clear" w:color="auto" w:fill="00B5F0"/>
      </w:tcPr>
    </w:tblStylePr>
  </w:style>
  <w:style w:type="table" w:customStyle="1" w:styleId="GreenHeaderRow">
    <w:name w:val="*Green Header Row"/>
    <w:basedOn w:val="TableNormal"/>
    <w:uiPriority w:val="99"/>
    <w:rsid w:val="004417A9"/>
    <w:pPr>
      <w:spacing w:before="40" w:after="40" w:line="240" w:lineRule="auto"/>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rPr>
      <w:tblPr/>
      <w:tcPr>
        <w:shd w:val="clear" w:color="auto" w:fill="A0C04B"/>
        <w:vAlign w:val="center"/>
      </w:tcPr>
    </w:tblStylePr>
  </w:style>
  <w:style w:type="paragraph" w:customStyle="1" w:styleId="Header1">
    <w:name w:val="Header1"/>
    <w:qFormat/>
    <w:rsid w:val="00542DE5"/>
    <w:pPr>
      <w:spacing w:after="0" w:line="240" w:lineRule="auto"/>
      <w:jc w:val="right"/>
    </w:pPr>
    <w:rPr>
      <w:rFonts w:ascii="Calibri" w:hAnsi="Calibri"/>
      <w:b/>
      <w:color w:val="6D6E71"/>
      <w:sz w:val="20"/>
    </w:rPr>
  </w:style>
  <w:style w:type="paragraph" w:customStyle="1" w:styleId="Footer1">
    <w:name w:val="Footer1"/>
    <w:qFormat/>
    <w:rsid w:val="003E3BC5"/>
    <w:pPr>
      <w:spacing w:after="0" w:line="240" w:lineRule="auto"/>
      <w:jc w:val="right"/>
    </w:pPr>
    <w:rPr>
      <w:rFonts w:ascii="Calibri" w:hAnsi="Calibri"/>
    </w:rPr>
  </w:style>
  <w:style w:type="paragraph" w:styleId="TOC2">
    <w:name w:val="toc 2"/>
    <w:uiPriority w:val="39"/>
    <w:qFormat/>
    <w:rsid w:val="00FC226A"/>
    <w:pPr>
      <w:tabs>
        <w:tab w:val="right" w:leader="dot" w:pos="9350"/>
      </w:tabs>
      <w:spacing w:after="180" w:line="276" w:lineRule="auto"/>
      <w:ind w:left="547"/>
    </w:pPr>
    <w:rPr>
      <w:rFonts w:ascii="Calibri" w:hAnsi="Calibri"/>
      <w:noProof/>
    </w:rPr>
  </w:style>
  <w:style w:type="paragraph" w:styleId="TOC3">
    <w:name w:val="toc 3"/>
    <w:uiPriority w:val="39"/>
    <w:qFormat/>
    <w:rsid w:val="00FC226A"/>
    <w:pPr>
      <w:tabs>
        <w:tab w:val="right" w:leader="dot" w:pos="9350"/>
      </w:tabs>
      <w:spacing w:after="100" w:line="276" w:lineRule="auto"/>
      <w:ind w:left="907"/>
    </w:pPr>
    <w:rPr>
      <w:rFonts w:ascii="Calibri" w:eastAsia="Calibri" w:hAnsi="Calibri" w:cs="Times New Roman"/>
      <w:noProof/>
    </w:rPr>
  </w:style>
  <w:style w:type="paragraph" w:customStyle="1" w:styleId="BodyText">
    <w:name w:val="*Body Text"/>
    <w:basedOn w:val="BodyTextBaseStyle"/>
    <w:rsid w:val="00154301"/>
    <w:pPr>
      <w:spacing w:after="0" w:line="240" w:lineRule="auto"/>
      <w:ind w:left="115"/>
    </w:pPr>
  </w:style>
  <w:style w:type="paragraph" w:customStyle="1" w:styleId="LetterFooter">
    <w:name w:val="*Letter Footer"/>
    <w:qFormat/>
    <w:rsid w:val="00154301"/>
    <w:pPr>
      <w:spacing w:after="0" w:line="240" w:lineRule="auto"/>
    </w:pPr>
    <w:rPr>
      <w:rFonts w:ascii="Arial" w:hAnsi="Arial"/>
      <w:color w:val="005A9B"/>
      <w:sz w:val="19"/>
    </w:rPr>
  </w:style>
  <w:style w:type="character" w:customStyle="1" w:styleId="Bold">
    <w:name w:val="*Bold"/>
    <w:uiPriority w:val="1"/>
    <w:qFormat/>
    <w:rsid w:val="00154301"/>
    <w:rPr>
      <w:b/>
    </w:rPr>
  </w:style>
  <w:style w:type="paragraph" w:customStyle="1" w:styleId="Footnote">
    <w:name w:val="*Footnote"/>
    <w:qFormat/>
    <w:rsid w:val="00D25070"/>
    <w:pPr>
      <w:spacing w:after="240" w:line="240" w:lineRule="auto"/>
    </w:pPr>
    <w:rPr>
      <w:rFonts w:ascii="Calibri" w:hAnsi="Calibri"/>
      <w:sz w:val="20"/>
    </w:rPr>
  </w:style>
  <w:style w:type="paragraph" w:customStyle="1" w:styleId="footer0">
    <w:name w:val="footer0"/>
    <w:basedOn w:val="Normal"/>
    <w:link w:val="FooterChar"/>
    <w:uiPriority w:val="99"/>
    <w:unhideWhenUsed/>
    <w:rsid w:val="00FB0A7B"/>
    <w:pPr>
      <w:tabs>
        <w:tab w:val="center" w:pos="4680"/>
        <w:tab w:val="right" w:pos="9360"/>
      </w:tabs>
    </w:pPr>
  </w:style>
  <w:style w:type="character" w:customStyle="1" w:styleId="FooterChar">
    <w:name w:val="Footer Char"/>
    <w:basedOn w:val="DefaultParagraphFont"/>
    <w:link w:val="footer0"/>
    <w:uiPriority w:val="99"/>
    <w:rsid w:val="00FB0A7B"/>
  </w:style>
  <w:style w:type="character" w:customStyle="1" w:styleId="Heading1Char">
    <w:name w:val="Heading 1 Char"/>
    <w:basedOn w:val="DefaultParagraphFont"/>
    <w:link w:val="Heading1"/>
    <w:rsid w:val="00765F01"/>
    <w:rPr>
      <w:rFonts w:ascii="Cambria" w:eastAsiaTheme="majorEastAsia" w:hAnsi="Cambria" w:cstheme="majorBidi"/>
      <w:b/>
      <w:bCs/>
      <w:color w:val="004678"/>
      <w:sz w:val="40"/>
      <w:szCs w:val="28"/>
    </w:rPr>
  </w:style>
  <w:style w:type="character" w:customStyle="1" w:styleId="Heading2Char">
    <w:name w:val="Heading 2 Char"/>
    <w:basedOn w:val="DefaultParagraphFont"/>
    <w:link w:val="Heading2"/>
    <w:rsid w:val="00765F01"/>
    <w:rPr>
      <w:rFonts w:ascii="Cambria" w:eastAsiaTheme="majorEastAsia" w:hAnsi="Cambria" w:cstheme="majorBidi"/>
      <w:b/>
      <w:bCs/>
      <w:color w:val="5A3075"/>
      <w:sz w:val="36"/>
      <w:szCs w:val="24"/>
    </w:rPr>
  </w:style>
  <w:style w:type="character" w:customStyle="1" w:styleId="Heading3Char">
    <w:name w:val="Heading 3 Char"/>
    <w:basedOn w:val="DefaultParagraphFont"/>
    <w:link w:val="Heading3"/>
    <w:rsid w:val="00765F01"/>
    <w:rPr>
      <w:rFonts w:ascii="Cambria" w:hAnsi="Cambria"/>
      <w:b/>
      <w:i/>
      <w:color w:val="007A74"/>
      <w:sz w:val="32"/>
      <w:szCs w:val="24"/>
      <w:u w:val="single"/>
    </w:rPr>
  </w:style>
  <w:style w:type="character" w:customStyle="1" w:styleId="Heading4Char">
    <w:name w:val="Heading 4 Char"/>
    <w:basedOn w:val="DefaultParagraphFont"/>
    <w:link w:val="Heading4"/>
    <w:rsid w:val="00765F01"/>
    <w:rPr>
      <w:rFonts w:ascii="Cambria" w:hAnsi="Cambria"/>
      <w:b/>
      <w:color w:val="004678"/>
      <w:sz w:val="28"/>
    </w:rPr>
  </w:style>
  <w:style w:type="character" w:customStyle="1" w:styleId="Heading5Char">
    <w:name w:val="Heading 5 Char"/>
    <w:basedOn w:val="DefaultParagraphFont"/>
    <w:link w:val="Heading5"/>
    <w:rsid w:val="009D5FDE"/>
    <w:rPr>
      <w:rFonts w:ascii="Cambria" w:hAnsi="Cambria"/>
      <w:color w:val="6D6E71"/>
      <w:sz w:val="24"/>
      <w:u w:val="single"/>
    </w:rPr>
  </w:style>
  <w:style w:type="character" w:customStyle="1" w:styleId="Heading6Char">
    <w:name w:val="Heading 6 Char"/>
    <w:basedOn w:val="DefaultParagraphFont"/>
    <w:link w:val="Heading6"/>
    <w:rsid w:val="009D5FDE"/>
    <w:rPr>
      <w:rFonts w:ascii="Cambria" w:hAnsi="Cambria"/>
      <w:i/>
      <w:color w:val="6D6E71"/>
      <w:sz w:val="24"/>
    </w:rPr>
  </w:style>
  <w:style w:type="paragraph" w:customStyle="1" w:styleId="Default">
    <w:name w:val="Default"/>
    <w:uiPriority w:val="99"/>
    <w:rsid w:val="00232E4D"/>
    <w:pPr>
      <w:autoSpaceDE w:val="0"/>
      <w:autoSpaceDN w:val="0"/>
      <w:adjustRightInd w:val="0"/>
      <w:spacing w:after="0" w:line="240" w:lineRule="auto"/>
    </w:pPr>
    <w:rPr>
      <w:rFonts w:ascii="DINOT" w:eastAsia="Calibri" w:hAnsi="DINOT" w:cs="DINOT"/>
      <w:color w:val="000000"/>
      <w:sz w:val="24"/>
      <w:szCs w:val="24"/>
    </w:rPr>
  </w:style>
  <w:style w:type="paragraph" w:customStyle="1" w:styleId="Bullet10">
    <w:name w:val="Bullet 1"/>
    <w:basedOn w:val="Normal"/>
    <w:link w:val="Bullet1Char"/>
    <w:rsid w:val="00232E4D"/>
    <w:pPr>
      <w:tabs>
        <w:tab w:val="num" w:pos="720"/>
      </w:tabs>
      <w:autoSpaceDE w:val="0"/>
      <w:autoSpaceDN w:val="0"/>
      <w:adjustRightInd w:val="0"/>
      <w:spacing w:after="120" w:line="276" w:lineRule="auto"/>
      <w:ind w:left="720" w:hanging="360"/>
    </w:pPr>
    <w:rPr>
      <w:rFonts w:cs="Arial"/>
    </w:rPr>
  </w:style>
  <w:style w:type="paragraph" w:styleId="Caption">
    <w:name w:val="caption"/>
    <w:basedOn w:val="BodyTextBaseStyle"/>
    <w:next w:val="Normal"/>
    <w:autoRedefine/>
    <w:qFormat/>
    <w:rsid w:val="00B051C3"/>
    <w:pPr>
      <w:keepLines/>
      <w:spacing w:before="120"/>
      <w:jc w:val="center"/>
    </w:pPr>
    <w:rPr>
      <w:b/>
      <w:bCs/>
      <w:color w:val="6D6E71"/>
      <w:sz w:val="20"/>
      <w:szCs w:val="20"/>
    </w:rPr>
  </w:style>
  <w:style w:type="character" w:customStyle="1" w:styleId="Bullet1Char">
    <w:name w:val="Bullet 1 Char"/>
    <w:basedOn w:val="DefaultParagraphFont"/>
    <w:link w:val="Bullet10"/>
    <w:rsid w:val="00232E4D"/>
    <w:rPr>
      <w:rFonts w:ascii="Calibri" w:eastAsia="Calibri" w:hAnsi="Calibri" w:cs="Arial"/>
    </w:rPr>
  </w:style>
  <w:style w:type="paragraph" w:customStyle="1" w:styleId="Header10">
    <w:name w:val="Header 1"/>
    <w:basedOn w:val="Normal"/>
    <w:link w:val="Header1Char"/>
    <w:rsid w:val="00405963"/>
    <w:pPr>
      <w:tabs>
        <w:tab w:val="center" w:pos="4320"/>
        <w:tab w:val="right" w:pos="8640"/>
      </w:tabs>
    </w:pPr>
    <w:rPr>
      <w:rFonts w:cstheme="minorHAnsi"/>
      <w:b/>
      <w:color w:val="44546A" w:themeColor="text2"/>
      <w:sz w:val="20"/>
      <w:szCs w:val="20"/>
    </w:rPr>
  </w:style>
  <w:style w:type="paragraph" w:customStyle="1" w:styleId="Requirement">
    <w:name w:val="Requirement"/>
    <w:basedOn w:val="Normal"/>
    <w:link w:val="RequirementChar"/>
    <w:rsid w:val="00232E4D"/>
    <w:pPr>
      <w:widowControl w:val="0"/>
      <w:shd w:val="clear" w:color="auto" w:fill="E1F8FF"/>
      <w:tabs>
        <w:tab w:val="left" w:pos="1180"/>
      </w:tabs>
      <w:autoSpaceDE w:val="0"/>
      <w:autoSpaceDN w:val="0"/>
      <w:adjustRightInd w:val="0"/>
      <w:spacing w:after="240"/>
      <w:ind w:right="-14"/>
    </w:pPr>
    <w:rPr>
      <w:spacing w:val="1"/>
    </w:rPr>
  </w:style>
  <w:style w:type="character" w:customStyle="1" w:styleId="Header1Char">
    <w:name w:val="Header 1 Char"/>
    <w:basedOn w:val="DefaultParagraphFont"/>
    <w:link w:val="Header10"/>
    <w:rsid w:val="00405963"/>
    <w:rPr>
      <w:rFonts w:eastAsia="Calibri" w:cstheme="minorHAnsi"/>
      <w:b/>
      <w:color w:val="44546A" w:themeColor="text2"/>
      <w:sz w:val="20"/>
      <w:szCs w:val="20"/>
    </w:rPr>
  </w:style>
  <w:style w:type="paragraph" w:styleId="IntenseQuote">
    <w:name w:val="Intense Quote"/>
    <w:aliases w:val="Callout"/>
    <w:basedOn w:val="Normal"/>
    <w:next w:val="Normal"/>
    <w:link w:val="IntenseQuoteChar"/>
    <w:uiPriority w:val="30"/>
    <w:locked/>
    <w:rsid w:val="00232E4D"/>
    <w:pPr>
      <w:pBdr>
        <w:right w:val="thinThickSmallGap" w:sz="24" w:space="4" w:color="A54198"/>
      </w:pBdr>
      <w:spacing w:before="240" w:after="240"/>
      <w:ind w:left="936" w:right="720"/>
      <w:jc w:val="right"/>
    </w:pPr>
    <w:rPr>
      <w:rFonts w:ascii="Cambria" w:hAnsi="Cambria"/>
      <w:b/>
      <w:bCs/>
      <w:iCs/>
      <w:color w:val="A54198"/>
      <w:sz w:val="24"/>
      <w:szCs w:val="24"/>
    </w:rPr>
  </w:style>
  <w:style w:type="character" w:customStyle="1" w:styleId="IntenseQuoteChar">
    <w:name w:val="Intense Quote Char"/>
    <w:aliases w:val="Callout Char"/>
    <w:basedOn w:val="DefaultParagraphFont"/>
    <w:link w:val="IntenseQuote"/>
    <w:uiPriority w:val="30"/>
    <w:rsid w:val="00232E4D"/>
    <w:rPr>
      <w:rFonts w:ascii="Cambria" w:eastAsia="Calibri" w:hAnsi="Cambria" w:cs="Times New Roman"/>
      <w:b/>
      <w:bCs/>
      <w:iCs/>
      <w:color w:val="A54198"/>
      <w:sz w:val="24"/>
      <w:szCs w:val="24"/>
    </w:rPr>
  </w:style>
  <w:style w:type="character" w:customStyle="1" w:styleId="RequirementChar">
    <w:name w:val="Requirement Char"/>
    <w:basedOn w:val="DefaultParagraphFont"/>
    <w:link w:val="Requirement"/>
    <w:rsid w:val="00232E4D"/>
    <w:rPr>
      <w:rFonts w:ascii="Calibri" w:eastAsia="Calibri" w:hAnsi="Calibri" w:cs="Times New Roman"/>
      <w:spacing w:val="1"/>
      <w:shd w:val="clear" w:color="auto" w:fill="E1F8FF"/>
    </w:rPr>
  </w:style>
  <w:style w:type="paragraph" w:customStyle="1" w:styleId="ResponseBody">
    <w:name w:val="Response Body"/>
    <w:basedOn w:val="Normal"/>
    <w:link w:val="ResponseBodyChar"/>
    <w:rsid w:val="00232E4D"/>
    <w:pPr>
      <w:autoSpaceDE w:val="0"/>
      <w:autoSpaceDN w:val="0"/>
      <w:adjustRightInd w:val="0"/>
      <w:spacing w:after="240" w:line="276" w:lineRule="auto"/>
    </w:pPr>
    <w:rPr>
      <w:color w:val="231F20"/>
    </w:rPr>
  </w:style>
  <w:style w:type="paragraph" w:customStyle="1" w:styleId="Bullet20">
    <w:name w:val="Bullet 2"/>
    <w:basedOn w:val="Bullet10"/>
    <w:link w:val="Bullet2Char"/>
    <w:rsid w:val="00232E4D"/>
    <w:pPr>
      <w:tabs>
        <w:tab w:val="clear" w:pos="720"/>
        <w:tab w:val="num" w:pos="1440"/>
      </w:tabs>
      <w:ind w:left="1440"/>
    </w:pPr>
  </w:style>
  <w:style w:type="character" w:customStyle="1" w:styleId="ResponseBodyChar">
    <w:name w:val="Response Body Char"/>
    <w:basedOn w:val="DefaultParagraphFont"/>
    <w:link w:val="ResponseBody"/>
    <w:rsid w:val="00232E4D"/>
    <w:rPr>
      <w:rFonts w:ascii="Calibri" w:eastAsia="Calibri" w:hAnsi="Calibri" w:cs="Times New Roman"/>
      <w:color w:val="231F20"/>
    </w:rPr>
  </w:style>
  <w:style w:type="paragraph" w:customStyle="1" w:styleId="Bullet30">
    <w:name w:val="Bullet 3"/>
    <w:basedOn w:val="Bullet10"/>
    <w:link w:val="Bullet3Char"/>
    <w:rsid w:val="00232E4D"/>
    <w:pPr>
      <w:tabs>
        <w:tab w:val="clear" w:pos="720"/>
        <w:tab w:val="num" w:pos="2160"/>
      </w:tabs>
      <w:ind w:left="2160"/>
    </w:pPr>
  </w:style>
  <w:style w:type="character" w:customStyle="1" w:styleId="Bullet2Char">
    <w:name w:val="Bullet 2 Char"/>
    <w:basedOn w:val="Bullet1Char"/>
    <w:link w:val="Bullet20"/>
    <w:rsid w:val="00232E4D"/>
    <w:rPr>
      <w:rFonts w:ascii="Calibri" w:eastAsia="Calibri" w:hAnsi="Calibri" w:cs="Arial"/>
    </w:rPr>
  </w:style>
  <w:style w:type="character" w:customStyle="1" w:styleId="Bullet3Char">
    <w:name w:val="Bullet 3 Char"/>
    <w:basedOn w:val="Bullet1Char"/>
    <w:link w:val="Bullet30"/>
    <w:rsid w:val="00232E4D"/>
    <w:rPr>
      <w:rFonts w:ascii="Calibri" w:eastAsia="Calibri" w:hAnsi="Calibri" w:cs="Arial"/>
    </w:rPr>
  </w:style>
  <w:style w:type="table" w:styleId="PlainTable4">
    <w:name w:val="Plain Table 4"/>
    <w:basedOn w:val="TableNormal"/>
    <w:uiPriority w:val="44"/>
    <w:locked/>
    <w:rsid w:val="00232E4D"/>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0">
    <w:name w:val="TOC Heading"/>
    <w:basedOn w:val="Heading1"/>
    <w:next w:val="Normal"/>
    <w:uiPriority w:val="39"/>
    <w:unhideWhenUsed/>
    <w:qFormat/>
    <w:rsid w:val="00C5238B"/>
    <w:pPr>
      <w:spacing w:after="0" w:line="259" w:lineRule="auto"/>
      <w:outlineLvl w:val="9"/>
    </w:pPr>
    <w:rPr>
      <w:rFonts w:asciiTheme="majorHAnsi" w:hAnsiTheme="majorHAnsi"/>
      <w:b w:val="0"/>
      <w:bCs w:val="0"/>
      <w:color w:val="2F5496" w:themeColor="accent1" w:themeShade="BF"/>
      <w:sz w:val="32"/>
      <w:szCs w:val="32"/>
    </w:rPr>
  </w:style>
  <w:style w:type="character" w:styleId="Hyperlink">
    <w:name w:val="Hyperlink"/>
    <w:basedOn w:val="DefaultParagraphFont"/>
    <w:uiPriority w:val="99"/>
    <w:unhideWhenUsed/>
    <w:rsid w:val="00C5238B"/>
    <w:rPr>
      <w:color w:val="0563C1" w:themeColor="hyperlink"/>
      <w:u w:val="single"/>
    </w:rPr>
  </w:style>
  <w:style w:type="character" w:styleId="BookTitle">
    <w:name w:val="Book Title"/>
    <w:basedOn w:val="DefaultParagraphFont"/>
    <w:uiPriority w:val="33"/>
    <w:locked/>
    <w:rsid w:val="00781808"/>
    <w:rPr>
      <w:b/>
      <w:bCs/>
      <w:i/>
      <w:iCs/>
      <w:spacing w:val="5"/>
    </w:rPr>
  </w:style>
  <w:style w:type="paragraph" w:styleId="Header">
    <w:name w:val="header"/>
    <w:basedOn w:val="Normal"/>
    <w:link w:val="HeaderChar"/>
    <w:uiPriority w:val="99"/>
    <w:unhideWhenUsed/>
    <w:rsid w:val="00585A2C"/>
    <w:pPr>
      <w:tabs>
        <w:tab w:val="center" w:pos="4680"/>
        <w:tab w:val="right" w:pos="9360"/>
      </w:tabs>
    </w:pPr>
  </w:style>
  <w:style w:type="character" w:customStyle="1" w:styleId="HeaderChar">
    <w:name w:val="Header Char"/>
    <w:basedOn w:val="DefaultParagraphFont"/>
    <w:link w:val="Header"/>
    <w:uiPriority w:val="99"/>
    <w:rsid w:val="00585A2C"/>
    <w:rPr>
      <w:rFonts w:ascii="Calibri" w:eastAsia="Calibri" w:hAnsi="Calibri" w:cs="Times New Roman"/>
    </w:rPr>
  </w:style>
  <w:style w:type="paragraph" w:styleId="Footer">
    <w:name w:val="footer"/>
    <w:basedOn w:val="Normal"/>
    <w:link w:val="FooterChar1"/>
    <w:uiPriority w:val="99"/>
    <w:unhideWhenUsed/>
    <w:rsid w:val="00585A2C"/>
    <w:pPr>
      <w:tabs>
        <w:tab w:val="center" w:pos="4680"/>
        <w:tab w:val="right" w:pos="9360"/>
      </w:tabs>
    </w:pPr>
  </w:style>
  <w:style w:type="character" w:customStyle="1" w:styleId="FooterChar1">
    <w:name w:val="Footer Char1"/>
    <w:basedOn w:val="DefaultParagraphFont"/>
    <w:link w:val="Footer"/>
    <w:uiPriority w:val="99"/>
    <w:rsid w:val="00585A2C"/>
    <w:rPr>
      <w:rFonts w:ascii="Calibri" w:eastAsia="Calibri" w:hAnsi="Calibri" w:cs="Times New Roman"/>
    </w:rPr>
  </w:style>
  <w:style w:type="paragraph" w:styleId="ListParagraph">
    <w:name w:val="List Paragraph"/>
    <w:basedOn w:val="Normal"/>
    <w:uiPriority w:val="34"/>
    <w:locked/>
    <w:rsid w:val="00585A2C"/>
    <w:pPr>
      <w:ind w:left="720"/>
      <w:contextualSpacing/>
    </w:pPr>
  </w:style>
  <w:style w:type="character" w:styleId="CommentReference">
    <w:name w:val="annotation reference"/>
    <w:basedOn w:val="DefaultParagraphFont"/>
    <w:uiPriority w:val="99"/>
    <w:semiHidden/>
    <w:unhideWhenUsed/>
    <w:rsid w:val="00EE555F"/>
    <w:rPr>
      <w:sz w:val="16"/>
      <w:szCs w:val="16"/>
    </w:rPr>
  </w:style>
  <w:style w:type="paragraph" w:styleId="CommentText">
    <w:name w:val="annotation text"/>
    <w:basedOn w:val="Normal"/>
    <w:link w:val="CommentTextChar"/>
    <w:uiPriority w:val="99"/>
    <w:unhideWhenUsed/>
    <w:rsid w:val="00EE555F"/>
    <w:rPr>
      <w:sz w:val="20"/>
      <w:szCs w:val="20"/>
    </w:rPr>
  </w:style>
  <w:style w:type="character" w:customStyle="1" w:styleId="CommentTextChar">
    <w:name w:val="Comment Text Char"/>
    <w:basedOn w:val="DefaultParagraphFont"/>
    <w:link w:val="CommentText"/>
    <w:uiPriority w:val="99"/>
    <w:rsid w:val="00EE555F"/>
    <w:rPr>
      <w:rFonts w:ascii="Calibri" w:eastAsia="Calibri" w:hAnsi="Calibri" w:cs="Times New Roman"/>
      <w:sz w:val="20"/>
      <w:szCs w:val="20"/>
    </w:rPr>
  </w:style>
  <w:style w:type="character" w:customStyle="1" w:styleId="ResponseTextChar">
    <w:name w:val="*Response Text Char"/>
    <w:basedOn w:val="DefaultParagraphFont"/>
    <w:link w:val="ResponseText"/>
    <w:locked/>
    <w:rsid w:val="005A2728"/>
    <w:rPr>
      <w:rFonts w:ascii="Calibri" w:hAnsi="Calibri"/>
    </w:rPr>
  </w:style>
  <w:style w:type="paragraph" w:customStyle="1" w:styleId="NoSpacing2">
    <w:name w:val="No Spacing2"/>
    <w:basedOn w:val="Requirements"/>
    <w:next w:val="Caption"/>
    <w:qFormat/>
    <w:rsid w:val="00DD6080"/>
    <w:pPr>
      <w:keepLines/>
      <w:shd w:val="clear" w:color="auto" w:fill="auto"/>
      <w:spacing w:after="0" w:line="240" w:lineRule="auto"/>
      <w:jc w:val="center"/>
    </w:pPr>
  </w:style>
  <w:style w:type="paragraph" w:styleId="TOAHeading">
    <w:name w:val="toa heading"/>
    <w:basedOn w:val="Normal"/>
    <w:next w:val="ResponseText"/>
    <w:uiPriority w:val="99"/>
    <w:unhideWhenUsed/>
    <w:rsid w:val="00D67CFA"/>
    <w:pPr>
      <w:keepNext/>
      <w:keepLines/>
      <w:pageBreakBefore/>
      <w:spacing w:after="240"/>
      <w:outlineLvl w:val="0"/>
    </w:pPr>
    <w:rPr>
      <w:rFonts w:ascii="Cambria" w:eastAsiaTheme="minorHAnsi" w:hAnsi="Cambria" w:cstheme="minorBidi"/>
      <w:b/>
      <w:color w:val="00B5F0"/>
      <w:sz w:val="28"/>
      <w:szCs w:val="28"/>
    </w:rPr>
  </w:style>
  <w:style w:type="paragraph" w:customStyle="1" w:styleId="Heading1-NotInTOC">
    <w:name w:val="Heading 1-Not In TOC"/>
    <w:basedOn w:val="Heading1"/>
    <w:rsid w:val="00165A1C"/>
  </w:style>
  <w:style w:type="paragraph" w:customStyle="1" w:styleId="Heading2-NotInTOC">
    <w:name w:val="Heading 2-Not In TOC"/>
    <w:basedOn w:val="Heading2"/>
    <w:rsid w:val="00165A1C"/>
  </w:style>
  <w:style w:type="paragraph" w:customStyle="1" w:styleId="Heading3-NotInTOC">
    <w:name w:val="Heading 3-Not In TOC"/>
    <w:basedOn w:val="Heading3"/>
    <w:rsid w:val="00165A1C"/>
  </w:style>
  <w:style w:type="character" w:styleId="UnresolvedMention">
    <w:name w:val="Unresolved Mention"/>
    <w:basedOn w:val="DefaultParagraphFont"/>
    <w:uiPriority w:val="99"/>
    <w:rsid w:val="00911860"/>
    <w:rPr>
      <w:color w:val="605E5C"/>
      <w:shd w:val="clear" w:color="auto" w:fill="E1DFDD"/>
    </w:rPr>
  </w:style>
  <w:style w:type="paragraph" w:styleId="FootnoteText">
    <w:name w:val="footnote text"/>
    <w:basedOn w:val="Normal"/>
    <w:link w:val="FootnoteTextChar"/>
    <w:uiPriority w:val="99"/>
    <w:semiHidden/>
    <w:unhideWhenUsed/>
    <w:rsid w:val="00911860"/>
    <w:rPr>
      <w:sz w:val="20"/>
      <w:szCs w:val="20"/>
    </w:rPr>
  </w:style>
  <w:style w:type="character" w:customStyle="1" w:styleId="FootnoteTextChar">
    <w:name w:val="Footnote Text Char"/>
    <w:basedOn w:val="DefaultParagraphFont"/>
    <w:link w:val="FootnoteText"/>
    <w:uiPriority w:val="99"/>
    <w:semiHidden/>
    <w:rsid w:val="0091186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11860"/>
    <w:rPr>
      <w:vertAlign w:val="superscript"/>
    </w:rPr>
  </w:style>
  <w:style w:type="paragraph" w:styleId="Title">
    <w:name w:val="Title"/>
    <w:basedOn w:val="Normal"/>
    <w:link w:val="TitleChar"/>
    <w:uiPriority w:val="10"/>
    <w:qFormat/>
    <w:locked/>
    <w:rsid w:val="006C3015"/>
    <w:pPr>
      <w:widowControl w:val="0"/>
      <w:autoSpaceDE w:val="0"/>
      <w:autoSpaceDN w:val="0"/>
      <w:spacing w:before="203"/>
      <w:ind w:left="599" w:right="1372"/>
    </w:pPr>
    <w:rPr>
      <w:rFonts w:ascii="Cambria" w:eastAsia="Cambria" w:hAnsi="Cambria" w:cs="Cambria"/>
      <w:sz w:val="100"/>
      <w:szCs w:val="100"/>
    </w:rPr>
  </w:style>
  <w:style w:type="character" w:customStyle="1" w:styleId="TitleChar">
    <w:name w:val="Title Char"/>
    <w:basedOn w:val="DefaultParagraphFont"/>
    <w:link w:val="Title"/>
    <w:uiPriority w:val="10"/>
    <w:rsid w:val="006C3015"/>
    <w:rPr>
      <w:rFonts w:ascii="Cambria" w:eastAsia="Cambria" w:hAnsi="Cambria" w:cs="Cambria"/>
      <w:sz w:val="100"/>
      <w:szCs w:val="100"/>
    </w:rPr>
  </w:style>
  <w:style w:type="paragraph" w:customStyle="1" w:styleId="Brackets">
    <w:name w:val="Brackets"/>
    <w:basedOn w:val="ResponseText"/>
    <w:link w:val="BracketsChar"/>
    <w:qFormat/>
    <w:rsid w:val="003D3E0D"/>
    <w:rPr>
      <w:b/>
      <w:bCs/>
      <w:color w:val="0070C0"/>
    </w:rPr>
  </w:style>
  <w:style w:type="character" w:customStyle="1" w:styleId="BracketsChar">
    <w:name w:val="Brackets Char"/>
    <w:basedOn w:val="ResponseTextChar"/>
    <w:link w:val="Brackets"/>
    <w:rsid w:val="003D3E0D"/>
    <w:rPr>
      <w:rFonts w:ascii="Calibri" w:hAnsi="Calibri"/>
      <w:b/>
      <w:bCs/>
      <w:color w:val="0070C0"/>
    </w:rPr>
  </w:style>
  <w:style w:type="paragraph" w:customStyle="1" w:styleId="GrantWriter">
    <w:name w:val="Grant Writer"/>
    <w:basedOn w:val="ResponseText"/>
    <w:link w:val="GrantWriterChar"/>
    <w:qFormat/>
    <w:rsid w:val="002D4B6B"/>
    <w:rPr>
      <w:b/>
      <w:bCs/>
      <w:caps/>
      <w:color w:val="4472C4" w:themeColor="accent1"/>
      <w:u w:val="single"/>
    </w:rPr>
  </w:style>
  <w:style w:type="character" w:customStyle="1" w:styleId="GrantWriterChar">
    <w:name w:val="Grant Writer Char"/>
    <w:basedOn w:val="ResponseTextChar"/>
    <w:link w:val="GrantWriter"/>
    <w:rsid w:val="002D4B6B"/>
    <w:rPr>
      <w:rFonts w:ascii="Calibri" w:hAnsi="Calibri"/>
      <w:b/>
      <w:bCs/>
      <w:caps/>
      <w:color w:val="4472C4" w:themeColor="accent1"/>
      <w:u w:val="single"/>
    </w:rPr>
  </w:style>
  <w:style w:type="paragraph" w:customStyle="1" w:styleId="Note">
    <w:name w:val="Note"/>
    <w:basedOn w:val="Normal"/>
    <w:link w:val="NoteChar"/>
    <w:qFormat/>
    <w:rsid w:val="002D4B6B"/>
    <w:rPr>
      <w:b/>
      <w:bCs/>
      <w:caps/>
      <w:noProof/>
      <w:color w:val="C45911" w:themeColor="accent2" w:themeShade="BF"/>
      <w:u w:val="single"/>
    </w:rPr>
  </w:style>
  <w:style w:type="character" w:customStyle="1" w:styleId="NoteChar">
    <w:name w:val="Note Char"/>
    <w:basedOn w:val="DefaultParagraphFont"/>
    <w:link w:val="Note"/>
    <w:rsid w:val="002D4B6B"/>
    <w:rPr>
      <w:rFonts w:ascii="Calibri" w:eastAsia="Calibri" w:hAnsi="Calibri" w:cs="Times New Roman"/>
      <w:b/>
      <w:bCs/>
      <w:caps/>
      <w:noProof/>
      <w:color w:val="C45911" w:themeColor="accent2" w:themeShade="BF"/>
      <w:u w:val="single"/>
    </w:rPr>
  </w:style>
  <w:style w:type="paragraph" w:styleId="CommentSubject">
    <w:name w:val="annotation subject"/>
    <w:basedOn w:val="CommentText"/>
    <w:next w:val="CommentText"/>
    <w:link w:val="CommentSubjectChar"/>
    <w:uiPriority w:val="99"/>
    <w:semiHidden/>
    <w:unhideWhenUsed/>
    <w:rsid w:val="001A1433"/>
    <w:rPr>
      <w:b/>
      <w:bCs/>
    </w:rPr>
  </w:style>
  <w:style w:type="character" w:customStyle="1" w:styleId="CommentSubjectChar">
    <w:name w:val="Comment Subject Char"/>
    <w:basedOn w:val="CommentTextChar"/>
    <w:link w:val="CommentSubject"/>
    <w:uiPriority w:val="99"/>
    <w:semiHidden/>
    <w:rsid w:val="001A1433"/>
    <w:rPr>
      <w:rFonts w:ascii="Calibri" w:eastAsia="Calibri" w:hAnsi="Calibri" w:cs="Times New Roman"/>
      <w:b/>
      <w:bCs/>
      <w:sz w:val="20"/>
      <w:szCs w:val="20"/>
    </w:rPr>
  </w:style>
  <w:style w:type="paragraph" w:styleId="Revision">
    <w:name w:val="Revision"/>
    <w:hidden/>
    <w:uiPriority w:val="99"/>
    <w:semiHidden/>
    <w:rsid w:val="00AB6D12"/>
    <w:pPr>
      <w:spacing w:after="0" w:line="240" w:lineRule="auto"/>
    </w:pPr>
    <w:rPr>
      <w:rFonts w:ascii="Calibri" w:eastAsia="Calibri" w:hAnsi="Calibri" w:cs="Times New Roman"/>
    </w:rPr>
  </w:style>
  <w:style w:type="paragraph" w:customStyle="1" w:styleId="pf0">
    <w:name w:val="pf0"/>
    <w:basedOn w:val="Normal"/>
    <w:rsid w:val="00A44743"/>
    <w:pPr>
      <w:spacing w:before="100" w:beforeAutospacing="1" w:after="100" w:afterAutospacing="1"/>
    </w:pPr>
    <w:rPr>
      <w:rFonts w:ascii="Times New Roman" w:eastAsia="Times New Roman" w:hAnsi="Times New Roman"/>
      <w:sz w:val="24"/>
      <w:szCs w:val="24"/>
    </w:rPr>
  </w:style>
  <w:style w:type="character" w:customStyle="1" w:styleId="cf01">
    <w:name w:val="cf01"/>
    <w:basedOn w:val="DefaultParagraphFont"/>
    <w:rsid w:val="00A44743"/>
    <w:rPr>
      <w:rFonts w:ascii="Segoe UI" w:hAnsi="Segoe UI" w:cs="Segoe UI" w:hint="default"/>
      <w:sz w:val="18"/>
      <w:szCs w:val="18"/>
    </w:rPr>
  </w:style>
  <w:style w:type="character" w:customStyle="1" w:styleId="cf11">
    <w:name w:val="cf11"/>
    <w:basedOn w:val="DefaultParagraphFont"/>
    <w:rsid w:val="00A44743"/>
    <w:rPr>
      <w:rFonts w:ascii="Segoe UI" w:hAnsi="Segoe UI" w:cs="Segoe UI" w:hint="default"/>
      <w:i/>
      <w:iCs/>
      <w:sz w:val="18"/>
      <w:szCs w:val="18"/>
    </w:rPr>
  </w:style>
  <w:style w:type="character" w:styleId="Mention">
    <w:name w:val="Mention"/>
    <w:basedOn w:val="DefaultParagraphFont"/>
    <w:uiPriority w:val="99"/>
    <w:rsid w:val="00A01FBC"/>
    <w:rPr>
      <w:color w:val="2B579A"/>
      <w:shd w:val="clear" w:color="auto" w:fill="E1DFDD"/>
    </w:rPr>
  </w:style>
  <w:style w:type="character" w:styleId="FollowedHyperlink">
    <w:name w:val="FollowedHyperlink"/>
    <w:basedOn w:val="DefaultParagraphFont"/>
    <w:uiPriority w:val="99"/>
    <w:semiHidden/>
    <w:unhideWhenUsed/>
    <w:rsid w:val="002606A7"/>
    <w:rPr>
      <w:color w:val="954F72" w:themeColor="followedHyperlink"/>
      <w:u w:val="single"/>
    </w:rPr>
  </w:style>
  <w:style w:type="paragraph" w:customStyle="1" w:styleId="NoSpacing1">
    <w:name w:val="No Spacing1"/>
    <w:next w:val="Caption"/>
    <w:rsid w:val="00004F71"/>
    <w:pPr>
      <w:keepNext/>
      <w:spacing w:after="0" w:line="240" w:lineRule="auto"/>
      <w:jc w:val="center"/>
    </w:pPr>
    <w:rPr>
      <w:rFonts w:ascii="Calibri" w:eastAsia="Calibri" w:hAnsi="Calibri" w:cs="Times New Roman"/>
    </w:rPr>
  </w:style>
  <w:style w:type="paragraph" w:customStyle="1" w:styleId="NoSpacing0">
    <w:name w:val="No Spacing0"/>
    <w:uiPriority w:val="1"/>
    <w:unhideWhenUsed/>
    <w:qFormat/>
    <w:locked/>
    <w:rsid w:val="00004F71"/>
    <w:pPr>
      <w:spacing w:after="0" w:line="240" w:lineRule="auto"/>
    </w:pPr>
    <w:rPr>
      <w:rFonts w:ascii="Calibri" w:eastAsia="Calibri" w:hAnsi="Calibri" w:cs="Times New Roman"/>
    </w:rPr>
  </w:style>
  <w:style w:type="paragraph" w:styleId="NormalWeb">
    <w:name w:val="Normal (Web)"/>
    <w:basedOn w:val="Normal"/>
    <w:uiPriority w:val="99"/>
    <w:unhideWhenUsed/>
    <w:rsid w:val="005A3EC4"/>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5A3EC4"/>
  </w:style>
  <w:style w:type="paragraph" w:customStyle="1" w:styleId="CalloutBox">
    <w:name w:val="*Callout Box"/>
    <w:next w:val="ResponseText"/>
    <w:rsid w:val="004B55F3"/>
    <w:pPr>
      <w:spacing w:before="240" w:after="240" w:line="276" w:lineRule="auto"/>
      <w:ind w:left="274" w:right="216"/>
    </w:pPr>
    <w:rPr>
      <w:rFonts w:ascii="Cambria" w:hAnsi="Cambria"/>
      <w:b/>
      <w:color w:val="004678"/>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3720">
      <w:bodyDiv w:val="1"/>
      <w:marLeft w:val="0"/>
      <w:marRight w:val="0"/>
      <w:marTop w:val="0"/>
      <w:marBottom w:val="0"/>
      <w:divBdr>
        <w:top w:val="none" w:sz="0" w:space="0" w:color="auto"/>
        <w:left w:val="none" w:sz="0" w:space="0" w:color="auto"/>
        <w:bottom w:val="none" w:sz="0" w:space="0" w:color="auto"/>
        <w:right w:val="none" w:sz="0" w:space="0" w:color="auto"/>
      </w:divBdr>
    </w:div>
    <w:div w:id="93209444">
      <w:bodyDiv w:val="1"/>
      <w:marLeft w:val="0"/>
      <w:marRight w:val="0"/>
      <w:marTop w:val="0"/>
      <w:marBottom w:val="0"/>
      <w:divBdr>
        <w:top w:val="none" w:sz="0" w:space="0" w:color="auto"/>
        <w:left w:val="none" w:sz="0" w:space="0" w:color="auto"/>
        <w:bottom w:val="none" w:sz="0" w:space="0" w:color="auto"/>
        <w:right w:val="none" w:sz="0" w:space="0" w:color="auto"/>
      </w:divBdr>
    </w:div>
    <w:div w:id="143473886">
      <w:bodyDiv w:val="1"/>
      <w:marLeft w:val="0"/>
      <w:marRight w:val="0"/>
      <w:marTop w:val="0"/>
      <w:marBottom w:val="0"/>
      <w:divBdr>
        <w:top w:val="none" w:sz="0" w:space="0" w:color="auto"/>
        <w:left w:val="none" w:sz="0" w:space="0" w:color="auto"/>
        <w:bottom w:val="none" w:sz="0" w:space="0" w:color="auto"/>
        <w:right w:val="none" w:sz="0" w:space="0" w:color="auto"/>
      </w:divBdr>
    </w:div>
    <w:div w:id="156000512">
      <w:bodyDiv w:val="1"/>
      <w:marLeft w:val="0"/>
      <w:marRight w:val="0"/>
      <w:marTop w:val="0"/>
      <w:marBottom w:val="0"/>
      <w:divBdr>
        <w:top w:val="none" w:sz="0" w:space="0" w:color="auto"/>
        <w:left w:val="none" w:sz="0" w:space="0" w:color="auto"/>
        <w:bottom w:val="none" w:sz="0" w:space="0" w:color="auto"/>
        <w:right w:val="none" w:sz="0" w:space="0" w:color="auto"/>
      </w:divBdr>
    </w:div>
    <w:div w:id="287250479">
      <w:bodyDiv w:val="1"/>
      <w:marLeft w:val="0"/>
      <w:marRight w:val="0"/>
      <w:marTop w:val="0"/>
      <w:marBottom w:val="0"/>
      <w:divBdr>
        <w:top w:val="none" w:sz="0" w:space="0" w:color="auto"/>
        <w:left w:val="none" w:sz="0" w:space="0" w:color="auto"/>
        <w:bottom w:val="none" w:sz="0" w:space="0" w:color="auto"/>
        <w:right w:val="none" w:sz="0" w:space="0" w:color="auto"/>
      </w:divBdr>
    </w:div>
    <w:div w:id="361589089">
      <w:bodyDiv w:val="1"/>
      <w:marLeft w:val="0"/>
      <w:marRight w:val="0"/>
      <w:marTop w:val="0"/>
      <w:marBottom w:val="0"/>
      <w:divBdr>
        <w:top w:val="none" w:sz="0" w:space="0" w:color="auto"/>
        <w:left w:val="none" w:sz="0" w:space="0" w:color="auto"/>
        <w:bottom w:val="none" w:sz="0" w:space="0" w:color="auto"/>
        <w:right w:val="none" w:sz="0" w:space="0" w:color="auto"/>
      </w:divBdr>
    </w:div>
    <w:div w:id="427044032">
      <w:bodyDiv w:val="1"/>
      <w:marLeft w:val="0"/>
      <w:marRight w:val="0"/>
      <w:marTop w:val="0"/>
      <w:marBottom w:val="0"/>
      <w:divBdr>
        <w:top w:val="none" w:sz="0" w:space="0" w:color="auto"/>
        <w:left w:val="none" w:sz="0" w:space="0" w:color="auto"/>
        <w:bottom w:val="none" w:sz="0" w:space="0" w:color="auto"/>
        <w:right w:val="none" w:sz="0" w:space="0" w:color="auto"/>
      </w:divBdr>
    </w:div>
    <w:div w:id="530730383">
      <w:bodyDiv w:val="1"/>
      <w:marLeft w:val="0"/>
      <w:marRight w:val="0"/>
      <w:marTop w:val="0"/>
      <w:marBottom w:val="0"/>
      <w:divBdr>
        <w:top w:val="none" w:sz="0" w:space="0" w:color="auto"/>
        <w:left w:val="none" w:sz="0" w:space="0" w:color="auto"/>
        <w:bottom w:val="none" w:sz="0" w:space="0" w:color="auto"/>
        <w:right w:val="none" w:sz="0" w:space="0" w:color="auto"/>
      </w:divBdr>
    </w:div>
    <w:div w:id="875511343">
      <w:bodyDiv w:val="1"/>
      <w:marLeft w:val="0"/>
      <w:marRight w:val="0"/>
      <w:marTop w:val="0"/>
      <w:marBottom w:val="0"/>
      <w:divBdr>
        <w:top w:val="none" w:sz="0" w:space="0" w:color="auto"/>
        <w:left w:val="none" w:sz="0" w:space="0" w:color="auto"/>
        <w:bottom w:val="none" w:sz="0" w:space="0" w:color="auto"/>
        <w:right w:val="none" w:sz="0" w:space="0" w:color="auto"/>
      </w:divBdr>
    </w:div>
    <w:div w:id="1072192236">
      <w:bodyDiv w:val="1"/>
      <w:marLeft w:val="0"/>
      <w:marRight w:val="0"/>
      <w:marTop w:val="0"/>
      <w:marBottom w:val="0"/>
      <w:divBdr>
        <w:top w:val="none" w:sz="0" w:space="0" w:color="auto"/>
        <w:left w:val="none" w:sz="0" w:space="0" w:color="auto"/>
        <w:bottom w:val="none" w:sz="0" w:space="0" w:color="auto"/>
        <w:right w:val="none" w:sz="0" w:space="0" w:color="auto"/>
      </w:divBdr>
    </w:div>
    <w:div w:id="1273441730">
      <w:bodyDiv w:val="1"/>
      <w:marLeft w:val="0"/>
      <w:marRight w:val="0"/>
      <w:marTop w:val="0"/>
      <w:marBottom w:val="0"/>
      <w:divBdr>
        <w:top w:val="none" w:sz="0" w:space="0" w:color="auto"/>
        <w:left w:val="none" w:sz="0" w:space="0" w:color="auto"/>
        <w:bottom w:val="none" w:sz="0" w:space="0" w:color="auto"/>
        <w:right w:val="none" w:sz="0" w:space="0" w:color="auto"/>
      </w:divBdr>
    </w:div>
    <w:div w:id="1321542896">
      <w:bodyDiv w:val="1"/>
      <w:marLeft w:val="0"/>
      <w:marRight w:val="0"/>
      <w:marTop w:val="0"/>
      <w:marBottom w:val="0"/>
      <w:divBdr>
        <w:top w:val="none" w:sz="0" w:space="0" w:color="auto"/>
        <w:left w:val="none" w:sz="0" w:space="0" w:color="auto"/>
        <w:bottom w:val="none" w:sz="0" w:space="0" w:color="auto"/>
        <w:right w:val="none" w:sz="0" w:space="0" w:color="auto"/>
      </w:divBdr>
    </w:div>
    <w:div w:id="1340623745">
      <w:bodyDiv w:val="1"/>
      <w:marLeft w:val="0"/>
      <w:marRight w:val="0"/>
      <w:marTop w:val="0"/>
      <w:marBottom w:val="0"/>
      <w:divBdr>
        <w:top w:val="none" w:sz="0" w:space="0" w:color="auto"/>
        <w:left w:val="none" w:sz="0" w:space="0" w:color="auto"/>
        <w:bottom w:val="none" w:sz="0" w:space="0" w:color="auto"/>
        <w:right w:val="none" w:sz="0" w:space="0" w:color="auto"/>
      </w:divBdr>
    </w:div>
    <w:div w:id="1460538219">
      <w:bodyDiv w:val="1"/>
      <w:marLeft w:val="0"/>
      <w:marRight w:val="0"/>
      <w:marTop w:val="0"/>
      <w:marBottom w:val="0"/>
      <w:divBdr>
        <w:top w:val="none" w:sz="0" w:space="0" w:color="auto"/>
        <w:left w:val="none" w:sz="0" w:space="0" w:color="auto"/>
        <w:bottom w:val="none" w:sz="0" w:space="0" w:color="auto"/>
        <w:right w:val="none" w:sz="0" w:space="0" w:color="auto"/>
      </w:divBdr>
    </w:div>
    <w:div w:id="1686786778">
      <w:bodyDiv w:val="1"/>
      <w:marLeft w:val="0"/>
      <w:marRight w:val="0"/>
      <w:marTop w:val="0"/>
      <w:marBottom w:val="0"/>
      <w:divBdr>
        <w:top w:val="none" w:sz="0" w:space="0" w:color="auto"/>
        <w:left w:val="none" w:sz="0" w:space="0" w:color="auto"/>
        <w:bottom w:val="none" w:sz="0" w:space="0" w:color="auto"/>
        <w:right w:val="none" w:sz="0" w:space="0" w:color="auto"/>
      </w:divBdr>
    </w:div>
    <w:div w:id="19747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curriculumassociates.com/grants-and-funding" TargetMode="External"/><Relationship Id="rId42" Type="http://schemas.openxmlformats.org/officeDocument/2006/relationships/hyperlink" Target="https://www.curriculumassociates.com/research-and-efficacy" TargetMode="External"/><Relationship Id="rId47" Type="http://schemas.openxmlformats.org/officeDocument/2006/relationships/hyperlink" Target="http://i-ReadyCentral.com/Articles/Family-Resources-in-Multiple-Languages" TargetMode="External"/><Relationship Id="rId50" Type="http://schemas.openxmlformats.org/officeDocument/2006/relationships/hyperlink" Target="https://cdn.bfldr.com/LS6J0F7/at/x99vs3bgbmpvmgbkv57mb3/phonics-for-reading-research-base.pdf" TargetMode="External"/><Relationship Id="rId55" Type="http://schemas.openxmlformats.org/officeDocument/2006/relationships/hyperlink" Target="https://www.casamples.com/downloads/Research-Brief-Teacher-Toolbox-ESSA-Level-4-Evidence.pdf" TargetMode="External"/><Relationship Id="rId63" Type="http://schemas.openxmlformats.org/officeDocument/2006/relationships/hyperlink" Target="https://www.curriculumassociates.com/grants-and-funding/foundation-and-corporate-gran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oese.ed.gov/offices/office-of-formula-grants/school-support-and-accountability/21st-century-community-learning-centers/"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grants@cainc.com"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i-readycentral.com/familycenter" TargetMode="External"/><Relationship Id="rId53" Type="http://schemas.openxmlformats.org/officeDocument/2006/relationships/hyperlink" Target="https://www.curriculumassociates.com/products/teacher-toolbox" TargetMode="External"/><Relationship Id="rId58" Type="http://schemas.openxmlformats.org/officeDocument/2006/relationships/hyperlink" Target="https://oese.ed.gov/offices/office-of-formula-grants/school-support-and-accountability/21st-century-community-learning-centers/"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urriculumassociates.com/about/award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https://oese.ed.gov/offices/office-of-formula-grants/school-support-and-accountability/21st-century-community-learning-centers/" TargetMode="External"/><Relationship Id="rId35" Type="http://schemas.openxmlformats.org/officeDocument/2006/relationships/image" Target="media/image17.png"/><Relationship Id="rId43" Type="http://schemas.openxmlformats.org/officeDocument/2006/relationships/hyperlink" Target="https://www.curriculumassociates.com/professional-development" TargetMode="External"/><Relationship Id="rId48" Type="http://schemas.openxmlformats.org/officeDocument/2006/relationships/hyperlink" Target="http://i-ReadyCentral.com/Articles/Engaging-Families" TargetMode="External"/><Relationship Id="rId56" Type="http://schemas.openxmlformats.org/officeDocument/2006/relationships/hyperlink" Target="https://www.edreports.org/reports/overview/ready-2017" TargetMode="External"/><Relationship Id="rId64"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www.curriculumassociates.com/-/media/mainsite/files/additional-products/phonics-for-reading-research-summary.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urriculumassociates.com/our-values" TargetMode="External"/><Relationship Id="rId38" Type="http://schemas.openxmlformats.org/officeDocument/2006/relationships/image" Target="media/image19.svg"/><Relationship Id="rId46" Type="http://schemas.openxmlformats.org/officeDocument/2006/relationships/hyperlink" Target="http://i-ReadyCentral.com/Articles/Family-Resources-in-Multiple-Languages" TargetMode="External"/><Relationship Id="rId59" Type="http://schemas.openxmlformats.org/officeDocument/2006/relationships/hyperlink" Target="https://www.curriculumassociates.com/resources-for-tutors"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CurriculumAssociates.com/products/i-ready" TargetMode="External"/><Relationship Id="rId54" Type="http://schemas.openxmlformats.org/officeDocument/2006/relationships/hyperlink" Target="https://www.casamples.com/downloads/Research-Brief-Teacher-Toolbox-ESSA-Level-4-Evidence.pdf" TargetMode="External"/><Relationship Id="rId62" Type="http://schemas.openxmlformats.org/officeDocument/2006/relationships/hyperlink" Target="https://www.curriculumassociates.com/about/awar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2.ed.gov/about/contacts/state/index.html" TargetMode="External"/><Relationship Id="rId36" Type="http://schemas.openxmlformats.org/officeDocument/2006/relationships/hyperlink" Target="https://www2.ed.gov/programs/21stcclc/eligibility.html" TargetMode="External"/><Relationship Id="rId49" Type="http://schemas.openxmlformats.org/officeDocument/2006/relationships/hyperlink" Target="https://www.curriculumassociates.com/products/additional-products/phonics-for-reading" TargetMode="External"/><Relationship Id="rId57" Type="http://schemas.openxmlformats.org/officeDocument/2006/relationships/hyperlink" Target="https://www.curriculumassociates.com/professional-development/courses/ready-mathematics-overview" TargetMode="External"/><Relationship Id="rId10" Type="http://schemas.openxmlformats.org/officeDocument/2006/relationships/endnotes" Target="endnotes.xml"/><Relationship Id="rId31" Type="http://schemas.openxmlformats.org/officeDocument/2006/relationships/hyperlink" Target="https://oese.ed.gov/offices/office-of-formula-grants/school-support-and-accountability/21st-century-community-learning-centers/" TargetMode="External"/><Relationship Id="rId44" Type="http://schemas.openxmlformats.org/officeDocument/2006/relationships/hyperlink" Target="https://ebooks.curriculumassociates.com/story/find-my-rep/page/1?_gl=1*lasg4g*_ga*MTg4MjQ0MDcxLjE3MTUwMTkyMDI.*_ga_64DEB7D9ZT*MTcxNTY4OTg4Ny41LjEuMTcxNTY4OTg4Ny4wLjAuMA.." TargetMode="External"/><Relationship Id="rId52" Type="http://schemas.openxmlformats.org/officeDocument/2006/relationships/hyperlink" Target="https://www.curriculumassociates.com/-/media/mainsite/files/additional-products/phonics-for-reading-research-summary.pdf" TargetMode="External"/><Relationship Id="rId60" Type="http://schemas.openxmlformats.org/officeDocument/2006/relationships/hyperlink" Target="https://www.curriculumassociates.com/summer-learning"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curriculumassociates.com/cont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Coy\Downloads\Style_Sheet_8.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bdd6e2-b66a-40e4-9a0d-4875b6106b42" xsi:nil="true"/>
    <lcf76f155ced4ddcb4097134ff3c332f xmlns="41873795-aa0d-4c15-8bfe-609ea08528a0">
      <Terms xmlns="http://schemas.microsoft.com/office/infopath/2007/PartnerControls"/>
    </lcf76f155ced4ddcb4097134ff3c332f>
    <IconOverlay xmlns="http://schemas.microsoft.com/sharepoint/v4" xsi:nil="true"/>
    <ArchiverLinkFileType xmlns="41873795-aa0d-4c15-8bfe-609ea08528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0BF1C74B957D4EA93EE854797A5181" ma:contentTypeVersion="21" ma:contentTypeDescription="Create a new document." ma:contentTypeScope="" ma:versionID="37f4b66ca647ee463134a9ee3e658b7b">
  <xsd:schema xmlns:xsd="http://www.w3.org/2001/XMLSchema" xmlns:xs="http://www.w3.org/2001/XMLSchema" xmlns:p="http://schemas.microsoft.com/office/2006/metadata/properties" xmlns:ns1="http://schemas.microsoft.com/sharepoint/v3" xmlns:ns2="41873795-aa0d-4c15-8bfe-609ea08528a0" xmlns:ns3="18bdd6e2-b66a-40e4-9a0d-4875b6106b42" xmlns:ns4="http://schemas.microsoft.com/sharepoint/v4" targetNamespace="http://schemas.microsoft.com/office/2006/metadata/properties" ma:root="true" ma:fieldsID="199a47087f53673d3abfc3149e8dbec9" ns1:_="" ns2:_="" ns3:_="" ns4:_="">
    <xsd:import namespace="http://schemas.microsoft.com/sharepoint/v3"/>
    <xsd:import namespace="41873795-aa0d-4c15-8bfe-609ea08528a0"/>
    <xsd:import namespace="18bdd6e2-b66a-40e4-9a0d-4875b6106b4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ArchiverLinkFileTyp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7" nillable="true" ma:displayName="Declared Record" ma:hidden="true" ma:internalName="_vti_ItemDeclaredRecord" ma:readOnly="true">
      <xsd:simpleType>
        <xsd:restriction base="dms:DateTime"/>
      </xsd:simpleType>
    </xsd:element>
    <xsd:element name="_vti_ItemHoldRecordStatus" ma:index="2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873795-aa0d-4c15-8bfe-609ea0852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dc6715-9392-4c7b-b038-9c308e5b143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rchiverLinkFileType" ma:index="25"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dd6e2-b66a-40e4-9a0d-4875b6106b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092d56-c10b-4db5-abca-1ddf4849aeae}" ma:internalName="TaxCatchAll" ma:showField="CatchAllData" ma:web="18bdd6e2-b66a-40e4-9a0d-4875b6106b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4526E-102F-49A8-ADC3-2B8FE8B90D05}">
  <ds:schemaRefs>
    <ds:schemaRef ds:uri="http://schemas.microsoft.com/office/2006/documentManagement/types"/>
    <ds:schemaRef ds:uri="http://schemas.openxmlformats.org/package/2006/metadata/core-properties"/>
    <ds:schemaRef ds:uri="http://purl.org/dc/elements/1.1/"/>
    <ds:schemaRef ds:uri="http://www.w3.org/XML/1998/namespace"/>
    <ds:schemaRef ds:uri="73865324-db95-4421-96e6-f2ee7814ff96"/>
    <ds:schemaRef ds:uri="http://purl.org/dc/dcmitype/"/>
    <ds:schemaRef ds:uri="http://schemas.microsoft.com/office/infopath/2007/PartnerControls"/>
    <ds:schemaRef ds:uri="dd1caa2b-a06c-4b92-b13a-77062251473e"/>
    <ds:schemaRef ds:uri="90a6488b-5a30-4c6f-b4ed-3d07e57929ca"/>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6CE6B7A-1229-4F5B-94ED-6C8216DBBEEA}"/>
</file>

<file path=customXml/itemProps3.xml><?xml version="1.0" encoding="utf-8"?>
<ds:datastoreItem xmlns:ds="http://schemas.openxmlformats.org/officeDocument/2006/customXml" ds:itemID="{7502863A-0C34-48A2-8C5F-8D764BB32F2B}">
  <ds:schemaRefs>
    <ds:schemaRef ds:uri="http://schemas.microsoft.com/sharepoint/v3/contenttype/forms"/>
  </ds:schemaRefs>
</ds:datastoreItem>
</file>

<file path=customXml/itemProps4.xml><?xml version="1.0" encoding="utf-8"?>
<ds:datastoreItem xmlns:ds="http://schemas.openxmlformats.org/officeDocument/2006/customXml" ds:itemID="{16F917D9-8465-43B9-A42A-8ACB869F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Style_Sheet_8.9 (1).dotx</Template>
  <TotalTime>21</TotalTime>
  <Pages>1</Pages>
  <Words>9096</Words>
  <Characters>51851</Characters>
  <Application>Microsoft Office Word</Application>
  <DocSecurity>4</DocSecurity>
  <Lines>432</Lines>
  <Paragraphs>121</Paragraphs>
  <ScaleCrop>false</ScaleCrop>
  <Company/>
  <LinksUpToDate>false</LinksUpToDate>
  <CharactersWithSpaces>60826</CharactersWithSpaces>
  <SharedDoc>false</SharedDoc>
  <HLinks>
    <vt:vector size="444" baseType="variant">
      <vt:variant>
        <vt:i4>7798885</vt:i4>
      </vt:variant>
      <vt:variant>
        <vt:i4>348</vt:i4>
      </vt:variant>
      <vt:variant>
        <vt:i4>0</vt:i4>
      </vt:variant>
      <vt:variant>
        <vt:i4>5</vt:i4>
      </vt:variant>
      <vt:variant>
        <vt:lpwstr>https://www.curriculumassociates.com/grants-and-funding/foundation-and-corporate-grants</vt:lpwstr>
      </vt:variant>
      <vt:variant>
        <vt:lpwstr/>
      </vt:variant>
      <vt:variant>
        <vt:i4>5177374</vt:i4>
      </vt:variant>
      <vt:variant>
        <vt:i4>345</vt:i4>
      </vt:variant>
      <vt:variant>
        <vt:i4>0</vt:i4>
      </vt:variant>
      <vt:variant>
        <vt:i4>5</vt:i4>
      </vt:variant>
      <vt:variant>
        <vt:lpwstr>https://www.curriculumassociates.com/about/awards</vt:lpwstr>
      </vt:variant>
      <vt:variant>
        <vt:lpwstr/>
      </vt:variant>
      <vt:variant>
        <vt:i4>5177374</vt:i4>
      </vt:variant>
      <vt:variant>
        <vt:i4>342</vt:i4>
      </vt:variant>
      <vt:variant>
        <vt:i4>0</vt:i4>
      </vt:variant>
      <vt:variant>
        <vt:i4>5</vt:i4>
      </vt:variant>
      <vt:variant>
        <vt:lpwstr>https://www.curriculumassociates.com/about/awards</vt:lpwstr>
      </vt:variant>
      <vt:variant>
        <vt:lpwstr/>
      </vt:variant>
      <vt:variant>
        <vt:i4>1966148</vt:i4>
      </vt:variant>
      <vt:variant>
        <vt:i4>339</vt:i4>
      </vt:variant>
      <vt:variant>
        <vt:i4>0</vt:i4>
      </vt:variant>
      <vt:variant>
        <vt:i4>5</vt:i4>
      </vt:variant>
      <vt:variant>
        <vt:lpwstr>https://www.curriculumassociates.com/summer-learning</vt:lpwstr>
      </vt:variant>
      <vt:variant>
        <vt:lpwstr/>
      </vt:variant>
      <vt:variant>
        <vt:i4>5439563</vt:i4>
      </vt:variant>
      <vt:variant>
        <vt:i4>336</vt:i4>
      </vt:variant>
      <vt:variant>
        <vt:i4>0</vt:i4>
      </vt:variant>
      <vt:variant>
        <vt:i4>5</vt:i4>
      </vt:variant>
      <vt:variant>
        <vt:lpwstr>https://www.curriculumassociates.com/resources-for-tutors</vt:lpwstr>
      </vt:variant>
      <vt:variant>
        <vt:lpwstr/>
      </vt:variant>
      <vt:variant>
        <vt:i4>7602213</vt:i4>
      </vt:variant>
      <vt:variant>
        <vt:i4>333</vt:i4>
      </vt:variant>
      <vt:variant>
        <vt:i4>0</vt:i4>
      </vt:variant>
      <vt:variant>
        <vt:i4>5</vt:i4>
      </vt:variant>
      <vt:variant>
        <vt:lpwstr>https://oese.ed.gov/offices/office-of-formula-grants/school-support-and-accountability/21st-century-community-learning-centers/</vt:lpwstr>
      </vt:variant>
      <vt:variant>
        <vt:lpwstr/>
      </vt:variant>
      <vt:variant>
        <vt:i4>458834</vt:i4>
      </vt:variant>
      <vt:variant>
        <vt:i4>330</vt:i4>
      </vt:variant>
      <vt:variant>
        <vt:i4>0</vt:i4>
      </vt:variant>
      <vt:variant>
        <vt:i4>5</vt:i4>
      </vt:variant>
      <vt:variant>
        <vt:lpwstr>https://www.curriculumassociates.com/professional-development/courses/ready-mathematics-overview</vt:lpwstr>
      </vt:variant>
      <vt:variant>
        <vt:lpwstr/>
      </vt:variant>
      <vt:variant>
        <vt:i4>196615</vt:i4>
      </vt:variant>
      <vt:variant>
        <vt:i4>327</vt:i4>
      </vt:variant>
      <vt:variant>
        <vt:i4>0</vt:i4>
      </vt:variant>
      <vt:variant>
        <vt:i4>5</vt:i4>
      </vt:variant>
      <vt:variant>
        <vt:lpwstr>https://www.edreports.org/reports/overview/ready-2017</vt:lpwstr>
      </vt:variant>
      <vt:variant>
        <vt:lpwstr/>
      </vt:variant>
      <vt:variant>
        <vt:i4>4325459</vt:i4>
      </vt:variant>
      <vt:variant>
        <vt:i4>324</vt:i4>
      </vt:variant>
      <vt:variant>
        <vt:i4>0</vt:i4>
      </vt:variant>
      <vt:variant>
        <vt:i4>5</vt:i4>
      </vt:variant>
      <vt:variant>
        <vt:lpwstr>https://www.curriculumassociates.com/products/teacher-toolbox</vt:lpwstr>
      </vt:variant>
      <vt:variant>
        <vt:lpwstr/>
      </vt:variant>
      <vt:variant>
        <vt:i4>917507</vt:i4>
      </vt:variant>
      <vt:variant>
        <vt:i4>321</vt:i4>
      </vt:variant>
      <vt:variant>
        <vt:i4>0</vt:i4>
      </vt:variant>
      <vt:variant>
        <vt:i4>5</vt:i4>
      </vt:variant>
      <vt:variant>
        <vt:lpwstr>https://www.curriculumassociates.com/-/media/mainsite/files/additional-products/phonics-for-reading-research-summary.pdf</vt:lpwstr>
      </vt:variant>
      <vt:variant>
        <vt:lpwstr/>
      </vt:variant>
      <vt:variant>
        <vt:i4>917507</vt:i4>
      </vt:variant>
      <vt:variant>
        <vt:i4>318</vt:i4>
      </vt:variant>
      <vt:variant>
        <vt:i4>0</vt:i4>
      </vt:variant>
      <vt:variant>
        <vt:i4>5</vt:i4>
      </vt:variant>
      <vt:variant>
        <vt:lpwstr>https://www.curriculumassociates.com/-/media/mainsite/files/additional-products/phonics-for-reading-research-summary.pdf</vt:lpwstr>
      </vt:variant>
      <vt:variant>
        <vt:lpwstr/>
      </vt:variant>
      <vt:variant>
        <vt:i4>5963805</vt:i4>
      </vt:variant>
      <vt:variant>
        <vt:i4>315</vt:i4>
      </vt:variant>
      <vt:variant>
        <vt:i4>0</vt:i4>
      </vt:variant>
      <vt:variant>
        <vt:i4>5</vt:i4>
      </vt:variant>
      <vt:variant>
        <vt:lpwstr>https://cdn.bfldr.com/LS6J0F7/at/x99vs3bgbmpvmgbkv57mb3/phonics-for-reading-research-base.pdf</vt:lpwstr>
      </vt:variant>
      <vt:variant>
        <vt:lpwstr/>
      </vt:variant>
      <vt:variant>
        <vt:i4>5373978</vt:i4>
      </vt:variant>
      <vt:variant>
        <vt:i4>312</vt:i4>
      </vt:variant>
      <vt:variant>
        <vt:i4>0</vt:i4>
      </vt:variant>
      <vt:variant>
        <vt:i4>5</vt:i4>
      </vt:variant>
      <vt:variant>
        <vt:lpwstr>https://www.curriculumassociates.com/products/additional-products/phonics-for-reading</vt:lpwstr>
      </vt:variant>
      <vt:variant>
        <vt:lpwstr/>
      </vt:variant>
      <vt:variant>
        <vt:i4>393223</vt:i4>
      </vt:variant>
      <vt:variant>
        <vt:i4>309</vt:i4>
      </vt:variant>
      <vt:variant>
        <vt:i4>0</vt:i4>
      </vt:variant>
      <vt:variant>
        <vt:i4>5</vt:i4>
      </vt:variant>
      <vt:variant>
        <vt:lpwstr>http://i-readycentral.com/Articles/Engaging-Families</vt:lpwstr>
      </vt:variant>
      <vt:variant>
        <vt:lpwstr/>
      </vt:variant>
      <vt:variant>
        <vt:i4>852049</vt:i4>
      </vt:variant>
      <vt:variant>
        <vt:i4>306</vt:i4>
      </vt:variant>
      <vt:variant>
        <vt:i4>0</vt:i4>
      </vt:variant>
      <vt:variant>
        <vt:i4>5</vt:i4>
      </vt:variant>
      <vt:variant>
        <vt:lpwstr>http://i-readycentral.com/Articles/Family-Resources-in-Multiple-Languages</vt:lpwstr>
      </vt:variant>
      <vt:variant>
        <vt:lpwstr/>
      </vt:variant>
      <vt:variant>
        <vt:i4>852049</vt:i4>
      </vt:variant>
      <vt:variant>
        <vt:i4>303</vt:i4>
      </vt:variant>
      <vt:variant>
        <vt:i4>0</vt:i4>
      </vt:variant>
      <vt:variant>
        <vt:i4>5</vt:i4>
      </vt:variant>
      <vt:variant>
        <vt:lpwstr>http://i-readycentral.com/Articles/Family-Resources-in-Multiple-Languages</vt:lpwstr>
      </vt:variant>
      <vt:variant>
        <vt:lpwstr/>
      </vt:variant>
      <vt:variant>
        <vt:i4>2359351</vt:i4>
      </vt:variant>
      <vt:variant>
        <vt:i4>300</vt:i4>
      </vt:variant>
      <vt:variant>
        <vt:i4>0</vt:i4>
      </vt:variant>
      <vt:variant>
        <vt:i4>5</vt:i4>
      </vt:variant>
      <vt:variant>
        <vt:lpwstr>http://i-readycentral.com/familycenter</vt:lpwstr>
      </vt:variant>
      <vt:variant>
        <vt:lpwstr/>
      </vt:variant>
      <vt:variant>
        <vt:i4>7405680</vt:i4>
      </vt:variant>
      <vt:variant>
        <vt:i4>297</vt:i4>
      </vt:variant>
      <vt:variant>
        <vt:i4>0</vt:i4>
      </vt:variant>
      <vt:variant>
        <vt:i4>5</vt:i4>
      </vt:variant>
      <vt:variant>
        <vt:lpwstr>https://ebooks.curriculumassociates.com/story/find-my-rep/page/1?_gl=1*lasg4g*_ga*MTg4MjQ0MDcxLjE3MTUwMTkyMDI.*_ga_64DEB7D9ZT*MTcxNTY4OTg4Ny41LjEuMTcxNTY4OTg4Ny4wLjAuMA..</vt:lpwstr>
      </vt:variant>
      <vt:variant>
        <vt:lpwstr/>
      </vt:variant>
      <vt:variant>
        <vt:i4>1507396</vt:i4>
      </vt:variant>
      <vt:variant>
        <vt:i4>294</vt:i4>
      </vt:variant>
      <vt:variant>
        <vt:i4>0</vt:i4>
      </vt:variant>
      <vt:variant>
        <vt:i4>5</vt:i4>
      </vt:variant>
      <vt:variant>
        <vt:lpwstr>https://www.curriculumassociates.com/professional-development</vt:lpwstr>
      </vt:variant>
      <vt:variant>
        <vt:lpwstr/>
      </vt:variant>
      <vt:variant>
        <vt:i4>2818111</vt:i4>
      </vt:variant>
      <vt:variant>
        <vt:i4>291</vt:i4>
      </vt:variant>
      <vt:variant>
        <vt:i4>0</vt:i4>
      </vt:variant>
      <vt:variant>
        <vt:i4>5</vt:i4>
      </vt:variant>
      <vt:variant>
        <vt:lpwstr>https://www.curriculumassociates.com/research-and-efficacy</vt:lpwstr>
      </vt:variant>
      <vt:variant>
        <vt:lpwstr/>
      </vt:variant>
      <vt:variant>
        <vt:i4>5046285</vt:i4>
      </vt:variant>
      <vt:variant>
        <vt:i4>288</vt:i4>
      </vt:variant>
      <vt:variant>
        <vt:i4>0</vt:i4>
      </vt:variant>
      <vt:variant>
        <vt:i4>5</vt:i4>
      </vt:variant>
      <vt:variant>
        <vt:lpwstr>http://curriculumassociates.com/products/i-ready</vt:lpwstr>
      </vt:variant>
      <vt:variant>
        <vt:lpwstr/>
      </vt:variant>
      <vt:variant>
        <vt:i4>3145852</vt:i4>
      </vt:variant>
      <vt:variant>
        <vt:i4>285</vt:i4>
      </vt:variant>
      <vt:variant>
        <vt:i4>0</vt:i4>
      </vt:variant>
      <vt:variant>
        <vt:i4>5</vt:i4>
      </vt:variant>
      <vt:variant>
        <vt:lpwstr>http://curriculumassociates.com/contact</vt:lpwstr>
      </vt:variant>
      <vt:variant>
        <vt:lpwstr/>
      </vt:variant>
      <vt:variant>
        <vt:i4>8257640</vt:i4>
      </vt:variant>
      <vt:variant>
        <vt:i4>282</vt:i4>
      </vt:variant>
      <vt:variant>
        <vt:i4>0</vt:i4>
      </vt:variant>
      <vt:variant>
        <vt:i4>5</vt:i4>
      </vt:variant>
      <vt:variant>
        <vt:lpwstr>https://www2.ed.gov/programs/21stcclc/eligibility.html</vt:lpwstr>
      </vt:variant>
      <vt:variant>
        <vt:lpwstr/>
      </vt:variant>
      <vt:variant>
        <vt:i4>3276840</vt:i4>
      </vt:variant>
      <vt:variant>
        <vt:i4>279</vt:i4>
      </vt:variant>
      <vt:variant>
        <vt:i4>0</vt:i4>
      </vt:variant>
      <vt:variant>
        <vt:i4>5</vt:i4>
      </vt:variant>
      <vt:variant>
        <vt:lpwstr>https://www.curriculumassociates.com/grants-and-funding</vt:lpwstr>
      </vt:variant>
      <vt:variant>
        <vt:lpwstr/>
      </vt:variant>
      <vt:variant>
        <vt:i4>3342447</vt:i4>
      </vt:variant>
      <vt:variant>
        <vt:i4>276</vt:i4>
      </vt:variant>
      <vt:variant>
        <vt:i4>0</vt:i4>
      </vt:variant>
      <vt:variant>
        <vt:i4>5</vt:i4>
      </vt:variant>
      <vt:variant>
        <vt:lpwstr>https://www.curriculumassociates.com/our-values</vt:lpwstr>
      </vt:variant>
      <vt:variant>
        <vt:lpwstr/>
      </vt:variant>
      <vt:variant>
        <vt:i4>1966127</vt:i4>
      </vt:variant>
      <vt:variant>
        <vt:i4>273</vt:i4>
      </vt:variant>
      <vt:variant>
        <vt:i4>0</vt:i4>
      </vt:variant>
      <vt:variant>
        <vt:i4>5</vt:i4>
      </vt:variant>
      <vt:variant>
        <vt:lpwstr>mailto:grants@cainc.com</vt:lpwstr>
      </vt:variant>
      <vt:variant>
        <vt:lpwstr/>
      </vt:variant>
      <vt:variant>
        <vt:i4>7602213</vt:i4>
      </vt:variant>
      <vt:variant>
        <vt:i4>270</vt:i4>
      </vt:variant>
      <vt:variant>
        <vt:i4>0</vt:i4>
      </vt:variant>
      <vt:variant>
        <vt:i4>5</vt:i4>
      </vt:variant>
      <vt:variant>
        <vt:lpwstr>https://oese.ed.gov/offices/office-of-formula-grants/school-support-and-accountability/21st-century-community-learning-centers/</vt:lpwstr>
      </vt:variant>
      <vt:variant>
        <vt:lpwstr/>
      </vt:variant>
      <vt:variant>
        <vt:i4>7602213</vt:i4>
      </vt:variant>
      <vt:variant>
        <vt:i4>266</vt:i4>
      </vt:variant>
      <vt:variant>
        <vt:i4>0</vt:i4>
      </vt:variant>
      <vt:variant>
        <vt:i4>5</vt:i4>
      </vt:variant>
      <vt:variant>
        <vt:lpwstr>https://oese.ed.gov/offices/office-of-formula-grants/school-support-and-accountability/21st-century-community-learning-centers/</vt:lpwstr>
      </vt:variant>
      <vt:variant>
        <vt:lpwstr/>
      </vt:variant>
      <vt:variant>
        <vt:i4>7602213</vt:i4>
      </vt:variant>
      <vt:variant>
        <vt:i4>264</vt:i4>
      </vt:variant>
      <vt:variant>
        <vt:i4>0</vt:i4>
      </vt:variant>
      <vt:variant>
        <vt:i4>5</vt:i4>
      </vt:variant>
      <vt:variant>
        <vt:lpwstr>https://oese.ed.gov/offices/office-of-formula-grants/school-support-and-accountability/21st-century-community-learning-centers/</vt:lpwstr>
      </vt:variant>
      <vt:variant>
        <vt:lpwstr/>
      </vt:variant>
      <vt:variant>
        <vt:i4>7012392</vt:i4>
      </vt:variant>
      <vt:variant>
        <vt:i4>261</vt:i4>
      </vt:variant>
      <vt:variant>
        <vt:i4>0</vt:i4>
      </vt:variant>
      <vt:variant>
        <vt:i4>5</vt:i4>
      </vt:variant>
      <vt:variant>
        <vt:lpwstr>https://www2.ed.gov/about/contacts/state/index.html</vt:lpwstr>
      </vt:variant>
      <vt:variant>
        <vt:lpwstr/>
      </vt:variant>
      <vt:variant>
        <vt:i4>1376306</vt:i4>
      </vt:variant>
      <vt:variant>
        <vt:i4>254</vt:i4>
      </vt:variant>
      <vt:variant>
        <vt:i4>0</vt:i4>
      </vt:variant>
      <vt:variant>
        <vt:i4>5</vt:i4>
      </vt:variant>
      <vt:variant>
        <vt:lpwstr/>
      </vt:variant>
      <vt:variant>
        <vt:lpwstr>_Toc171508285</vt:lpwstr>
      </vt:variant>
      <vt:variant>
        <vt:i4>1376306</vt:i4>
      </vt:variant>
      <vt:variant>
        <vt:i4>248</vt:i4>
      </vt:variant>
      <vt:variant>
        <vt:i4>0</vt:i4>
      </vt:variant>
      <vt:variant>
        <vt:i4>5</vt:i4>
      </vt:variant>
      <vt:variant>
        <vt:lpwstr/>
      </vt:variant>
      <vt:variant>
        <vt:lpwstr>_Toc171508284</vt:lpwstr>
      </vt:variant>
      <vt:variant>
        <vt:i4>1376306</vt:i4>
      </vt:variant>
      <vt:variant>
        <vt:i4>242</vt:i4>
      </vt:variant>
      <vt:variant>
        <vt:i4>0</vt:i4>
      </vt:variant>
      <vt:variant>
        <vt:i4>5</vt:i4>
      </vt:variant>
      <vt:variant>
        <vt:lpwstr/>
      </vt:variant>
      <vt:variant>
        <vt:lpwstr>_Toc171508283</vt:lpwstr>
      </vt:variant>
      <vt:variant>
        <vt:i4>1376306</vt:i4>
      </vt:variant>
      <vt:variant>
        <vt:i4>236</vt:i4>
      </vt:variant>
      <vt:variant>
        <vt:i4>0</vt:i4>
      </vt:variant>
      <vt:variant>
        <vt:i4>5</vt:i4>
      </vt:variant>
      <vt:variant>
        <vt:lpwstr/>
      </vt:variant>
      <vt:variant>
        <vt:lpwstr>_Toc171508282</vt:lpwstr>
      </vt:variant>
      <vt:variant>
        <vt:i4>1376306</vt:i4>
      </vt:variant>
      <vt:variant>
        <vt:i4>230</vt:i4>
      </vt:variant>
      <vt:variant>
        <vt:i4>0</vt:i4>
      </vt:variant>
      <vt:variant>
        <vt:i4>5</vt:i4>
      </vt:variant>
      <vt:variant>
        <vt:lpwstr/>
      </vt:variant>
      <vt:variant>
        <vt:lpwstr>_Toc171508281</vt:lpwstr>
      </vt:variant>
      <vt:variant>
        <vt:i4>1376306</vt:i4>
      </vt:variant>
      <vt:variant>
        <vt:i4>224</vt:i4>
      </vt:variant>
      <vt:variant>
        <vt:i4>0</vt:i4>
      </vt:variant>
      <vt:variant>
        <vt:i4>5</vt:i4>
      </vt:variant>
      <vt:variant>
        <vt:lpwstr/>
      </vt:variant>
      <vt:variant>
        <vt:lpwstr>_Toc171508280</vt:lpwstr>
      </vt:variant>
      <vt:variant>
        <vt:i4>1703986</vt:i4>
      </vt:variant>
      <vt:variant>
        <vt:i4>218</vt:i4>
      </vt:variant>
      <vt:variant>
        <vt:i4>0</vt:i4>
      </vt:variant>
      <vt:variant>
        <vt:i4>5</vt:i4>
      </vt:variant>
      <vt:variant>
        <vt:lpwstr/>
      </vt:variant>
      <vt:variant>
        <vt:lpwstr>_Toc171508279</vt:lpwstr>
      </vt:variant>
      <vt:variant>
        <vt:i4>1703986</vt:i4>
      </vt:variant>
      <vt:variant>
        <vt:i4>212</vt:i4>
      </vt:variant>
      <vt:variant>
        <vt:i4>0</vt:i4>
      </vt:variant>
      <vt:variant>
        <vt:i4>5</vt:i4>
      </vt:variant>
      <vt:variant>
        <vt:lpwstr/>
      </vt:variant>
      <vt:variant>
        <vt:lpwstr>_Toc171508278</vt:lpwstr>
      </vt:variant>
      <vt:variant>
        <vt:i4>1703986</vt:i4>
      </vt:variant>
      <vt:variant>
        <vt:i4>206</vt:i4>
      </vt:variant>
      <vt:variant>
        <vt:i4>0</vt:i4>
      </vt:variant>
      <vt:variant>
        <vt:i4>5</vt:i4>
      </vt:variant>
      <vt:variant>
        <vt:lpwstr/>
      </vt:variant>
      <vt:variant>
        <vt:lpwstr>_Toc171508277</vt:lpwstr>
      </vt:variant>
      <vt:variant>
        <vt:i4>1703986</vt:i4>
      </vt:variant>
      <vt:variant>
        <vt:i4>200</vt:i4>
      </vt:variant>
      <vt:variant>
        <vt:i4>0</vt:i4>
      </vt:variant>
      <vt:variant>
        <vt:i4>5</vt:i4>
      </vt:variant>
      <vt:variant>
        <vt:lpwstr/>
      </vt:variant>
      <vt:variant>
        <vt:lpwstr>_Toc171508276</vt:lpwstr>
      </vt:variant>
      <vt:variant>
        <vt:i4>1703986</vt:i4>
      </vt:variant>
      <vt:variant>
        <vt:i4>194</vt:i4>
      </vt:variant>
      <vt:variant>
        <vt:i4>0</vt:i4>
      </vt:variant>
      <vt:variant>
        <vt:i4>5</vt:i4>
      </vt:variant>
      <vt:variant>
        <vt:lpwstr/>
      </vt:variant>
      <vt:variant>
        <vt:lpwstr>_Toc171508275</vt:lpwstr>
      </vt:variant>
      <vt:variant>
        <vt:i4>1703986</vt:i4>
      </vt:variant>
      <vt:variant>
        <vt:i4>188</vt:i4>
      </vt:variant>
      <vt:variant>
        <vt:i4>0</vt:i4>
      </vt:variant>
      <vt:variant>
        <vt:i4>5</vt:i4>
      </vt:variant>
      <vt:variant>
        <vt:lpwstr/>
      </vt:variant>
      <vt:variant>
        <vt:lpwstr>_Toc171508274</vt:lpwstr>
      </vt:variant>
      <vt:variant>
        <vt:i4>1703986</vt:i4>
      </vt:variant>
      <vt:variant>
        <vt:i4>182</vt:i4>
      </vt:variant>
      <vt:variant>
        <vt:i4>0</vt:i4>
      </vt:variant>
      <vt:variant>
        <vt:i4>5</vt:i4>
      </vt:variant>
      <vt:variant>
        <vt:lpwstr/>
      </vt:variant>
      <vt:variant>
        <vt:lpwstr>_Toc171508273</vt:lpwstr>
      </vt:variant>
      <vt:variant>
        <vt:i4>1703986</vt:i4>
      </vt:variant>
      <vt:variant>
        <vt:i4>176</vt:i4>
      </vt:variant>
      <vt:variant>
        <vt:i4>0</vt:i4>
      </vt:variant>
      <vt:variant>
        <vt:i4>5</vt:i4>
      </vt:variant>
      <vt:variant>
        <vt:lpwstr/>
      </vt:variant>
      <vt:variant>
        <vt:lpwstr>_Toc171508272</vt:lpwstr>
      </vt:variant>
      <vt:variant>
        <vt:i4>1703986</vt:i4>
      </vt:variant>
      <vt:variant>
        <vt:i4>170</vt:i4>
      </vt:variant>
      <vt:variant>
        <vt:i4>0</vt:i4>
      </vt:variant>
      <vt:variant>
        <vt:i4>5</vt:i4>
      </vt:variant>
      <vt:variant>
        <vt:lpwstr/>
      </vt:variant>
      <vt:variant>
        <vt:lpwstr>_Toc171508271</vt:lpwstr>
      </vt:variant>
      <vt:variant>
        <vt:i4>1703986</vt:i4>
      </vt:variant>
      <vt:variant>
        <vt:i4>164</vt:i4>
      </vt:variant>
      <vt:variant>
        <vt:i4>0</vt:i4>
      </vt:variant>
      <vt:variant>
        <vt:i4>5</vt:i4>
      </vt:variant>
      <vt:variant>
        <vt:lpwstr/>
      </vt:variant>
      <vt:variant>
        <vt:lpwstr>_Toc171508270</vt:lpwstr>
      </vt:variant>
      <vt:variant>
        <vt:i4>1769522</vt:i4>
      </vt:variant>
      <vt:variant>
        <vt:i4>158</vt:i4>
      </vt:variant>
      <vt:variant>
        <vt:i4>0</vt:i4>
      </vt:variant>
      <vt:variant>
        <vt:i4>5</vt:i4>
      </vt:variant>
      <vt:variant>
        <vt:lpwstr/>
      </vt:variant>
      <vt:variant>
        <vt:lpwstr>_Toc171508269</vt:lpwstr>
      </vt:variant>
      <vt:variant>
        <vt:i4>1769522</vt:i4>
      </vt:variant>
      <vt:variant>
        <vt:i4>152</vt:i4>
      </vt:variant>
      <vt:variant>
        <vt:i4>0</vt:i4>
      </vt:variant>
      <vt:variant>
        <vt:i4>5</vt:i4>
      </vt:variant>
      <vt:variant>
        <vt:lpwstr/>
      </vt:variant>
      <vt:variant>
        <vt:lpwstr>_Toc171508268</vt:lpwstr>
      </vt:variant>
      <vt:variant>
        <vt:i4>1769522</vt:i4>
      </vt:variant>
      <vt:variant>
        <vt:i4>146</vt:i4>
      </vt:variant>
      <vt:variant>
        <vt:i4>0</vt:i4>
      </vt:variant>
      <vt:variant>
        <vt:i4>5</vt:i4>
      </vt:variant>
      <vt:variant>
        <vt:lpwstr/>
      </vt:variant>
      <vt:variant>
        <vt:lpwstr>_Toc171508267</vt:lpwstr>
      </vt:variant>
      <vt:variant>
        <vt:i4>1769522</vt:i4>
      </vt:variant>
      <vt:variant>
        <vt:i4>140</vt:i4>
      </vt:variant>
      <vt:variant>
        <vt:i4>0</vt:i4>
      </vt:variant>
      <vt:variant>
        <vt:i4>5</vt:i4>
      </vt:variant>
      <vt:variant>
        <vt:lpwstr/>
      </vt:variant>
      <vt:variant>
        <vt:lpwstr>_Toc171508266</vt:lpwstr>
      </vt:variant>
      <vt:variant>
        <vt:i4>1769522</vt:i4>
      </vt:variant>
      <vt:variant>
        <vt:i4>134</vt:i4>
      </vt:variant>
      <vt:variant>
        <vt:i4>0</vt:i4>
      </vt:variant>
      <vt:variant>
        <vt:i4>5</vt:i4>
      </vt:variant>
      <vt:variant>
        <vt:lpwstr/>
      </vt:variant>
      <vt:variant>
        <vt:lpwstr>_Toc171508265</vt:lpwstr>
      </vt:variant>
      <vt:variant>
        <vt:i4>1769522</vt:i4>
      </vt:variant>
      <vt:variant>
        <vt:i4>128</vt:i4>
      </vt:variant>
      <vt:variant>
        <vt:i4>0</vt:i4>
      </vt:variant>
      <vt:variant>
        <vt:i4>5</vt:i4>
      </vt:variant>
      <vt:variant>
        <vt:lpwstr/>
      </vt:variant>
      <vt:variant>
        <vt:lpwstr>_Toc171508264</vt:lpwstr>
      </vt:variant>
      <vt:variant>
        <vt:i4>1769522</vt:i4>
      </vt:variant>
      <vt:variant>
        <vt:i4>122</vt:i4>
      </vt:variant>
      <vt:variant>
        <vt:i4>0</vt:i4>
      </vt:variant>
      <vt:variant>
        <vt:i4>5</vt:i4>
      </vt:variant>
      <vt:variant>
        <vt:lpwstr/>
      </vt:variant>
      <vt:variant>
        <vt:lpwstr>_Toc171508263</vt:lpwstr>
      </vt:variant>
      <vt:variant>
        <vt:i4>1769522</vt:i4>
      </vt:variant>
      <vt:variant>
        <vt:i4>116</vt:i4>
      </vt:variant>
      <vt:variant>
        <vt:i4>0</vt:i4>
      </vt:variant>
      <vt:variant>
        <vt:i4>5</vt:i4>
      </vt:variant>
      <vt:variant>
        <vt:lpwstr/>
      </vt:variant>
      <vt:variant>
        <vt:lpwstr>_Toc171508262</vt:lpwstr>
      </vt:variant>
      <vt:variant>
        <vt:i4>1769522</vt:i4>
      </vt:variant>
      <vt:variant>
        <vt:i4>110</vt:i4>
      </vt:variant>
      <vt:variant>
        <vt:i4>0</vt:i4>
      </vt:variant>
      <vt:variant>
        <vt:i4>5</vt:i4>
      </vt:variant>
      <vt:variant>
        <vt:lpwstr/>
      </vt:variant>
      <vt:variant>
        <vt:lpwstr>_Toc171508261</vt:lpwstr>
      </vt:variant>
      <vt:variant>
        <vt:i4>1769522</vt:i4>
      </vt:variant>
      <vt:variant>
        <vt:i4>104</vt:i4>
      </vt:variant>
      <vt:variant>
        <vt:i4>0</vt:i4>
      </vt:variant>
      <vt:variant>
        <vt:i4>5</vt:i4>
      </vt:variant>
      <vt:variant>
        <vt:lpwstr/>
      </vt:variant>
      <vt:variant>
        <vt:lpwstr>_Toc171508260</vt:lpwstr>
      </vt:variant>
      <vt:variant>
        <vt:i4>1572914</vt:i4>
      </vt:variant>
      <vt:variant>
        <vt:i4>98</vt:i4>
      </vt:variant>
      <vt:variant>
        <vt:i4>0</vt:i4>
      </vt:variant>
      <vt:variant>
        <vt:i4>5</vt:i4>
      </vt:variant>
      <vt:variant>
        <vt:lpwstr/>
      </vt:variant>
      <vt:variant>
        <vt:lpwstr>_Toc171508259</vt:lpwstr>
      </vt:variant>
      <vt:variant>
        <vt:i4>1572914</vt:i4>
      </vt:variant>
      <vt:variant>
        <vt:i4>92</vt:i4>
      </vt:variant>
      <vt:variant>
        <vt:i4>0</vt:i4>
      </vt:variant>
      <vt:variant>
        <vt:i4>5</vt:i4>
      </vt:variant>
      <vt:variant>
        <vt:lpwstr/>
      </vt:variant>
      <vt:variant>
        <vt:lpwstr>_Toc171508258</vt:lpwstr>
      </vt:variant>
      <vt:variant>
        <vt:i4>1572914</vt:i4>
      </vt:variant>
      <vt:variant>
        <vt:i4>86</vt:i4>
      </vt:variant>
      <vt:variant>
        <vt:i4>0</vt:i4>
      </vt:variant>
      <vt:variant>
        <vt:i4>5</vt:i4>
      </vt:variant>
      <vt:variant>
        <vt:lpwstr/>
      </vt:variant>
      <vt:variant>
        <vt:lpwstr>_Toc171508257</vt:lpwstr>
      </vt:variant>
      <vt:variant>
        <vt:i4>1572914</vt:i4>
      </vt:variant>
      <vt:variant>
        <vt:i4>80</vt:i4>
      </vt:variant>
      <vt:variant>
        <vt:i4>0</vt:i4>
      </vt:variant>
      <vt:variant>
        <vt:i4>5</vt:i4>
      </vt:variant>
      <vt:variant>
        <vt:lpwstr/>
      </vt:variant>
      <vt:variant>
        <vt:lpwstr>_Toc171508256</vt:lpwstr>
      </vt:variant>
      <vt:variant>
        <vt:i4>1572914</vt:i4>
      </vt:variant>
      <vt:variant>
        <vt:i4>74</vt:i4>
      </vt:variant>
      <vt:variant>
        <vt:i4>0</vt:i4>
      </vt:variant>
      <vt:variant>
        <vt:i4>5</vt:i4>
      </vt:variant>
      <vt:variant>
        <vt:lpwstr/>
      </vt:variant>
      <vt:variant>
        <vt:lpwstr>_Toc171508255</vt:lpwstr>
      </vt:variant>
      <vt:variant>
        <vt:i4>1572914</vt:i4>
      </vt:variant>
      <vt:variant>
        <vt:i4>68</vt:i4>
      </vt:variant>
      <vt:variant>
        <vt:i4>0</vt:i4>
      </vt:variant>
      <vt:variant>
        <vt:i4>5</vt:i4>
      </vt:variant>
      <vt:variant>
        <vt:lpwstr/>
      </vt:variant>
      <vt:variant>
        <vt:lpwstr>_Toc171508254</vt:lpwstr>
      </vt:variant>
      <vt:variant>
        <vt:i4>1572914</vt:i4>
      </vt:variant>
      <vt:variant>
        <vt:i4>62</vt:i4>
      </vt:variant>
      <vt:variant>
        <vt:i4>0</vt:i4>
      </vt:variant>
      <vt:variant>
        <vt:i4>5</vt:i4>
      </vt:variant>
      <vt:variant>
        <vt:lpwstr/>
      </vt:variant>
      <vt:variant>
        <vt:lpwstr>_Toc171508253</vt:lpwstr>
      </vt:variant>
      <vt:variant>
        <vt:i4>1572914</vt:i4>
      </vt:variant>
      <vt:variant>
        <vt:i4>56</vt:i4>
      </vt:variant>
      <vt:variant>
        <vt:i4>0</vt:i4>
      </vt:variant>
      <vt:variant>
        <vt:i4>5</vt:i4>
      </vt:variant>
      <vt:variant>
        <vt:lpwstr/>
      </vt:variant>
      <vt:variant>
        <vt:lpwstr>_Toc171508252</vt:lpwstr>
      </vt:variant>
      <vt:variant>
        <vt:i4>1572914</vt:i4>
      </vt:variant>
      <vt:variant>
        <vt:i4>50</vt:i4>
      </vt:variant>
      <vt:variant>
        <vt:i4>0</vt:i4>
      </vt:variant>
      <vt:variant>
        <vt:i4>5</vt:i4>
      </vt:variant>
      <vt:variant>
        <vt:lpwstr/>
      </vt:variant>
      <vt:variant>
        <vt:lpwstr>_Toc171508251</vt:lpwstr>
      </vt:variant>
      <vt:variant>
        <vt:i4>1572914</vt:i4>
      </vt:variant>
      <vt:variant>
        <vt:i4>44</vt:i4>
      </vt:variant>
      <vt:variant>
        <vt:i4>0</vt:i4>
      </vt:variant>
      <vt:variant>
        <vt:i4>5</vt:i4>
      </vt:variant>
      <vt:variant>
        <vt:lpwstr/>
      </vt:variant>
      <vt:variant>
        <vt:lpwstr>_Toc171508250</vt:lpwstr>
      </vt:variant>
      <vt:variant>
        <vt:i4>1638450</vt:i4>
      </vt:variant>
      <vt:variant>
        <vt:i4>38</vt:i4>
      </vt:variant>
      <vt:variant>
        <vt:i4>0</vt:i4>
      </vt:variant>
      <vt:variant>
        <vt:i4>5</vt:i4>
      </vt:variant>
      <vt:variant>
        <vt:lpwstr/>
      </vt:variant>
      <vt:variant>
        <vt:lpwstr>_Toc171508249</vt:lpwstr>
      </vt:variant>
      <vt:variant>
        <vt:i4>1638450</vt:i4>
      </vt:variant>
      <vt:variant>
        <vt:i4>32</vt:i4>
      </vt:variant>
      <vt:variant>
        <vt:i4>0</vt:i4>
      </vt:variant>
      <vt:variant>
        <vt:i4>5</vt:i4>
      </vt:variant>
      <vt:variant>
        <vt:lpwstr/>
      </vt:variant>
      <vt:variant>
        <vt:lpwstr>_Toc171508248</vt:lpwstr>
      </vt:variant>
      <vt:variant>
        <vt:i4>1638450</vt:i4>
      </vt:variant>
      <vt:variant>
        <vt:i4>26</vt:i4>
      </vt:variant>
      <vt:variant>
        <vt:i4>0</vt:i4>
      </vt:variant>
      <vt:variant>
        <vt:i4>5</vt:i4>
      </vt:variant>
      <vt:variant>
        <vt:lpwstr/>
      </vt:variant>
      <vt:variant>
        <vt:lpwstr>_Toc171508247</vt:lpwstr>
      </vt:variant>
      <vt:variant>
        <vt:i4>1638450</vt:i4>
      </vt:variant>
      <vt:variant>
        <vt:i4>20</vt:i4>
      </vt:variant>
      <vt:variant>
        <vt:i4>0</vt:i4>
      </vt:variant>
      <vt:variant>
        <vt:i4>5</vt:i4>
      </vt:variant>
      <vt:variant>
        <vt:lpwstr/>
      </vt:variant>
      <vt:variant>
        <vt:lpwstr>_Toc171508246</vt:lpwstr>
      </vt:variant>
      <vt:variant>
        <vt:i4>1638450</vt:i4>
      </vt:variant>
      <vt:variant>
        <vt:i4>14</vt:i4>
      </vt:variant>
      <vt:variant>
        <vt:i4>0</vt:i4>
      </vt:variant>
      <vt:variant>
        <vt:i4>5</vt:i4>
      </vt:variant>
      <vt:variant>
        <vt:lpwstr/>
      </vt:variant>
      <vt:variant>
        <vt:lpwstr>_Toc171508245</vt:lpwstr>
      </vt:variant>
      <vt:variant>
        <vt:i4>1638450</vt:i4>
      </vt:variant>
      <vt:variant>
        <vt:i4>8</vt:i4>
      </vt:variant>
      <vt:variant>
        <vt:i4>0</vt:i4>
      </vt:variant>
      <vt:variant>
        <vt:i4>5</vt:i4>
      </vt:variant>
      <vt:variant>
        <vt:lpwstr/>
      </vt:variant>
      <vt:variant>
        <vt:lpwstr>_Toc171508244</vt:lpwstr>
      </vt:variant>
      <vt:variant>
        <vt:i4>1638450</vt:i4>
      </vt:variant>
      <vt:variant>
        <vt:i4>2</vt:i4>
      </vt:variant>
      <vt:variant>
        <vt:i4>0</vt:i4>
      </vt:variant>
      <vt:variant>
        <vt:i4>5</vt:i4>
      </vt:variant>
      <vt:variant>
        <vt:lpwstr/>
      </vt:variant>
      <vt:variant>
        <vt:lpwstr>_Toc171508243</vt:lpwstr>
      </vt:variant>
      <vt:variant>
        <vt:i4>5963850</vt:i4>
      </vt:variant>
      <vt:variant>
        <vt:i4>0</vt:i4>
      </vt:variant>
      <vt:variant>
        <vt:i4>0</vt:i4>
      </vt:variant>
      <vt:variant>
        <vt:i4>5</vt:i4>
      </vt:variant>
      <vt:variant>
        <vt:lpwstr>https://www.casamples.com/downloads/Research-Brief-Teacher-Toolbox-ESSA-Level-4-Evidence.pdf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McCoy</dc:creator>
  <cp:keywords/>
  <cp:lastModifiedBy>Elizabeth Goodsell</cp:lastModifiedBy>
  <cp:revision>260</cp:revision>
  <dcterms:created xsi:type="dcterms:W3CDTF">2024-05-24T01:57:00Z</dcterms:created>
  <dcterms:modified xsi:type="dcterms:W3CDTF">2024-07-16T20:28:00Z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0x010100210BF1C74B957D4EA93EE854797A5181</vt:lpwstr>
  </property>
  <property fmtid="{D5CDD505-2E9C-101B-9397-08002B2CF9AE}" pid="3" name="MediaServiceImageTags">
    <vt:lpwstr/>
  </property>
</Properties>
</file>